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F8C" w:rsidRDefault="005F7F8C" w:rsidP="00A55BA6">
      <w:pPr>
        <w:pStyle w:val="Default"/>
        <w:jc w:val="center"/>
        <w:rPr>
          <w:rFonts w:cs="Times New Roman CYR"/>
          <w:b/>
          <w:bCs/>
          <w:i/>
          <w:iCs/>
        </w:rPr>
      </w:pPr>
      <w:r w:rsidRPr="00C36AD7">
        <w:rPr>
          <w:b/>
          <w:bCs/>
          <w:i/>
          <w:iCs/>
        </w:rPr>
        <w:t>Лабораторна робота № 1</w:t>
      </w:r>
      <w:r>
        <w:rPr>
          <w:b/>
          <w:bCs/>
          <w:i/>
          <w:iCs/>
        </w:rPr>
        <w:t>1</w:t>
      </w:r>
      <w:r w:rsidRPr="00C36AD7">
        <w:rPr>
          <w:b/>
          <w:bCs/>
          <w:i/>
          <w:iCs/>
        </w:rPr>
        <w:t>-1</w:t>
      </w:r>
      <w:r>
        <w:rPr>
          <w:b/>
          <w:bCs/>
          <w:i/>
          <w:iCs/>
        </w:rPr>
        <w:t>2</w:t>
      </w:r>
      <w:r w:rsidRPr="00C36AD7">
        <w:rPr>
          <w:b/>
          <w:bCs/>
          <w:i/>
          <w:iCs/>
        </w:rPr>
        <w:t>.</w:t>
      </w:r>
    </w:p>
    <w:p w:rsidR="005F7F8C" w:rsidRPr="00C36AD7" w:rsidRDefault="005F7F8C" w:rsidP="00A55BA6">
      <w:pPr>
        <w:pStyle w:val="Default"/>
        <w:jc w:val="center"/>
        <w:rPr>
          <w:rFonts w:cs="Times New Roman CYR"/>
        </w:rPr>
      </w:pPr>
    </w:p>
    <w:p w:rsidR="005F7F8C" w:rsidRPr="00C36AD7" w:rsidRDefault="005F7F8C" w:rsidP="00A55BA6">
      <w:pPr>
        <w:pStyle w:val="Default"/>
        <w:ind w:firstLine="540"/>
        <w:jc w:val="both"/>
        <w:rPr>
          <w:rFonts w:cs="Times New Roman CYR"/>
        </w:rPr>
      </w:pPr>
      <w:r w:rsidRPr="00C36AD7">
        <w:rPr>
          <w:b/>
          <w:bCs/>
        </w:rPr>
        <w:t xml:space="preserve">Тема: </w:t>
      </w:r>
      <w:r>
        <w:t>Дослідження</w:t>
      </w:r>
      <w:r w:rsidRPr="00876BFD">
        <w:t xml:space="preserve"> властивостей нервових процесів</w:t>
      </w:r>
    </w:p>
    <w:p w:rsidR="005F7F8C" w:rsidRPr="00C36AD7" w:rsidRDefault="005F7F8C" w:rsidP="00A55BA6">
      <w:pPr>
        <w:pStyle w:val="Default"/>
        <w:ind w:firstLine="540"/>
        <w:jc w:val="both"/>
      </w:pPr>
      <w:r w:rsidRPr="00C36AD7">
        <w:rPr>
          <w:b/>
          <w:bCs/>
        </w:rPr>
        <w:t xml:space="preserve">Мета роботи: </w:t>
      </w:r>
      <w:r w:rsidRPr="00C36AD7">
        <w:t xml:space="preserve">навчитися досліджувати </w:t>
      </w:r>
      <w:r>
        <w:t xml:space="preserve">функціональний </w:t>
      </w:r>
      <w:r w:rsidRPr="00C36AD7">
        <w:t xml:space="preserve">стан основних властивостей нервових процесів. </w:t>
      </w:r>
    </w:p>
    <w:p w:rsidR="005F7F8C" w:rsidRPr="00C36AD7" w:rsidRDefault="005F7F8C" w:rsidP="00A55BA6">
      <w:pPr>
        <w:pStyle w:val="Default"/>
        <w:ind w:firstLine="540"/>
        <w:jc w:val="both"/>
      </w:pPr>
      <w:r w:rsidRPr="00C36AD7">
        <w:rPr>
          <w:b/>
          <w:bCs/>
        </w:rPr>
        <w:t xml:space="preserve">Обладнання: </w:t>
      </w:r>
      <w:r w:rsidRPr="00C36AD7">
        <w:t>аркуш паперу, олівець, лінійка, ручка, бланк «Кільця Ландольта», секундомір.</w:t>
      </w:r>
    </w:p>
    <w:p w:rsidR="005F7F8C" w:rsidRPr="00C36AD7" w:rsidRDefault="005F7F8C" w:rsidP="00A55BA6">
      <w:pPr>
        <w:pStyle w:val="Default"/>
        <w:ind w:firstLine="540"/>
        <w:jc w:val="both"/>
      </w:pPr>
    </w:p>
    <w:p w:rsidR="005F7F8C" w:rsidRPr="005919C9" w:rsidRDefault="005F7F8C" w:rsidP="00876BFD">
      <w:pPr>
        <w:pStyle w:val="Default"/>
        <w:widowControl w:val="0"/>
        <w:jc w:val="center"/>
        <w:rPr>
          <w:rFonts w:cs="Times New Roman CYR"/>
          <w:caps/>
        </w:rPr>
      </w:pPr>
      <w:r w:rsidRPr="005919C9">
        <w:rPr>
          <w:b/>
          <w:bCs/>
          <w:caps/>
        </w:rPr>
        <w:t>Теоретичні відомості</w:t>
      </w:r>
    </w:p>
    <w:p w:rsidR="005F7F8C" w:rsidRPr="00C36AD7" w:rsidRDefault="005F7F8C" w:rsidP="00A55BA6">
      <w:pPr>
        <w:pStyle w:val="Default"/>
        <w:ind w:firstLine="540"/>
        <w:jc w:val="both"/>
      </w:pPr>
      <w:r w:rsidRPr="00C36AD7">
        <w:t xml:space="preserve">Фізіологічною основою навичок є система закріплених позитивних і негативних рухових умовних рефлексів. Це динамічний стереотип, який пов'язується з відповідними змінами вегетативних функцій організму. У процесі утворення навичок істотне значення має слово, мова вчителя, його пояснення. Слово створює уявлення про рух, пускає в хід м'язову діяльність і спричинює зміни вегетативних функцій, допомагає точніше виконати всі рухи в цілому та їх окремі компоненти, сприяє усуненню помилок. </w:t>
      </w:r>
    </w:p>
    <w:p w:rsidR="005F7F8C" w:rsidRPr="00C36AD7" w:rsidRDefault="005F7F8C" w:rsidP="00A55BA6">
      <w:pPr>
        <w:pStyle w:val="Default"/>
        <w:ind w:firstLine="540"/>
        <w:jc w:val="both"/>
      </w:pPr>
      <w:r w:rsidRPr="00C36AD7">
        <w:t xml:space="preserve">В процесі </w:t>
      </w:r>
      <w:r>
        <w:t>життє</w:t>
      </w:r>
      <w:r w:rsidRPr="00C36AD7">
        <w:t xml:space="preserve">діяльності, особливо у ситуативних видах </w:t>
      </w:r>
      <w:r>
        <w:t>професійної діяльності</w:t>
      </w:r>
      <w:r w:rsidRPr="00C36AD7">
        <w:t xml:space="preserve"> велике значення мають процеси сприйняття та переробки інформації. Успішність дій </w:t>
      </w:r>
      <w:r>
        <w:t>людини</w:t>
      </w:r>
      <w:r w:rsidRPr="00C36AD7">
        <w:t xml:space="preserve"> визначається не тільки якістю роботи мозку, але й швидкістю протікання нервових процесів, та властивостей процесів збудження та гальмування. Швидкодія головного мозку залежить також і від рівня лабільності нервових клітин та рухливості нервових процесів.</w:t>
      </w:r>
    </w:p>
    <w:p w:rsidR="005F7F8C" w:rsidRPr="00C36AD7" w:rsidRDefault="005F7F8C" w:rsidP="00A55BA6">
      <w:pPr>
        <w:pStyle w:val="Default"/>
        <w:ind w:firstLine="540"/>
        <w:jc w:val="both"/>
      </w:pPr>
    </w:p>
    <w:p w:rsidR="005F7F8C" w:rsidRPr="00A67ACE" w:rsidRDefault="005F7F8C" w:rsidP="00876BFD">
      <w:pPr>
        <w:pStyle w:val="Default"/>
        <w:widowControl w:val="0"/>
        <w:jc w:val="center"/>
        <w:rPr>
          <w:rFonts w:cs="Times New Roman CYR"/>
          <w:caps/>
        </w:rPr>
      </w:pPr>
      <w:r w:rsidRPr="00A67ACE">
        <w:rPr>
          <w:b/>
          <w:bCs/>
          <w:caps/>
        </w:rPr>
        <w:t>Навчальні завдання</w:t>
      </w:r>
    </w:p>
    <w:p w:rsidR="005F7F8C" w:rsidRPr="00C36AD7" w:rsidRDefault="005F7F8C" w:rsidP="00A55BA6">
      <w:pPr>
        <w:pStyle w:val="Default"/>
        <w:ind w:firstLine="540"/>
        <w:jc w:val="both"/>
        <w:rPr>
          <w:rFonts w:cs="Times New Roman CYR"/>
          <w:b/>
          <w:bCs/>
        </w:rPr>
      </w:pPr>
      <w:r w:rsidRPr="00C36AD7">
        <w:rPr>
          <w:b/>
          <w:bCs/>
          <w:i/>
          <w:iCs/>
        </w:rPr>
        <w:t xml:space="preserve">Завдання </w:t>
      </w:r>
      <w:r>
        <w:rPr>
          <w:b/>
          <w:bCs/>
          <w:i/>
          <w:iCs/>
        </w:rPr>
        <w:t xml:space="preserve">№ </w:t>
      </w:r>
      <w:r w:rsidRPr="00C36AD7">
        <w:rPr>
          <w:b/>
          <w:bCs/>
          <w:i/>
          <w:iCs/>
        </w:rPr>
        <w:t>1. Відновлення (без участі зору) амплітуди рухів за Є.П.</w:t>
      </w:r>
      <w:r>
        <w:rPr>
          <w:b/>
          <w:bCs/>
          <w:i/>
          <w:iCs/>
        </w:rPr>
        <w:t xml:space="preserve"> </w:t>
      </w:r>
      <w:r w:rsidRPr="00C36AD7">
        <w:rPr>
          <w:b/>
          <w:bCs/>
          <w:i/>
          <w:iCs/>
        </w:rPr>
        <w:t>Ільїним</w:t>
      </w:r>
      <w:r>
        <w:rPr>
          <w:b/>
          <w:bCs/>
          <w:i/>
          <w:iCs/>
        </w:rPr>
        <w:t>)</w:t>
      </w:r>
      <w:r w:rsidRPr="00C36AD7">
        <w:rPr>
          <w:b/>
          <w:bCs/>
          <w:i/>
          <w:iCs/>
        </w:rPr>
        <w:t xml:space="preserve">. </w:t>
      </w:r>
    </w:p>
    <w:p w:rsidR="005F7F8C" w:rsidRPr="00C36AD7" w:rsidRDefault="005F7F8C" w:rsidP="00A55BA6">
      <w:pPr>
        <w:pStyle w:val="Default"/>
        <w:ind w:firstLine="540"/>
        <w:jc w:val="both"/>
      </w:pPr>
      <w:r w:rsidRPr="00C36AD7">
        <w:t xml:space="preserve">Для виконання даного тесту необхідний аркуш паперу та олівець. Обстежуваний спочатку малює п'ять однакових ліній до обмежувача довжиною 10-20 мм, а потім п'ять ліній без обмежувача із завданням намалювати їх такої ж довжини. Потім він малює п'ять ліній до обмежувача довжиною 45-60 мм, після чого робить п'ять аналогічних рухів, але вже без обмежувача (обмежувачем може бути лінійка, дерев'яний брусок). </w:t>
      </w:r>
    </w:p>
    <w:p w:rsidR="005F7F8C" w:rsidRDefault="005F7F8C" w:rsidP="0073406B">
      <w:pPr>
        <w:pStyle w:val="Default"/>
        <w:ind w:firstLine="540"/>
        <w:jc w:val="both"/>
        <w:rPr>
          <w:rFonts w:cs="Times New Roman CYR"/>
          <w:color w:val="auto"/>
        </w:rPr>
      </w:pPr>
      <w:r w:rsidRPr="00C36AD7">
        <w:t>Показник відновлення амплітуди рухів</w:t>
      </w:r>
      <w:r>
        <w:t>,</w:t>
      </w:r>
      <w:r w:rsidRPr="00C36AD7">
        <w:t xml:space="preserve"> в певній мірі</w:t>
      </w:r>
      <w:r>
        <w:t>,</w:t>
      </w:r>
      <w:r w:rsidRPr="00C36AD7">
        <w:t xml:space="preserve"> може характеризувати переважання того чи іншого нервового процесу та їх </w:t>
      </w:r>
      <w:r>
        <w:t>в</w:t>
      </w:r>
      <w:r w:rsidRPr="00C36AD7">
        <w:t xml:space="preserve">рівноваженості. Для ранжування обстежуваних за ступенем переважання </w:t>
      </w:r>
      <w:r>
        <w:t>певного</w:t>
      </w:r>
      <w:r w:rsidRPr="00C36AD7">
        <w:t xml:space="preserve"> нервов</w:t>
      </w:r>
      <w:r>
        <w:t>ого</w:t>
      </w:r>
      <w:r w:rsidRPr="00C36AD7">
        <w:t xml:space="preserve"> </w:t>
      </w:r>
      <w:r w:rsidRPr="00C36AD7">
        <w:rPr>
          <w:color w:val="auto"/>
        </w:rPr>
        <w:t>процес</w:t>
      </w:r>
      <w:r>
        <w:rPr>
          <w:color w:val="auto"/>
        </w:rPr>
        <w:t>у</w:t>
      </w:r>
      <w:r w:rsidRPr="00C36AD7">
        <w:rPr>
          <w:color w:val="auto"/>
        </w:rPr>
        <w:t xml:space="preserve"> рекомендується шкала</w:t>
      </w:r>
      <w:r>
        <w:rPr>
          <w:color w:val="auto"/>
        </w:rPr>
        <w:t xml:space="preserve"> (таблиця 1), п</w:t>
      </w:r>
      <w:r w:rsidRPr="00C36AD7">
        <w:rPr>
          <w:color w:val="auto"/>
        </w:rPr>
        <w:t>обудована на числі “переводів” та “недоводів”.</w:t>
      </w:r>
    </w:p>
    <w:p w:rsidR="005F7F8C" w:rsidRDefault="005F7F8C" w:rsidP="0073406B">
      <w:pPr>
        <w:pStyle w:val="Default"/>
        <w:ind w:firstLine="540"/>
        <w:jc w:val="both"/>
        <w:rPr>
          <w:rFonts w:cs="Times New Roman CYR"/>
          <w:color w:val="auto"/>
        </w:rPr>
      </w:pPr>
    </w:p>
    <w:p w:rsidR="005F7F8C" w:rsidRPr="00C36AD7" w:rsidRDefault="005F7F8C" w:rsidP="00A55BA6">
      <w:pPr>
        <w:pStyle w:val="Default"/>
        <w:jc w:val="right"/>
        <w:rPr>
          <w:rFonts w:cs="Times New Roman CYR"/>
        </w:rPr>
      </w:pPr>
      <w:r w:rsidRPr="00C36AD7">
        <w:rPr>
          <w:b/>
          <w:bCs/>
        </w:rPr>
        <w:t xml:space="preserve">Таблиця 1 </w:t>
      </w:r>
    </w:p>
    <w:p w:rsidR="005F7F8C" w:rsidRPr="00C36AD7" w:rsidRDefault="005F7F8C" w:rsidP="00C36AD7">
      <w:pPr>
        <w:pStyle w:val="Default"/>
        <w:ind w:firstLine="540"/>
        <w:jc w:val="center"/>
        <w:rPr>
          <w:rFonts w:cs="Times New Roman CYR"/>
          <w:b/>
          <w:bCs/>
        </w:rPr>
      </w:pPr>
      <w:r w:rsidRPr="00C36AD7">
        <w:rPr>
          <w:b/>
          <w:bCs/>
        </w:rPr>
        <w:t>Ха</w:t>
      </w:r>
      <w:r>
        <w:rPr>
          <w:b/>
          <w:bCs/>
        </w:rPr>
        <w:t>рактеристика виконання завдання</w:t>
      </w:r>
      <w:r>
        <w:rPr>
          <w:rFonts w:cs="Times New Roman CYR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67.25pt;height:150pt;visibility:visible">
            <v:imagedata r:id="rId5" o:title="" croptop="21686f" cropbottom="11753f" cropleft="7479f" cropright="7241f"/>
          </v:shape>
        </w:pict>
      </w:r>
    </w:p>
    <w:p w:rsidR="005F7F8C" w:rsidRDefault="005F7F8C" w:rsidP="00A55BA6">
      <w:pPr>
        <w:pStyle w:val="Default"/>
        <w:ind w:firstLine="540"/>
        <w:rPr>
          <w:rFonts w:cs="Times New Roman CYR"/>
          <w:color w:val="auto"/>
        </w:rPr>
      </w:pPr>
    </w:p>
    <w:p w:rsidR="005F7F8C" w:rsidRDefault="005F7F8C" w:rsidP="00A55BA6">
      <w:pPr>
        <w:pStyle w:val="Default"/>
        <w:ind w:firstLine="540"/>
        <w:rPr>
          <w:color w:val="auto"/>
        </w:rPr>
      </w:pPr>
      <w:r>
        <w:rPr>
          <w:color w:val="auto"/>
        </w:rPr>
        <w:t>Визначити суму відхилень при великій та малій амплітуді рухів та зробити висновок про співвідношення процесів збудження та гальмування.</w:t>
      </w:r>
    </w:p>
    <w:p w:rsidR="005F7F8C" w:rsidRPr="00C36AD7" w:rsidRDefault="005F7F8C" w:rsidP="00A55BA6">
      <w:pPr>
        <w:pStyle w:val="Default"/>
        <w:ind w:firstLine="540"/>
        <w:rPr>
          <w:rFonts w:cs="Times New Roman CYR"/>
          <w:color w:val="auto"/>
        </w:rPr>
      </w:pPr>
    </w:p>
    <w:p w:rsidR="005F7F8C" w:rsidRPr="00D03316" w:rsidRDefault="005F7F8C" w:rsidP="003D1FC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D03316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Завдання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№ </w:t>
      </w:r>
      <w:r w:rsidRPr="00D03316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2.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Д</w:t>
      </w:r>
      <w:r w:rsidRPr="00D03316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іагностики властивостей нервової системи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(за </w:t>
      </w:r>
      <w:r w:rsidRPr="00D03316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Я.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</w:t>
      </w:r>
      <w:r w:rsidRPr="00D03316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Стреляу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).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Методика спрямована на вивчення сили нервових процесів за збудженням-гальмуванням і рухливістю.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Інструкція: 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“Вам будуть запропоновані питання про особливості Вашої поведінки в різних умовах і ситуаціях. Це не перевірка розуму чи здібностей, тому немає відповідей вірних чи невірних. Ми зацікавлені в правдивих відповідях. На питання слід відповідати по черзі, не повертаючись до попередніх відповідей. Відповідайте “так”, “ні”, “не знаю”, роблячи помітку у відповідній графі реєстраційного бланку. Не пропускайте жодного питання. Починайте!”</w:t>
      </w:r>
    </w:p>
    <w:p w:rsidR="005F7F8C" w:rsidRPr="003D1FCB" w:rsidRDefault="005F7F8C" w:rsidP="003D1FCB">
      <w:pPr>
        <w:autoSpaceDE w:val="0"/>
        <w:autoSpaceDN w:val="0"/>
        <w:adjustRightInd w:val="0"/>
        <w:jc w:val="center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Реєстраційний бланк</w:t>
      </w:r>
    </w:p>
    <w:p w:rsidR="005F7F8C" w:rsidRPr="003D1FCB" w:rsidRDefault="005F7F8C" w:rsidP="003D1FCB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П.І.Б. (повністю) ____________________________________________________</w:t>
      </w:r>
    </w:p>
    <w:p w:rsidR="005F7F8C" w:rsidRPr="003D1FCB" w:rsidRDefault="005F7F8C" w:rsidP="003D1FCB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Дата обстеження ________ Вік ____ Стать ____________________</w:t>
      </w:r>
    </w:p>
    <w:p w:rsidR="005F7F8C" w:rsidRPr="003D1FCB" w:rsidRDefault="005F7F8C" w:rsidP="003D1FC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8070A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shape id="Рисунок 7" o:spid="_x0000_i1026" type="#_x0000_t75" style="width:459.75pt;height:282.75pt;visibility:visible">
            <v:imagedata r:id="rId6" o:title="" croptop="15730f" cropbottom="5143f" cropleft="11848f" cropright="11482f"/>
          </v:shape>
        </w:pict>
      </w:r>
    </w:p>
    <w:p w:rsidR="005F7F8C" w:rsidRPr="003D1FCB" w:rsidRDefault="005F7F8C" w:rsidP="003D1FC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3D1FCB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Текст опитувальника.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1. Чи відносите Ви себе до людей, які легко встановлюють товариські контакти?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2. Чи здатні Ви утриматися від тієї або іншої дії до моменту, поки не отримаєте відповідного розпорядження?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3. Чи достатньо Вам нетривалого відпочинку для відновлення сил після тривалої роботи?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4. Чи вмієте Ви працювати в несприятливих умовах?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5. Чи утримуєтеся Ви під час дискусій від неділових, емоційних аргументів?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6. Чи легко Ви повертаєтеся до роботи, яку раніше виконували, після тривалої перерви (відпустки, канікул)?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7. Коли Ви захоплені роботою, чи забуваєте про втому?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8. Чи здатні Ви, доручивши кому-небудь певну роботу, терпляче чекати на її закінчення?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9. Чи засинаєте Ви легко та однаково, лягаючи спати в різний час доби?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10. Чи вмієте Ви зберігати таємницю, якщо Вас про це попросять?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11. Чи легко Вам повертатися до роботи, якою Ви не займалися кілька тижнів або місяців?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12. Чи можете Ви терпляче пояснювати кому-небудь щось незрозуміле?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13. Чи подобається Вам робота, що вимагає розумового напруження?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14. Чи викликає у Вас монотонна робота нудьгу або сонливість?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15. Чи легко Ви засинаєте після сильних переживань?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16. Чи можете Ви, якщо потрібно, утриматися від прояву своєї переваги?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17. Чи ведете Ви себе невимушено у присутності незнайомих людей?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18. Чи важко Вам стримати злість або роздратування?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19. Чи в змозі Ви володіти собою у важкі хвилини?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20. Чи вмієте Ви, коли це потрібно, пристосувати свою поведінку до поведінки оточуючих?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21. Чи охоче Ви беретесь за виконання відповідальних робіт?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22. Чи впливає оточення, в якому Ви знаходитесь, на Ваш настрій?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23. Чи здатні Ви переносити невдачі?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24. У присутності того, чия думка для Вас має значення, чи говорите Ви так само вільно, як звичайно?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25. Чи викликають у Вас роздратування несподівані зміни у Вашому розпорядку дня?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26. Чи є у Вас на все “готові відповіді”?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27. Чи в змозі Ви вести себе спокійно, коли чекаєте на важливе для себе рішення?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28. Чи легко Ви організуєте перші дні своєї відпустки, канікул?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29. Чи володієте Ви, так званою, “швидкою реакцією”?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30. Чи легко Ви пристосовуєте свою ходу або манеру їсти до ходи або манери їсти людей більш повільних?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31. Чи швидко Ви засинаєте?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32. Чи охоче Ви виступаєте на зборах, семінарах?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33. Чи легко Вам зіпсувати настрій?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34. Чи легко Ви відриваєтеся від роботи, яку виконуєте?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35. Чи утримуєтеся Ви від розмов, якщо вони заважають іншим?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36. Чи легко Вас спровокувати на що-небудь?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37. При спільному виконанні будь-якої роботи чи легко Ви спрацьовуєтеся з партнером?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38. Чи завжди Ви замислюєтеся перед виконанням якої-небудь важливої справи?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39. Якщо Ви читаєте який-небудь текст, то чи вдається Вам простежити від початку до кінця хід думок автора?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40. Чи легко Ви вступаєте в розмову з попутниками?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41. Чи утримуєтеся Ви від доказу неправоти співбесідника, якщо це за яких-то причин недоцільно?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42. Чи охоче Ви беретеся за роботу, що вимагає великої спритності рук?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43. Чи в змозі Ви змінити вже прийняте рішення, враховуючи думку інших?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44. Чи швидко Ви звикаєте до нової системи роботи?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45. Чи можете Ви працювати і вночі, після того, як працювали весь день?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46. Чи швидко Ви читаєте белетристичну літературу?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47. Чи часто Ви відмовляєтеся від своїх намірів, якщо виникають перешкоди?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48. Чи зберігаєте Ви самовладання в ситуаціях, які того потребують?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49. Чи прокидаєтеся Ви зазвичай швидко і без зусиль?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50. Чи в змозі Ви утриматися від моментальної, імпульсивної реакції?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51. Чи можете Ви працювати в гучній обстановці?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52. Чи можете Ви утриматися, коли необхідно, від того, щоб не сказати правду в очі?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53. Чи успішно Ви стримуєте хвилювання перед іспитом, напередодні зустрічі з начальником?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54. Чи подобаються Вам часті зміни та різноманітності?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55. Чи швидко Ви звикаєте до нового середовища?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56. Чи відновлюєте Ви повністю свої сили після нічного відпочинку, якщо напередодні вдень у Вас була важка робота?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57. Чи уникаєте Ви занять, виконання яких вимагає різноманітних дій протягом короткого часу?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58. Як правило, Ви самостійно справляєтеся з виниклими труднощами?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59. Чи очікуєте Ви закінчення промови кого-небудь, перш ніж почнете говорити самі?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60. Не вміючи плавати, чи стрибнули б Ви у воду, щоб врятувати потопаючого?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61. Чи здатні Ви до напруженої роботи, навчання?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62. Чи можете Ви утриматися від недоречних зауважень?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63. Чи надаєте Ви значення постійному місцю під час роботи, прийому їжі, на лекціях?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64. Чи легко Вам переходити від одного заняття до іншого?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65. Чи зважуєте Ви всі “за” та “проти” перед тим, як прийняти важливе рішення?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66. Чи легко Ви долаєте перешкоди, які Вам зустрічаються?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67. Чи утримуєтеся Ви від розглядання чужих речей, паперів?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68. Чи відчуваєте Ви нудьгу, коли займаєтеся стереотипної діяльністю, яка завжди виконується однаково?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69. Чи вдається Вам дотримуватися правил поведінки в громадських місцях?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70. Чи утримуєтеся Ви під час розмови, виступу чи відповіді на питання від зайвих рухів, жестикуляції?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71. Чи подобається Вам жвавий рух навколо?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72. Чи подобається Вам заняття (робота), що вимагає великого зусилля (великих зусиль)?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73. Чи в змозі Ви тривалий час зосереджувати увагу на виконанні певного завдання?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74. Чи любите Ви завдання, що вимагають швидких рухів?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75. Чи вмієте Ви володіти собою у важких життєвих ситуаціях?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76. Якщо треба, чи підніметеся Ви з ліжка відразу після того, як прокинулися?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77. Чи можете Ви після закінчення дорученої Вам роботи терпляче чекати, поки закінчать свою роботу інші?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78. Чи дієте Ви так само чітко й після того, як спостерігали (стали свідком) якоїсь неприємної події?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79. Чи швидко Ви переглядаєте газети?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80. Чи трапляється Вам говорити так швидко, що Вас важко зрозуміти?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81. Чи можете Ви, не виспавшись, нормально працювати?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82. Чи в змозі Ви працювати тривалий час без перерви?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83. Чи в змозі Ви працювати, якщо у Вас болить голова, зуб і т.д.?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84. Чи спокійно Ви продовжуєте роботу, яку необхідно закінчити, якщо Ваші товариші розважаються і чекають на Вас?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85. Чи відповідаєте Ви швидко на несподівані питання?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86. Чи швидко Ви говорите звичайно?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87. Чи можете Ви спокійно працювати, якщо чекаєте гостей?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88. Чи легко Ви змінюєте свою думку під впливом розумних аргументів?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89. Чи терплячі Ви?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90. Чи можете Ви пристосуватися до ритму роботи людини, більш повільної, ніж Ви?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91. Чи можете Ви планувати свої заняття так, щоб виконувати в один і той же час кілька взаємопов’язаних справ?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92. Чи може весела компанія змінити Ваш пригнічений настрій?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93. Чи вмієте Ви без особливих зусиль виконувати декілька дій одночасно?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94. Чи зберігаєте Ви психічну рівновагу, коли буваєте свідком нещасного випадку на вулиці?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95. Чи любите Ви роботу, що вимагає безліч різноманітних маніпуляцій?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96. Чи зберігаєте Ви спокій, якщо хто-небудь з близьких страждає?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97. Чи самостійні Ви у важких життєвих ситуаціях?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98. Чи відчуваєте Ви себе вільно у великій або незнайомій компанії?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99. Чи можете Ви одразу перервати розмову, якщо це потрібно (наприклад, при початку кіносеансу, концерту, лекції)?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100. Чи легко Ви пристосовуєтеся до методів роботи інших людей?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101. Чи подобається Вам часто змінювати вид занять?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102. Чи схильні Ви брати ініціативу у свої руки, якщо трапляється що-небудь надзвичайно непередбачуване?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103. Чи утримуєтеся Ви від сміху в невідповідних ситуаціях?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104. Чи починаєте Ви працювати відразу ж інтенсивно?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105. Чи наважуєтеся Ви виступити проти загальноприйнятої думки, якщо Вам здається, що Ви маєте рацію?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106. Чи вдається Вам подолати стан тимчасової депресії (пригніченості)?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107. Чи нормально Ви засинаєте після сильного розумового стомлення?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108. Чи в змозі Ви спокійно, довго чекати, наприклад, в черзі?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109. Утримуєтеся Ви від втручання, якщо заздалегідь відомо, що воно ні до чого не приведе?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110. Чи можете Ви спокійно аргументувати свою позицію в конфліктній ситуації?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111. Чи можете Ви миттєво реагувати в незвичайній ситуації?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112. Чи ведете Ви себе тихо, якщо Вас про це просять?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113. Чи погоджуєтеся Ви без особливих внутрішніх коливань на болісні лікарські процедури?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114. Чи вмієте Ви інтенсивно працювати?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115. Чи охоче Ви змінюєте місця відпочинку, розваг?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116. Чи важко Вам звикнути до нового розпорядку дня?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117. Чи поспішаєте Ви надати допомогу в нещасних випадках?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118. Коли Ви присутні на спортивних змаганнях тощо, чи утримуєтеся Ви від вигуків, жестів?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119. Чи подобається Вам робота (заняття), що вимагає за своїм характером частих розмов із різними людьми?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120. Чи володієте Ви своєю мімікою?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121. Чи подобаються Вам заняття, які вимагають енергійних рухів?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122. Чи вважаєте Ви себе сміливою людиною?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123. Чи переривається у Вас голос (Вам важко говорити) в незвичайній ситуації?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124. Чи можете Ви подолати збентеження, небажання працювати в момент невдачі?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125. Чи в змозі Ви тривалий час стояти, сидіти спокійно, якщо Вас про це просять?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126. Чи в змозі Ви стримати веселощі, якщо це може когось зачепити?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127. Чи легко Ви переходите від печалі до радості?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128. Чи легко Ви виходите з рівноваги?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129. Чи дотримуєтеся Ви без особливих зусиль обов’язкових у Вашому середовищі правил поведінки?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130. Чи подобається Вам виступати публічно?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131. Чи беретеся Ви зазвичай до роботи швидко, без тривалого підготовчого періоду?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132. Чи готові Ви прийти на допомогу іншому, ризикуючи своїм життям?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133. Чи енергійні Ваші рухи?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134. Чи охоче Ви виконуєте відповідальну роботу?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/>
          <w:i/>
          <w:iCs/>
          <w:sz w:val="24"/>
          <w:szCs w:val="24"/>
          <w:lang w:val="uk-UA"/>
        </w:rPr>
      </w:pPr>
    </w:p>
    <w:p w:rsidR="005F7F8C" w:rsidRPr="003D1FCB" w:rsidRDefault="005F7F8C" w:rsidP="00404B04">
      <w:pPr>
        <w:autoSpaceDE w:val="0"/>
        <w:autoSpaceDN w:val="0"/>
        <w:adjustRightInd w:val="0"/>
        <w:spacing w:before="100" w:beforeAutospacing="1" w:after="120"/>
        <w:ind w:firstLine="539"/>
        <w:jc w:val="center"/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val="uk-UA"/>
        </w:rPr>
        <w:t>“Ключ”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1. Сила процесів збудження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“Так” – 3, 4, 7, 13, 15, 17, 19, 21, 23, 24, 32, 39, 45, 56, 58, 60, 61, 66, 72, 73, 78, 81, 82, 83, 94, 97, 98, 102, 105, 106, 113, 114, 117, 121, 122, 124, 130, 132, 133, 134;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“Ні” – 47, 51, 107, 123.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2. Сила процесів гальмування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“Так” – 2, 5, 8, 10, 12, 16, 27, 30, 35, 37, 38, 41, 48, 50, 52, 53, 62, 65, 69, 70, 75, 77, 84, 87, 89, 90, 96, 99, 103, 108, 109, 110, 112, 118, 120, 125, 126, 129;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“Ні” – 18, 34, 36, 59, 67, 128.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3. Рухливість нервових процесів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“Так” – 1, 6, 9, 11, 14, 20, 22, 26, 28, 29, 31, 33, 40, 42, 43, 44, 46, 49, 54, 55, 64, 68, 71, 74, 76, 79, 80, 85, 86, 88, 91, 92, 93, 95, 100, 101, 104, 111, 115, 116, 119, 127, 131;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“Ні” – 25, 57, 63.</w:t>
      </w:r>
    </w:p>
    <w:p w:rsidR="005F7F8C" w:rsidRPr="00404B04" w:rsidRDefault="005F7F8C" w:rsidP="003D1FCB">
      <w:pPr>
        <w:autoSpaceDE w:val="0"/>
        <w:autoSpaceDN w:val="0"/>
        <w:adjustRightInd w:val="0"/>
        <w:ind w:firstLine="540"/>
        <w:jc w:val="center"/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val="uk-UA"/>
        </w:rPr>
      </w:pPr>
      <w:r w:rsidRPr="00404B04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val="uk-UA"/>
        </w:rPr>
        <w:t>Обробка та інтерпретація результатів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Оцінка кожної властивості (сили процесів збудження і гальмування, а також рухливості нервових процесів) проводиться шляхом складання балів, отриманих за відповіді на питання. Якщо відповідь респондента збігається з “ключем”, то вона оцінюється в 2 бали, якщо не збігається, то респондент отримує нульову оцінку. Відповідь “не знаю” оцінюється в 1 бал.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“Сирий” бал за кожною шкалою порівнюється з діагностичними статистичними межами: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center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(M +/- S),</w:t>
      </w:r>
    </w:p>
    <w:p w:rsidR="005F7F8C" w:rsidRPr="003D1FCB" w:rsidRDefault="005F7F8C" w:rsidP="003D1FCB">
      <w:pPr>
        <w:autoSpaceDE w:val="0"/>
        <w:autoSpaceDN w:val="0"/>
        <w:adjustRightInd w:val="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де М – середнє нормативної вибірки; S – стандартне відхилення. Значення середніх (М) і стандартних відхилень (S)</w:t>
      </w:r>
    </w:p>
    <w:p w:rsidR="005F7F8C" w:rsidRPr="00F7341E" w:rsidRDefault="005F7F8C" w:rsidP="003D1FCB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16"/>
          <w:szCs w:val="16"/>
          <w:lang w:val="uk-UA"/>
        </w:rPr>
      </w:pPr>
    </w:p>
    <w:p w:rsidR="005F7F8C" w:rsidRPr="003D1FCB" w:rsidRDefault="005F7F8C" w:rsidP="003D1FC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b/>
          <w:bCs/>
          <w:sz w:val="24"/>
          <w:szCs w:val="24"/>
          <w:lang w:val="uk-UA"/>
        </w:rPr>
        <w:t>Значення середніх (М) і стандартних відхилень (S)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20"/>
        <w:gridCol w:w="3060"/>
        <w:gridCol w:w="2880"/>
      </w:tblGrid>
      <w:tr w:rsidR="005F7F8C" w:rsidRPr="003D1FCB">
        <w:trPr>
          <w:trHeight w:val="255"/>
        </w:trPr>
        <w:tc>
          <w:tcPr>
            <w:tcW w:w="2520" w:type="dxa"/>
          </w:tcPr>
          <w:p w:rsidR="005F7F8C" w:rsidRPr="003D1FCB" w:rsidRDefault="005F7F8C" w:rsidP="00B5200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060" w:type="dxa"/>
          </w:tcPr>
          <w:p w:rsidR="005F7F8C" w:rsidRPr="003D1FCB" w:rsidRDefault="005F7F8C" w:rsidP="00B5200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bCs/>
                <w:sz w:val="24"/>
                <w:szCs w:val="24"/>
                <w:lang w:val="uk-UA"/>
              </w:rPr>
            </w:pPr>
            <w:r w:rsidRPr="003D1FCB">
              <w:rPr>
                <w:rFonts w:ascii="Times New Roman" w:eastAsia="TimesNewRomanPSMT" w:hAnsi="Times New Roman" w:cs="Times New Roman"/>
                <w:sz w:val="24"/>
                <w:szCs w:val="24"/>
                <w:lang w:val="uk-UA"/>
              </w:rPr>
              <w:t>М</w:t>
            </w:r>
          </w:p>
        </w:tc>
        <w:tc>
          <w:tcPr>
            <w:tcW w:w="2880" w:type="dxa"/>
          </w:tcPr>
          <w:p w:rsidR="005F7F8C" w:rsidRPr="003D1FCB" w:rsidRDefault="005F7F8C" w:rsidP="00B5200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bCs/>
                <w:sz w:val="24"/>
                <w:szCs w:val="24"/>
                <w:lang w:val="uk-UA"/>
              </w:rPr>
            </w:pPr>
            <w:r w:rsidRPr="003D1FCB">
              <w:rPr>
                <w:rFonts w:ascii="Times New Roman" w:eastAsia="TimesNewRomanPSMT" w:hAnsi="Times New Roman" w:cs="Times New Roman"/>
                <w:sz w:val="24"/>
                <w:szCs w:val="24"/>
                <w:lang w:val="uk-UA"/>
              </w:rPr>
              <w:t>S</w:t>
            </w:r>
          </w:p>
        </w:tc>
      </w:tr>
      <w:tr w:rsidR="005F7F8C" w:rsidRPr="003D1FCB">
        <w:trPr>
          <w:trHeight w:val="270"/>
        </w:trPr>
        <w:tc>
          <w:tcPr>
            <w:tcW w:w="2520" w:type="dxa"/>
          </w:tcPr>
          <w:p w:rsidR="005F7F8C" w:rsidRPr="003D1FCB" w:rsidRDefault="005F7F8C" w:rsidP="00B5200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bCs/>
                <w:sz w:val="24"/>
                <w:szCs w:val="24"/>
                <w:lang w:val="uk-UA"/>
              </w:rPr>
            </w:pPr>
            <w:r w:rsidRPr="003D1FCB">
              <w:rPr>
                <w:rFonts w:ascii="Times New Roman" w:eastAsia="TimesNewRomanPSMT" w:hAnsi="Times New Roman" w:cs="Times New Roman"/>
                <w:sz w:val="24"/>
                <w:szCs w:val="24"/>
                <w:lang w:val="uk-UA"/>
              </w:rPr>
              <w:t>шкала 1</w:t>
            </w:r>
          </w:p>
        </w:tc>
        <w:tc>
          <w:tcPr>
            <w:tcW w:w="3060" w:type="dxa"/>
          </w:tcPr>
          <w:p w:rsidR="005F7F8C" w:rsidRPr="003D1FCB" w:rsidRDefault="005F7F8C" w:rsidP="00B5200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bCs/>
                <w:sz w:val="24"/>
                <w:szCs w:val="24"/>
                <w:lang w:val="uk-UA"/>
              </w:rPr>
            </w:pPr>
            <w:r w:rsidRPr="003D1FCB">
              <w:rPr>
                <w:rFonts w:ascii="Times New Roman" w:eastAsia="TimesNewRomanPSMT" w:hAnsi="Times New Roman" w:cs="Times New Roman"/>
                <w:sz w:val="24"/>
                <w:szCs w:val="24"/>
                <w:lang w:val="uk-UA"/>
              </w:rPr>
              <w:t>37</w:t>
            </w:r>
          </w:p>
        </w:tc>
        <w:tc>
          <w:tcPr>
            <w:tcW w:w="2880" w:type="dxa"/>
          </w:tcPr>
          <w:p w:rsidR="005F7F8C" w:rsidRPr="003D1FCB" w:rsidRDefault="005F7F8C" w:rsidP="00B5200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bCs/>
                <w:sz w:val="24"/>
                <w:szCs w:val="24"/>
                <w:lang w:val="uk-UA"/>
              </w:rPr>
            </w:pPr>
            <w:r w:rsidRPr="003D1FCB">
              <w:rPr>
                <w:rFonts w:ascii="Times New Roman" w:eastAsia="TimesNewRomanPSMT" w:hAnsi="Times New Roman" w:cs="Times New Roman"/>
                <w:sz w:val="24"/>
                <w:szCs w:val="24"/>
                <w:lang w:val="uk-UA"/>
              </w:rPr>
              <w:t>12</w:t>
            </w:r>
          </w:p>
        </w:tc>
      </w:tr>
      <w:tr w:rsidR="005F7F8C" w:rsidRPr="003D1FCB">
        <w:trPr>
          <w:trHeight w:val="270"/>
        </w:trPr>
        <w:tc>
          <w:tcPr>
            <w:tcW w:w="2520" w:type="dxa"/>
          </w:tcPr>
          <w:p w:rsidR="005F7F8C" w:rsidRPr="003D1FCB" w:rsidRDefault="005F7F8C" w:rsidP="00B5200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bCs/>
                <w:sz w:val="24"/>
                <w:szCs w:val="24"/>
                <w:lang w:val="uk-UA"/>
              </w:rPr>
            </w:pPr>
            <w:r w:rsidRPr="003D1FCB">
              <w:rPr>
                <w:rFonts w:ascii="Times New Roman" w:eastAsia="TimesNewRomanPSMT" w:hAnsi="Times New Roman" w:cs="Times New Roman"/>
                <w:sz w:val="24"/>
                <w:szCs w:val="24"/>
                <w:lang w:val="uk-UA"/>
              </w:rPr>
              <w:t>шкала 2</w:t>
            </w:r>
          </w:p>
        </w:tc>
        <w:tc>
          <w:tcPr>
            <w:tcW w:w="3060" w:type="dxa"/>
          </w:tcPr>
          <w:p w:rsidR="005F7F8C" w:rsidRPr="003D1FCB" w:rsidRDefault="005F7F8C" w:rsidP="00B5200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bCs/>
                <w:sz w:val="24"/>
                <w:szCs w:val="24"/>
                <w:lang w:val="uk-UA"/>
              </w:rPr>
            </w:pPr>
            <w:r w:rsidRPr="003D1FCB">
              <w:rPr>
                <w:rFonts w:ascii="Times New Roman" w:eastAsia="TimesNewRomanPSMT" w:hAnsi="Times New Roman" w:cs="Times New Roman"/>
                <w:sz w:val="24"/>
                <w:szCs w:val="24"/>
                <w:lang w:val="uk-UA"/>
              </w:rPr>
              <w:t>32</w:t>
            </w:r>
          </w:p>
        </w:tc>
        <w:tc>
          <w:tcPr>
            <w:tcW w:w="2880" w:type="dxa"/>
          </w:tcPr>
          <w:p w:rsidR="005F7F8C" w:rsidRPr="003D1FCB" w:rsidRDefault="005F7F8C" w:rsidP="00B5200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bCs/>
                <w:sz w:val="24"/>
                <w:szCs w:val="24"/>
                <w:lang w:val="uk-UA"/>
              </w:rPr>
            </w:pPr>
            <w:r w:rsidRPr="003D1FCB">
              <w:rPr>
                <w:rFonts w:ascii="Times New Roman" w:eastAsia="TimesNewRomanPSMT" w:hAnsi="Times New Roman" w:cs="Times New Roman"/>
                <w:sz w:val="24"/>
                <w:szCs w:val="24"/>
                <w:lang w:val="uk-UA"/>
              </w:rPr>
              <w:t>11</w:t>
            </w:r>
          </w:p>
        </w:tc>
      </w:tr>
      <w:tr w:rsidR="005F7F8C" w:rsidRPr="003D1FCB">
        <w:trPr>
          <w:trHeight w:val="270"/>
        </w:trPr>
        <w:tc>
          <w:tcPr>
            <w:tcW w:w="2520" w:type="dxa"/>
          </w:tcPr>
          <w:p w:rsidR="005F7F8C" w:rsidRPr="003D1FCB" w:rsidRDefault="005F7F8C" w:rsidP="00B5200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bCs/>
                <w:sz w:val="24"/>
                <w:szCs w:val="24"/>
                <w:lang w:val="uk-UA"/>
              </w:rPr>
            </w:pPr>
            <w:r w:rsidRPr="003D1FCB">
              <w:rPr>
                <w:rFonts w:ascii="Times New Roman" w:eastAsia="TimesNewRomanPSMT" w:hAnsi="Times New Roman" w:cs="Times New Roman"/>
                <w:sz w:val="24"/>
                <w:szCs w:val="24"/>
                <w:lang w:val="uk-UA"/>
              </w:rPr>
              <w:t>шкала 3</w:t>
            </w:r>
          </w:p>
        </w:tc>
        <w:tc>
          <w:tcPr>
            <w:tcW w:w="3060" w:type="dxa"/>
          </w:tcPr>
          <w:p w:rsidR="005F7F8C" w:rsidRPr="003D1FCB" w:rsidRDefault="005F7F8C" w:rsidP="00B5200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bCs/>
                <w:sz w:val="24"/>
                <w:szCs w:val="24"/>
                <w:lang w:val="uk-UA"/>
              </w:rPr>
            </w:pPr>
            <w:r w:rsidRPr="003D1FCB">
              <w:rPr>
                <w:rFonts w:ascii="Times New Roman" w:eastAsia="TimesNewRomanPSMT" w:hAnsi="Times New Roman" w:cs="Times New Roman"/>
                <w:sz w:val="24"/>
                <w:szCs w:val="24"/>
                <w:lang w:val="uk-UA"/>
              </w:rPr>
              <w:t>36</w:t>
            </w:r>
          </w:p>
        </w:tc>
        <w:tc>
          <w:tcPr>
            <w:tcW w:w="2880" w:type="dxa"/>
          </w:tcPr>
          <w:p w:rsidR="005F7F8C" w:rsidRPr="003D1FCB" w:rsidRDefault="005F7F8C" w:rsidP="00B5200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bCs/>
                <w:sz w:val="24"/>
                <w:szCs w:val="24"/>
                <w:lang w:val="uk-UA"/>
              </w:rPr>
            </w:pPr>
            <w:r w:rsidRPr="003D1FCB">
              <w:rPr>
                <w:rFonts w:ascii="Times New Roman" w:eastAsia="TimesNewRomanPSMT" w:hAnsi="Times New Roman" w:cs="Times New Roman"/>
                <w:sz w:val="24"/>
                <w:szCs w:val="24"/>
                <w:lang w:val="uk-UA"/>
              </w:rPr>
              <w:t>12</w:t>
            </w:r>
          </w:p>
        </w:tc>
      </w:tr>
    </w:tbl>
    <w:p w:rsidR="005F7F8C" w:rsidRPr="003D1FCB" w:rsidRDefault="005F7F8C" w:rsidP="003D1FC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Врівноваженість нервових процесів за силою (баланс) визначається шляхом ділення балів за силою збудження на бали за силою гальмування і виражається часткою від ділення:</w:t>
      </w:r>
    </w:p>
    <w:p w:rsidR="005F7F8C" w:rsidRPr="00F7341E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/>
          <w:sz w:val="16"/>
          <w:szCs w:val="16"/>
          <w:lang w:val="uk-UA"/>
        </w:rPr>
      </w:pP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center"/>
        <w:rPr>
          <w:rFonts w:ascii="Times New Roman" w:eastAsia="TimesNewRomanPSMT" w:hAnsi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/>
          <w:position w:val="-28"/>
          <w:sz w:val="24"/>
          <w:szCs w:val="24"/>
          <w:lang w:val="uk-UA"/>
        </w:rPr>
        <w:object w:dxaOrig="3840" w:dyaOrig="660">
          <v:shape id="_x0000_i1027" type="#_x0000_t75" style="width:192pt;height:33pt" o:ole="">
            <v:imagedata r:id="rId7" o:title=""/>
          </v:shape>
          <o:OLEObject Type="Embed" ProgID="Equation.3" ShapeID="_x0000_i1027" DrawAspect="Content" ObjectID="_1741847836" r:id="rId8"/>
        </w:object>
      </w:r>
    </w:p>
    <w:p w:rsidR="005F7F8C" w:rsidRPr="00F7341E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/>
          <w:sz w:val="16"/>
          <w:szCs w:val="16"/>
          <w:lang w:val="uk-UA"/>
        </w:rPr>
      </w:pP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Чим ближче до одиниці отримане значення, тим вищою є врівноваженість.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Урівноваженою людиною є та, для якої значення дробу не виходить за межі інтервалу 0,85-1,15.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Якщо значення дробу виходить за межі інтервалу, то можна стверджувати, що даний індивідуум відрізняється неврівноваженістю своєї психологічної активності.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Якщо значення дробу менше 0,85 – це означає неврівноваженість у бік гальмування, тобто процеси збудження не врівноважують собою процеси гальмування; якщо значення більше 1,15 – це означає неврівноваженість у бік збудження, тобто процеси гальмування не врівноважують собою процеси збудження.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 xml:space="preserve">Рівень процесів збудження 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норма від 25 до 49; 62 – вище середнього.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 xml:space="preserve">Рівень процесів гальмування 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норма від 21 до 43; 61 – вище середнього.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 xml:space="preserve">Рухливість нервових процесів 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норма від 24 до 48; 58 – вище середнього.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b/>
          <w:bCs/>
          <w:sz w:val="24"/>
          <w:szCs w:val="24"/>
          <w:lang w:val="uk-UA"/>
        </w:rPr>
        <w:t>Рівень процесів збудження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(шкала 1):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високий бал (вище межі “середнє плюс стандартне відхилення”) відображає силу процесу збудження;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низький бал (нижче межі “середнє мінус стандартне відхилення”) вказує на слабкість процесу збудження.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b/>
          <w:bCs/>
          <w:sz w:val="24"/>
          <w:szCs w:val="24"/>
          <w:lang w:val="uk-UA"/>
        </w:rPr>
        <w:t>Рівень процесів гальмування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(шкала 2):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високий бал відображає силу процесу гальмування;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низький бал – слабкість процесу гальмування.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b/>
          <w:bCs/>
          <w:sz w:val="24"/>
          <w:szCs w:val="24"/>
          <w:lang w:val="uk-UA"/>
        </w:rPr>
        <w:t>Рухливість нервових процесів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(шкала 3):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високий бал відображає рухливість нервових процесів;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низький бал – інертність нервових процесів.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>Рівень процесів збудження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 xml:space="preserve">Високі бали 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сильна реакція у відповідь на збудження, стимул; не виявляються ознаки позамежного гальмування, пряма кореляція з високими показниками за тепінг-тестом: швидкі впрацьов</w:t>
      </w:r>
      <w:r>
        <w:rPr>
          <w:rFonts w:ascii="Times New Roman" w:eastAsia="TimesNewRomanPSMT" w:hAnsi="Times New Roman" w:cs="Times New Roman"/>
          <w:sz w:val="24"/>
          <w:szCs w:val="24"/>
          <w:lang w:val="uk-UA"/>
        </w:rPr>
        <w:t>ування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в роботу </w:t>
      </w:r>
      <w:r>
        <w:rPr>
          <w:rFonts w:ascii="Times New Roman" w:eastAsia="TimesNewRomanPSMT" w:hAnsi="Times New Roman" w:cs="Times New Roman"/>
          <w:sz w:val="24"/>
          <w:szCs w:val="24"/>
          <w:lang w:val="uk-UA"/>
        </w:rPr>
        <w:t>та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досягнення високої продуктивності; низька стомлюваність; висок</w:t>
      </w:r>
      <w:r>
        <w:rPr>
          <w:rFonts w:ascii="Times New Roman" w:eastAsia="TimesNewRomanPSMT" w:hAnsi="Times New Roman" w:cs="Times New Roman"/>
          <w:sz w:val="24"/>
          <w:szCs w:val="24"/>
          <w:lang w:val="uk-UA"/>
        </w:rPr>
        <w:t>і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працездатність і витривалість.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 xml:space="preserve">Низькі бали 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слабка і запізнююча реакція на збудження, швидко досягається позамежне гальмування, аж до ступору, відмови в роботі; низькі показники за тепінг-тестом; повільні: впрацьов</w:t>
      </w:r>
      <w:r>
        <w:rPr>
          <w:rFonts w:ascii="Times New Roman" w:eastAsia="TimesNewRomanPSMT" w:hAnsi="Times New Roman" w:cs="Times New Roman"/>
          <w:sz w:val="24"/>
          <w:szCs w:val="24"/>
          <w:lang w:val="uk-UA"/>
        </w:rPr>
        <w:t>ування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в роботу і невисока продуктивність праці; висока втомлюваність; низька працездатність і витривалість.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>Рівень процесів гальмування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 xml:space="preserve">Високі бали 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сильні нервові процеси з боку гальмування; збудження, стимули легко гасяться; швидке реагування на дії у відповідь на прості сенсорні сигнали, хороша реакція, високий самоконтроль, зібраність, пильність, холоднокровність у поведінкових реакціях.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 xml:space="preserve">Низькі бали 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слабкість процесів гальмування, імпульсивність в діях у відповідь на стимул, слабкий самоконтроль в поведінкових реакціях, певне розгальмовування, розхлябаність, невимогливість і поблажливість до себе; повільне або запізнююче реагування на дії у відповідь на прості сигнали; погана реакція, нерівне реагування, неадекватні реакції, схильність до істерії.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>Рівень рухливості нервових процесів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 xml:space="preserve">Високі бали 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легкість пере</w:t>
      </w:r>
      <w:r>
        <w:rPr>
          <w:rFonts w:ascii="Times New Roman" w:eastAsia="TimesNewRomanPSMT" w:hAnsi="Times New Roman" w:cs="Times New Roman"/>
          <w:sz w:val="24"/>
          <w:szCs w:val="24"/>
          <w:lang w:val="uk-UA"/>
        </w:rPr>
        <w:t>ключення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процес</w:t>
      </w:r>
      <w:r>
        <w:rPr>
          <w:rFonts w:ascii="Times New Roman" w:eastAsia="TimesNewRomanPSMT" w:hAnsi="Times New Roman" w:cs="Times New Roman"/>
          <w:sz w:val="24"/>
          <w:szCs w:val="24"/>
          <w:lang w:val="uk-UA"/>
        </w:rPr>
        <w:t>у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збудження </w:t>
      </w:r>
      <w:r>
        <w:rPr>
          <w:rFonts w:ascii="Times New Roman" w:eastAsia="TimesNewRomanPSMT" w:hAnsi="Times New Roman" w:cs="Times New Roman"/>
          <w:sz w:val="24"/>
          <w:szCs w:val="24"/>
          <w:lang w:val="uk-UA"/>
        </w:rPr>
        <w:t>на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гальмування і навпаки; швидкий перехід від одних видів діяльності до інших; рішучість, сміливість у поведінкових реакціях.</w:t>
      </w:r>
    </w:p>
    <w:p w:rsidR="005F7F8C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 xml:space="preserve">Низькі бали 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характерні для людей, схильних працювати за стереотипом, таких, що не люблять швидких і несподіваних змін у діяльності, інертних, таких, що виявляють, як правило, низьку здатність пере</w:t>
      </w:r>
      <w:r>
        <w:rPr>
          <w:rFonts w:ascii="Times New Roman" w:eastAsia="TimesNewRomanPSMT" w:hAnsi="Times New Roman" w:cs="Times New Roman"/>
          <w:sz w:val="24"/>
          <w:szCs w:val="24"/>
          <w:lang w:val="uk-UA"/>
        </w:rPr>
        <w:t>ключатись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на нові види робіт й успішно освоювати нову професію, не придатні для роботи в швидкоплинних умовах.</w:t>
      </w:r>
    </w:p>
    <w:p w:rsidR="005F7F8C" w:rsidRPr="003D1FCB" w:rsidRDefault="005F7F8C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/>
          <w:sz w:val="24"/>
          <w:szCs w:val="24"/>
          <w:lang w:val="uk-UA"/>
        </w:rPr>
      </w:pPr>
      <w:r>
        <w:rPr>
          <w:rFonts w:ascii="Times New Roman" w:eastAsia="TimesNewRomanPSMT" w:hAnsi="Times New Roman" w:cs="Times New Roman"/>
          <w:sz w:val="24"/>
          <w:szCs w:val="24"/>
          <w:lang w:val="uk-UA"/>
        </w:rPr>
        <w:t>Проаналізувати властивості нервових процесів та зробити висновок про адаптаційні та професійні властивості особистості.</w:t>
      </w:r>
    </w:p>
    <w:p w:rsidR="005F7F8C" w:rsidRPr="003D1FCB" w:rsidRDefault="005F7F8C" w:rsidP="00A55BA6">
      <w:pPr>
        <w:pStyle w:val="Default"/>
        <w:ind w:firstLine="540"/>
        <w:jc w:val="both"/>
        <w:rPr>
          <w:rFonts w:cs="Times New Roman CYR"/>
          <w:b/>
          <w:bCs/>
          <w:i/>
          <w:iCs/>
        </w:rPr>
      </w:pPr>
    </w:p>
    <w:p w:rsidR="005F7F8C" w:rsidRPr="00C36AD7" w:rsidRDefault="005F7F8C" w:rsidP="00A55BA6">
      <w:pPr>
        <w:pStyle w:val="Default"/>
        <w:ind w:firstLine="540"/>
        <w:jc w:val="both"/>
      </w:pPr>
      <w:r w:rsidRPr="00C36AD7">
        <w:rPr>
          <w:b/>
          <w:bCs/>
          <w:i/>
          <w:iCs/>
        </w:rPr>
        <w:t xml:space="preserve">Завдання </w:t>
      </w:r>
      <w:r>
        <w:rPr>
          <w:b/>
          <w:bCs/>
          <w:i/>
          <w:iCs/>
        </w:rPr>
        <w:t>№ 3</w:t>
      </w:r>
      <w:r w:rsidRPr="00C36AD7">
        <w:rPr>
          <w:b/>
          <w:bCs/>
          <w:i/>
          <w:iCs/>
        </w:rPr>
        <w:t>. Дослідження сили нервової системи за Є.П.Ільїним (методика «тепінг-тест»)</w:t>
      </w:r>
      <w:r w:rsidRPr="00C36AD7">
        <w:t xml:space="preserve"> </w:t>
      </w:r>
    </w:p>
    <w:p w:rsidR="005F7F8C" w:rsidRPr="00C36AD7" w:rsidRDefault="005F7F8C" w:rsidP="00A55BA6">
      <w:pPr>
        <w:pStyle w:val="Default"/>
        <w:ind w:firstLine="540"/>
        <w:jc w:val="both"/>
      </w:pPr>
      <w:r w:rsidRPr="00C36AD7">
        <w:t xml:space="preserve">Обстежуваний на аркуші паперу малює 6 квадратів. </w:t>
      </w:r>
      <w:r>
        <w:t>В подальшому, він п</w:t>
      </w:r>
      <w:r w:rsidRPr="00C36AD7">
        <w:t>овинен</w:t>
      </w:r>
      <w:r>
        <w:t xml:space="preserve">, лівою та правою рукою почергово, </w:t>
      </w:r>
      <w:r w:rsidRPr="00C36AD7">
        <w:t xml:space="preserve"> олівцем або ручкою поставити в кожному квадраті за певний час (по 5</w:t>
      </w:r>
      <w:r>
        <w:t xml:space="preserve"> </w:t>
      </w:r>
      <w:r w:rsidRPr="00C36AD7">
        <w:t xml:space="preserve">с), як можна більше крапок. Перехід із одного квадрату в інший слід виконувати у напрямку годинникової стрілки, не перериваючи роботи. </w:t>
      </w:r>
    </w:p>
    <w:p w:rsidR="005F7F8C" w:rsidRPr="00C36AD7" w:rsidRDefault="005F7F8C" w:rsidP="00A55BA6">
      <w:pPr>
        <w:pStyle w:val="Default"/>
        <w:ind w:firstLine="540"/>
        <w:jc w:val="both"/>
      </w:pPr>
      <w:r w:rsidRPr="00C36AD7">
        <w:t xml:space="preserve">На основі підрахунку кількості крапок в кожному квадраті будується крива працездатності головного мозку. Властивість сили нервової системи визначається за типом кривої працездатності. </w:t>
      </w:r>
    </w:p>
    <w:p w:rsidR="005F7F8C" w:rsidRPr="00C36AD7" w:rsidRDefault="005F7F8C" w:rsidP="00A55BA6">
      <w:pPr>
        <w:pStyle w:val="Default"/>
        <w:ind w:firstLine="540"/>
        <w:jc w:val="both"/>
        <w:rPr>
          <w:rFonts w:cs="Times New Roman CYR"/>
        </w:rPr>
      </w:pPr>
      <w:r w:rsidRPr="00C36AD7">
        <w:rPr>
          <w:i/>
          <w:iCs/>
        </w:rPr>
        <w:t xml:space="preserve">Криві працездатності </w:t>
      </w:r>
    </w:p>
    <w:p w:rsidR="005F7F8C" w:rsidRPr="00C36AD7" w:rsidRDefault="005F7F8C" w:rsidP="00A55BA6">
      <w:pPr>
        <w:pStyle w:val="Default"/>
        <w:spacing w:after="38"/>
        <w:ind w:firstLine="540"/>
        <w:jc w:val="both"/>
      </w:pPr>
      <w:r w:rsidRPr="00C36AD7">
        <w:t xml:space="preserve">1. Сильна нервова система характеризується випуклим типом кривої працездатності. Максимальний темп зростає в перші 10-15 с роботи, далі 25-30 с він може знизитись нижче вихідного рівня за перші 5 с. </w:t>
      </w:r>
    </w:p>
    <w:p w:rsidR="005F7F8C" w:rsidRPr="00C36AD7" w:rsidRDefault="005F7F8C" w:rsidP="00A55BA6">
      <w:pPr>
        <w:pStyle w:val="Default"/>
        <w:spacing w:after="38"/>
        <w:ind w:firstLine="540"/>
        <w:jc w:val="both"/>
      </w:pPr>
      <w:r w:rsidRPr="00C36AD7">
        <w:t xml:space="preserve">2. Середня сила нервової системи характеризується рівним типом кривої працездатності. Максимальний темп втримується приблизно на одному рівні до кінця роботи. </w:t>
      </w:r>
    </w:p>
    <w:p w:rsidR="005F7F8C" w:rsidRPr="00C36AD7" w:rsidRDefault="005F7F8C" w:rsidP="00A55BA6">
      <w:pPr>
        <w:pStyle w:val="Default"/>
        <w:spacing w:after="38"/>
        <w:ind w:firstLine="540"/>
        <w:jc w:val="both"/>
      </w:pPr>
      <w:r w:rsidRPr="00C36AD7">
        <w:t xml:space="preserve">3. Середньо-слабка нервова система характеризується проміжним (між рівним і низхідним типом кривої працездатності) і увігнутим типом. </w:t>
      </w:r>
    </w:p>
    <w:p w:rsidR="005F7F8C" w:rsidRPr="00C36AD7" w:rsidRDefault="005F7F8C" w:rsidP="00A55BA6">
      <w:pPr>
        <w:pStyle w:val="Default"/>
        <w:ind w:firstLine="540"/>
        <w:jc w:val="both"/>
      </w:pPr>
      <w:r w:rsidRPr="00C36AD7">
        <w:t xml:space="preserve">4. Слабка нервова система характеризується низхідним типом кривої працездатності. Максимальний темп понижується вже з другого п’яти секундного відрізка і залишається на зниженому рівні протягом всього часу роботи. </w:t>
      </w:r>
    </w:p>
    <w:p w:rsidR="005F7F8C" w:rsidRPr="00C36AD7" w:rsidRDefault="005F7F8C" w:rsidP="00A55BA6">
      <w:pPr>
        <w:pStyle w:val="Default"/>
        <w:ind w:firstLine="540"/>
        <w:jc w:val="both"/>
        <w:rPr>
          <w:rFonts w:cs="Times New Roman CYR"/>
        </w:rPr>
      </w:pPr>
      <w:r>
        <w:t>Зробити висновок силу нервових процесів у обстеженого та порівняти отримані дані з результати, отриманими в завданні № 2.</w:t>
      </w:r>
    </w:p>
    <w:p w:rsidR="005F7F8C" w:rsidRPr="00C36AD7" w:rsidRDefault="005F7F8C" w:rsidP="00A55BA6">
      <w:pPr>
        <w:pStyle w:val="Default"/>
        <w:ind w:firstLine="540"/>
        <w:jc w:val="both"/>
        <w:rPr>
          <w:rFonts w:cs="Times New Roman CYR"/>
        </w:rPr>
      </w:pPr>
    </w:p>
    <w:p w:rsidR="005F7F8C" w:rsidRPr="00337F1B" w:rsidRDefault="005F7F8C" w:rsidP="00337F1B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337F1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Завдання 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№ 4</w:t>
      </w:r>
      <w:r w:rsidRPr="00337F1B">
        <w:rPr>
          <w:rFonts w:ascii="Times New Roman" w:hAnsi="Times New Roman" w:cs="Times New Roman"/>
          <w:b/>
          <w:bCs/>
          <w:sz w:val="24"/>
          <w:szCs w:val="24"/>
          <w:lang w:val="uk-UA"/>
        </w:rPr>
        <w:t>. Дослідження переключення уваги за умов активного вибору інформації.</w:t>
      </w:r>
    </w:p>
    <w:p w:rsidR="005F7F8C" w:rsidRPr="00337F1B" w:rsidRDefault="005F7F8C" w:rsidP="00337F1B">
      <w:pPr>
        <w:pStyle w:val="BodyTextIndent3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37F1B">
        <w:rPr>
          <w:rFonts w:ascii="Times New Roman" w:hAnsi="Times New Roman" w:cs="Times New Roman"/>
          <w:sz w:val="24"/>
          <w:szCs w:val="24"/>
        </w:rPr>
        <w:t>Досліджуваний розшуку</w:t>
      </w:r>
      <w:r w:rsidRPr="00337F1B">
        <w:rPr>
          <w:rFonts w:ascii="Times New Roman" w:hAnsi="Times New Roman" w:cs="Times New Roman"/>
          <w:sz w:val="24"/>
          <w:szCs w:val="24"/>
        </w:rPr>
        <w:sym w:font="Times New Roman" w:char="0454"/>
      </w:r>
      <w:r w:rsidRPr="00337F1B">
        <w:rPr>
          <w:rFonts w:ascii="Times New Roman" w:hAnsi="Times New Roman" w:cs="Times New Roman"/>
          <w:sz w:val="24"/>
          <w:szCs w:val="24"/>
        </w:rPr>
        <w:t xml:space="preserve"> і </w:t>
      </w:r>
      <w:r>
        <w:rPr>
          <w:rFonts w:ascii="Times New Roman" w:hAnsi="Times New Roman" w:cs="Times New Roman"/>
          <w:sz w:val="24"/>
          <w:szCs w:val="24"/>
        </w:rPr>
        <w:t>позначає</w:t>
      </w:r>
      <w:r w:rsidRPr="00337F1B">
        <w:rPr>
          <w:rFonts w:ascii="Times New Roman" w:hAnsi="Times New Roman" w:cs="Times New Roman"/>
          <w:sz w:val="24"/>
          <w:szCs w:val="24"/>
        </w:rPr>
        <w:t xml:space="preserve"> на таблиці почергово червоні цифри у зростаючому порядку, а чорні – в убуваючому (або навпаки, червоні – у зростаючому, а чорні – в убуваючому порядку), тобто 1- чорне, 24 – червоне, 2 – чорне, 23 – червоне і т.п. (рисунок 1). </w:t>
      </w:r>
    </w:p>
    <w:p w:rsidR="005F7F8C" w:rsidRPr="00337F1B" w:rsidRDefault="005F7F8C" w:rsidP="00337F1B">
      <w:pPr>
        <w:pStyle w:val="BodyTextIndent3"/>
        <w:spacing w:before="120" w:after="12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18070A"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Рисунок 6" o:spid="_x0000_i1028" type="#_x0000_t75" alt="ÐÑÐ°ÑÐ½Ð¾-ÑÐµÑÐ½ÑÐµ ÑÐ°Ð±Ð»Ð¸ÑÑ ÐÐ¾ÑÐ±Ð¾Ð²Ð° Ð¨ÑÐ»ÑÑÐµ" style="width:410.25pt;height:193.5pt;visibility:visible">
            <v:imagedata r:id="rId9" o:title="" croptop="4472f" cropbottom="2223f"/>
          </v:shape>
        </w:pict>
      </w:r>
    </w:p>
    <w:p w:rsidR="005F7F8C" w:rsidRPr="00337F1B" w:rsidRDefault="005F7F8C" w:rsidP="00337F1B">
      <w:pPr>
        <w:pStyle w:val="BodyTextIndent3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37F1B">
        <w:rPr>
          <w:rFonts w:ascii="Times New Roman" w:hAnsi="Times New Roman" w:cs="Times New Roman"/>
          <w:sz w:val="24"/>
          <w:szCs w:val="24"/>
        </w:rPr>
        <w:t>Рисунок 1 – Червоно-чорні таблиці Горбова-Шульте.</w:t>
      </w:r>
    </w:p>
    <w:p w:rsidR="005F7F8C" w:rsidRPr="00337F1B" w:rsidRDefault="005F7F8C" w:rsidP="00337F1B">
      <w:pPr>
        <w:pStyle w:val="BodyTextIndent3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F7F8C" w:rsidRPr="00337F1B" w:rsidRDefault="005F7F8C" w:rsidP="00337F1B">
      <w:pPr>
        <w:pStyle w:val="BodyTextIndent3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37F1B">
        <w:rPr>
          <w:rFonts w:ascii="Times New Roman" w:hAnsi="Times New Roman" w:cs="Times New Roman"/>
          <w:sz w:val="24"/>
          <w:szCs w:val="24"/>
        </w:rPr>
        <w:t>Під час виконання завдання експериментатор фіксує час виконання завдання і кількість помилок (неправильно вказаних чисел не того кольору). Отримані результати аналізують за схемою, наведеною в таблиці 1.4. Для професій, де переключення уваги є професійно важливою компетенцією, таких як водії, авіадиспетчери і т.п., результат повинен бути не нижче 4 балів – це поріг професійної придатності.</w:t>
      </w:r>
    </w:p>
    <w:p w:rsidR="005F7F8C" w:rsidRPr="00337F1B" w:rsidRDefault="005F7F8C" w:rsidP="00337F1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F7F8C" w:rsidRPr="00337F1B" w:rsidRDefault="005F7F8C" w:rsidP="00337F1B">
      <w:pPr>
        <w:pStyle w:val="BodyTextIndent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7F1B">
        <w:rPr>
          <w:rFonts w:ascii="Times New Roman" w:hAnsi="Times New Roman" w:cs="Times New Roman"/>
          <w:sz w:val="24"/>
          <w:szCs w:val="24"/>
        </w:rPr>
        <w:t>Таблиця 1.4 – Оцінка в балах проби на переключення уваги.</w:t>
      </w:r>
    </w:p>
    <w:tbl>
      <w:tblPr>
        <w:tblW w:w="7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8"/>
        <w:gridCol w:w="1089"/>
        <w:gridCol w:w="1090"/>
        <w:gridCol w:w="1089"/>
        <w:gridCol w:w="1090"/>
        <w:gridCol w:w="1090"/>
      </w:tblGrid>
      <w:tr w:rsidR="005F7F8C" w:rsidRPr="00337F1B">
        <w:trPr>
          <w:trHeight w:val="420"/>
          <w:jc w:val="center"/>
        </w:trPr>
        <w:tc>
          <w:tcPr>
            <w:tcW w:w="1568" w:type="dxa"/>
            <w:vAlign w:val="center"/>
          </w:tcPr>
          <w:p w:rsidR="005F7F8C" w:rsidRPr="00337F1B" w:rsidRDefault="005F7F8C" w:rsidP="00B520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Бали</w:t>
            </w:r>
          </w:p>
        </w:tc>
        <w:tc>
          <w:tcPr>
            <w:tcW w:w="1089" w:type="dxa"/>
            <w:vAlign w:val="center"/>
          </w:tcPr>
          <w:p w:rsidR="005F7F8C" w:rsidRPr="00337F1B" w:rsidRDefault="005F7F8C" w:rsidP="00B520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 балів</w:t>
            </w:r>
          </w:p>
        </w:tc>
        <w:tc>
          <w:tcPr>
            <w:tcW w:w="1090" w:type="dxa"/>
            <w:vAlign w:val="center"/>
          </w:tcPr>
          <w:p w:rsidR="005F7F8C" w:rsidRPr="00337F1B" w:rsidRDefault="005F7F8C" w:rsidP="00B520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 бали</w:t>
            </w:r>
          </w:p>
        </w:tc>
        <w:tc>
          <w:tcPr>
            <w:tcW w:w="1089" w:type="dxa"/>
            <w:vAlign w:val="center"/>
          </w:tcPr>
          <w:p w:rsidR="005F7F8C" w:rsidRPr="00337F1B" w:rsidRDefault="005F7F8C" w:rsidP="00B520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 бали</w:t>
            </w:r>
          </w:p>
        </w:tc>
        <w:tc>
          <w:tcPr>
            <w:tcW w:w="1090" w:type="dxa"/>
            <w:vAlign w:val="center"/>
          </w:tcPr>
          <w:p w:rsidR="005F7F8C" w:rsidRPr="00337F1B" w:rsidRDefault="005F7F8C" w:rsidP="00B520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бали</w:t>
            </w:r>
          </w:p>
        </w:tc>
        <w:tc>
          <w:tcPr>
            <w:tcW w:w="1090" w:type="dxa"/>
            <w:vAlign w:val="center"/>
          </w:tcPr>
          <w:p w:rsidR="005F7F8C" w:rsidRPr="00337F1B" w:rsidRDefault="005F7F8C" w:rsidP="00B520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бал</w:t>
            </w:r>
          </w:p>
        </w:tc>
      </w:tr>
      <w:tr w:rsidR="005F7F8C" w:rsidRPr="00337F1B">
        <w:trPr>
          <w:trHeight w:val="600"/>
          <w:jc w:val="center"/>
        </w:trPr>
        <w:tc>
          <w:tcPr>
            <w:tcW w:w="1568" w:type="dxa"/>
            <w:vAlign w:val="center"/>
          </w:tcPr>
          <w:p w:rsidR="005F7F8C" w:rsidRPr="00337F1B" w:rsidRDefault="005F7F8C" w:rsidP="00B520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 виконання</w:t>
            </w:r>
          </w:p>
        </w:tc>
        <w:tc>
          <w:tcPr>
            <w:tcW w:w="1089" w:type="dxa"/>
            <w:vAlign w:val="center"/>
          </w:tcPr>
          <w:p w:rsidR="005F7F8C" w:rsidRPr="00337F1B" w:rsidRDefault="005F7F8C" w:rsidP="00B520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160с та менше</w:t>
            </w:r>
          </w:p>
        </w:tc>
        <w:tc>
          <w:tcPr>
            <w:tcW w:w="1090" w:type="dxa"/>
            <w:vAlign w:val="center"/>
          </w:tcPr>
          <w:p w:rsidR="005F7F8C" w:rsidRPr="00337F1B" w:rsidRDefault="005F7F8C" w:rsidP="00B520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161с – 330с</w:t>
            </w:r>
          </w:p>
        </w:tc>
        <w:tc>
          <w:tcPr>
            <w:tcW w:w="1089" w:type="dxa"/>
            <w:vAlign w:val="center"/>
          </w:tcPr>
          <w:p w:rsidR="005F7F8C" w:rsidRPr="00337F1B" w:rsidRDefault="005F7F8C" w:rsidP="00B520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331с – 390с</w:t>
            </w:r>
          </w:p>
        </w:tc>
        <w:tc>
          <w:tcPr>
            <w:tcW w:w="1090" w:type="dxa"/>
            <w:vAlign w:val="center"/>
          </w:tcPr>
          <w:p w:rsidR="005F7F8C" w:rsidRPr="00337F1B" w:rsidRDefault="005F7F8C" w:rsidP="00B520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391с – 480с</w:t>
            </w:r>
          </w:p>
        </w:tc>
        <w:tc>
          <w:tcPr>
            <w:tcW w:w="1090" w:type="dxa"/>
            <w:vAlign w:val="center"/>
          </w:tcPr>
          <w:p w:rsidR="005F7F8C" w:rsidRPr="00337F1B" w:rsidRDefault="005F7F8C" w:rsidP="00B520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481с та більше</w:t>
            </w:r>
          </w:p>
        </w:tc>
      </w:tr>
      <w:tr w:rsidR="005F7F8C" w:rsidRPr="00337F1B">
        <w:trPr>
          <w:trHeight w:val="600"/>
          <w:jc w:val="center"/>
        </w:trPr>
        <w:tc>
          <w:tcPr>
            <w:tcW w:w="1568" w:type="dxa"/>
            <w:vAlign w:val="center"/>
          </w:tcPr>
          <w:p w:rsidR="005F7F8C" w:rsidRPr="00337F1B" w:rsidRDefault="005F7F8C" w:rsidP="00B5200A">
            <w:pPr>
              <w:pStyle w:val="Heading5"/>
            </w:pPr>
            <w:r w:rsidRPr="00337F1B">
              <w:t xml:space="preserve">Кількість </w:t>
            </w:r>
          </w:p>
          <w:p w:rsidR="005F7F8C" w:rsidRPr="00337F1B" w:rsidRDefault="005F7F8C" w:rsidP="00B5200A">
            <w:pPr>
              <w:pStyle w:val="Heading5"/>
            </w:pPr>
            <w:r w:rsidRPr="00337F1B">
              <w:t>помилок</w:t>
            </w:r>
          </w:p>
        </w:tc>
        <w:tc>
          <w:tcPr>
            <w:tcW w:w="1089" w:type="dxa"/>
            <w:vAlign w:val="center"/>
          </w:tcPr>
          <w:p w:rsidR="005F7F8C" w:rsidRPr="00337F1B" w:rsidRDefault="005F7F8C" w:rsidP="00B520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090" w:type="dxa"/>
            <w:vAlign w:val="center"/>
          </w:tcPr>
          <w:p w:rsidR="005F7F8C" w:rsidRPr="00337F1B" w:rsidRDefault="005F7F8C" w:rsidP="00B520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089" w:type="dxa"/>
            <w:vAlign w:val="center"/>
          </w:tcPr>
          <w:p w:rsidR="005F7F8C" w:rsidRPr="00337F1B" w:rsidRDefault="005F7F8C" w:rsidP="00B520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1-2</w:t>
            </w:r>
          </w:p>
        </w:tc>
        <w:tc>
          <w:tcPr>
            <w:tcW w:w="1090" w:type="dxa"/>
            <w:vAlign w:val="center"/>
          </w:tcPr>
          <w:p w:rsidR="005F7F8C" w:rsidRPr="00337F1B" w:rsidRDefault="005F7F8C" w:rsidP="00B520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3-4</w:t>
            </w:r>
          </w:p>
        </w:tc>
        <w:tc>
          <w:tcPr>
            <w:tcW w:w="1090" w:type="dxa"/>
            <w:vAlign w:val="center"/>
          </w:tcPr>
          <w:p w:rsidR="005F7F8C" w:rsidRPr="00337F1B" w:rsidRDefault="005F7F8C" w:rsidP="00B520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</w:tbl>
    <w:p w:rsidR="005F7F8C" w:rsidRPr="00337F1B" w:rsidRDefault="005F7F8C" w:rsidP="00337F1B">
      <w:pPr>
        <w:pStyle w:val="NormalWeb"/>
        <w:shd w:val="clear" w:color="auto" w:fill="FFFFFF"/>
        <w:spacing w:before="0" w:beforeAutospacing="0" w:after="0" w:afterAutospacing="0"/>
        <w:jc w:val="both"/>
        <w:rPr>
          <w:rFonts w:cs="Times New Roman CYR"/>
          <w:color w:val="4D5E6E"/>
          <w:lang w:val="uk-UA"/>
        </w:rPr>
      </w:pPr>
    </w:p>
    <w:p w:rsidR="005F7F8C" w:rsidRPr="00337F1B" w:rsidRDefault="005F7F8C" w:rsidP="00337F1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37F1B">
        <w:rPr>
          <w:rFonts w:ascii="Times New Roman" w:hAnsi="Times New Roman" w:cs="Times New Roman"/>
          <w:sz w:val="24"/>
          <w:szCs w:val="24"/>
          <w:lang w:val="uk-UA"/>
        </w:rPr>
        <w:t xml:space="preserve">Оформити протокол досліду. Визначити час виконання та кількість помилок при проведенні проби на переключення уваги. Порівняти результати різних обстежених. Зробити висновок про рухливість нервових процесів </w:t>
      </w:r>
      <w:r>
        <w:rPr>
          <w:rFonts w:ascii="Times New Roman" w:hAnsi="Times New Roman" w:cs="Times New Roman"/>
          <w:sz w:val="24"/>
          <w:szCs w:val="24"/>
          <w:lang w:val="uk-UA"/>
        </w:rPr>
        <w:t>та фактори, яки впливають на даний показник</w:t>
      </w:r>
      <w:r w:rsidRPr="00337F1B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F7F8C" w:rsidRPr="00337F1B" w:rsidRDefault="005F7F8C" w:rsidP="00337F1B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5F7F8C" w:rsidRPr="00C36AD7" w:rsidRDefault="005F7F8C" w:rsidP="00A55BA6">
      <w:pPr>
        <w:pStyle w:val="Default"/>
        <w:ind w:firstLine="567"/>
        <w:jc w:val="both"/>
        <w:rPr>
          <w:rFonts w:cs="Times New Roman CYR"/>
          <w:b/>
          <w:bCs/>
        </w:rPr>
      </w:pPr>
      <w:r w:rsidRPr="00C36AD7">
        <w:rPr>
          <w:b/>
          <w:bCs/>
          <w:i/>
          <w:iCs/>
        </w:rPr>
        <w:t xml:space="preserve">Завдання </w:t>
      </w:r>
      <w:r>
        <w:rPr>
          <w:b/>
          <w:bCs/>
          <w:i/>
          <w:iCs/>
        </w:rPr>
        <w:t>№ 5</w:t>
      </w:r>
      <w:r w:rsidRPr="00C36AD7">
        <w:rPr>
          <w:b/>
          <w:bCs/>
          <w:i/>
          <w:iCs/>
        </w:rPr>
        <w:t>. Дослідження пропускної здатності мозку</w:t>
      </w:r>
      <w:r>
        <w:rPr>
          <w:b/>
          <w:bCs/>
          <w:i/>
          <w:iCs/>
        </w:rPr>
        <w:t>.</w:t>
      </w:r>
    </w:p>
    <w:p w:rsidR="005F7F8C" w:rsidRPr="00337F1B" w:rsidRDefault="005F7F8C" w:rsidP="00A55BA6">
      <w:pPr>
        <w:pStyle w:val="Default"/>
        <w:ind w:firstLine="567"/>
        <w:jc w:val="both"/>
      </w:pPr>
      <w:r w:rsidRPr="00C36AD7">
        <w:t xml:space="preserve">В </w:t>
      </w:r>
      <w:r w:rsidRPr="00337F1B">
        <w:t xml:space="preserve">таблиці Ландольта 8 варіантів кілець з розривом в один з восьми напрямків, відповідно: 12.00, 13.30, 15.00, 16.30, 18.00, 19.30, 21.00 та 22.30 години, якщо орієнтуватися за циферблатом годинника, і чергуються у хаотичному порядку (рис. </w:t>
      </w:r>
      <w:r>
        <w:t>2</w:t>
      </w:r>
      <w:r w:rsidRPr="00337F1B">
        <w:t>).</w:t>
      </w:r>
    </w:p>
    <w:p w:rsidR="005F7F8C" w:rsidRPr="00337F1B" w:rsidRDefault="005F7F8C" w:rsidP="00FC0BA5">
      <w:pPr>
        <w:jc w:val="center"/>
        <w:rPr>
          <w:sz w:val="24"/>
          <w:szCs w:val="24"/>
        </w:rPr>
      </w:pPr>
      <w:r w:rsidRPr="00AA504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8070A">
        <w:rPr>
          <w:noProof/>
          <w:sz w:val="24"/>
          <w:szCs w:val="24"/>
          <w:lang w:val="uk-UA" w:eastAsia="uk-UA"/>
        </w:rPr>
        <w:pict>
          <v:shape id="Рисунок 5" o:spid="_x0000_i1029" type="#_x0000_t75" alt="ÐÐ°ÑÑÐ¸Ð½ÐºÐ¸ Ð¿Ð¾ Ð·Ð°Ð¿ÑÐ¾ÑÑ Ð¢Ð°Ð±Ð»Ð¸ÑÐ° Ð»Ð°Ð½Ð´Ð¾Ð»ÑÑÐ°" style="width:226.5pt;height:177.75pt;visibility:visible">
            <v:imagedata r:id="rId10" o:title="" croptop="1958f" cropbottom="11361f"/>
          </v:shape>
        </w:pict>
      </w:r>
    </w:p>
    <w:p w:rsidR="005F7F8C" w:rsidRPr="00337F1B" w:rsidRDefault="005F7F8C" w:rsidP="00FC0BA5">
      <w:pPr>
        <w:ind w:firstLine="567"/>
        <w:jc w:val="both"/>
        <w:rPr>
          <w:sz w:val="24"/>
          <w:szCs w:val="24"/>
          <w:lang w:val="uk-UA"/>
        </w:rPr>
      </w:pPr>
      <w:r w:rsidRPr="00337F1B">
        <w:rPr>
          <w:sz w:val="24"/>
          <w:szCs w:val="24"/>
          <w:lang w:val="uk-UA"/>
        </w:rPr>
        <w:t xml:space="preserve">Рисунок </w:t>
      </w:r>
      <w:r>
        <w:rPr>
          <w:sz w:val="24"/>
          <w:szCs w:val="24"/>
          <w:lang w:val="uk-UA"/>
        </w:rPr>
        <w:t>2</w:t>
      </w:r>
      <w:r w:rsidRPr="00337F1B">
        <w:rPr>
          <w:sz w:val="24"/>
          <w:szCs w:val="24"/>
          <w:lang w:val="uk-UA"/>
        </w:rPr>
        <w:t xml:space="preserve"> – Фрагмент таблиці Ландольта</w:t>
      </w:r>
    </w:p>
    <w:p w:rsidR="005F7F8C" w:rsidRPr="00337F1B" w:rsidRDefault="005F7F8C" w:rsidP="00FC0BA5">
      <w:pPr>
        <w:pStyle w:val="Default"/>
        <w:ind w:firstLine="567"/>
        <w:jc w:val="both"/>
        <w:rPr>
          <w:rFonts w:cs="Times New Roman CYR"/>
        </w:rPr>
      </w:pPr>
    </w:p>
    <w:p w:rsidR="005F7F8C" w:rsidRPr="00C36AD7" w:rsidRDefault="005F7F8C" w:rsidP="00FC0BA5">
      <w:pPr>
        <w:pStyle w:val="Default"/>
        <w:ind w:firstLine="540"/>
        <w:jc w:val="both"/>
        <w:rPr>
          <w:color w:val="auto"/>
        </w:rPr>
      </w:pPr>
      <w:r w:rsidRPr="00337F1B">
        <w:t>Обстежуваному необхідно</w:t>
      </w:r>
      <w:r w:rsidRPr="00C36AD7">
        <w:t xml:space="preserve"> закреслити в таблиці кільця тільки двох </w:t>
      </w:r>
      <w:r w:rsidRPr="00C36AD7">
        <w:rPr>
          <w:color w:val="auto"/>
        </w:rPr>
        <w:t>напрямків розриву відповідають 13.30 та 15.</w:t>
      </w:r>
      <w:r>
        <w:rPr>
          <w:color w:val="auto"/>
        </w:rPr>
        <w:t>30</w:t>
      </w:r>
      <w:r w:rsidRPr="00C36AD7">
        <w:rPr>
          <w:color w:val="auto"/>
        </w:rPr>
        <w:t xml:space="preserve"> годинам. </w:t>
      </w:r>
    </w:p>
    <w:p w:rsidR="005F7F8C" w:rsidRPr="00C36AD7" w:rsidRDefault="005F7F8C" w:rsidP="00FC0BA5">
      <w:pPr>
        <w:pStyle w:val="Default"/>
        <w:ind w:firstLine="540"/>
        <w:jc w:val="both"/>
        <w:rPr>
          <w:color w:val="auto"/>
        </w:rPr>
      </w:pPr>
      <w:r w:rsidRPr="00C36AD7">
        <w:rPr>
          <w:color w:val="auto"/>
        </w:rPr>
        <w:t>Використовуються 2 бланки по 200 і 1014 кільця</w:t>
      </w:r>
      <w:r>
        <w:rPr>
          <w:color w:val="auto"/>
        </w:rPr>
        <w:t xml:space="preserve"> (додаток 1-2)</w:t>
      </w:r>
      <w:r w:rsidRPr="00C36AD7">
        <w:rPr>
          <w:color w:val="auto"/>
        </w:rPr>
        <w:t xml:space="preserve">. Час фіксується в секундах. </w:t>
      </w:r>
    </w:p>
    <w:p w:rsidR="005F7F8C" w:rsidRPr="00C36AD7" w:rsidRDefault="005F7F8C" w:rsidP="00FC0BA5">
      <w:pPr>
        <w:pStyle w:val="Default"/>
        <w:ind w:firstLine="540"/>
        <w:jc w:val="both"/>
        <w:rPr>
          <w:color w:val="auto"/>
        </w:rPr>
      </w:pPr>
      <w:r w:rsidRPr="00C36AD7">
        <w:rPr>
          <w:color w:val="auto"/>
        </w:rPr>
        <w:t xml:space="preserve">1. ЗКПІ (загальна кількість переробленої інформації) визначається за таблицями, на яких є готові цифрові значення переробленої інформації в бітах. За таблицею </w:t>
      </w:r>
      <w:r>
        <w:rPr>
          <w:color w:val="auto"/>
        </w:rPr>
        <w:t>3</w:t>
      </w:r>
      <w:r w:rsidRPr="00C36AD7">
        <w:rPr>
          <w:color w:val="auto"/>
        </w:rPr>
        <w:t xml:space="preserve">. розраховуємо ЗКПІ в залежності від кількості закреслених кілець першого та другого напрямків </w:t>
      </w:r>
      <w:r>
        <w:rPr>
          <w:color w:val="auto"/>
        </w:rPr>
        <w:t>(у</w:t>
      </w:r>
      <w:r w:rsidRPr="00C36AD7">
        <w:rPr>
          <w:color w:val="auto"/>
        </w:rPr>
        <w:t xml:space="preserve"> випадку невірно закреслених кілець на інший час користуються додатково таблицею </w:t>
      </w:r>
      <w:r>
        <w:rPr>
          <w:color w:val="auto"/>
        </w:rPr>
        <w:t>4)</w:t>
      </w:r>
      <w:r w:rsidRPr="00C36AD7">
        <w:rPr>
          <w:color w:val="auto"/>
        </w:rPr>
        <w:t xml:space="preserve">. </w:t>
      </w:r>
    </w:p>
    <w:p w:rsidR="005F7F8C" w:rsidRPr="00C36AD7" w:rsidRDefault="005F7F8C" w:rsidP="00A55BA6">
      <w:pPr>
        <w:pStyle w:val="Default"/>
        <w:rPr>
          <w:rFonts w:cs="Times New Roman CYR"/>
          <w:color w:val="auto"/>
        </w:rPr>
      </w:pPr>
    </w:p>
    <w:p w:rsidR="005F7F8C" w:rsidRPr="00C36AD7" w:rsidRDefault="005F7F8C" w:rsidP="00A55BA6">
      <w:pPr>
        <w:pStyle w:val="Default"/>
        <w:jc w:val="right"/>
        <w:rPr>
          <w:rFonts w:cs="Times New Roman CYR"/>
          <w:color w:val="auto"/>
        </w:rPr>
      </w:pPr>
      <w:r w:rsidRPr="00C36AD7">
        <w:rPr>
          <w:b/>
          <w:bCs/>
          <w:color w:val="auto"/>
        </w:rPr>
        <w:t xml:space="preserve">Таблиця </w:t>
      </w:r>
      <w:r>
        <w:rPr>
          <w:b/>
          <w:bCs/>
          <w:color w:val="auto"/>
        </w:rPr>
        <w:t>3</w:t>
      </w:r>
      <w:r w:rsidRPr="00C36AD7">
        <w:rPr>
          <w:b/>
          <w:bCs/>
          <w:color w:val="auto"/>
        </w:rPr>
        <w:t xml:space="preserve">. </w:t>
      </w:r>
    </w:p>
    <w:p w:rsidR="005F7F8C" w:rsidRPr="00C36AD7" w:rsidRDefault="005F7F8C" w:rsidP="00A55BA6">
      <w:pPr>
        <w:pStyle w:val="Default"/>
        <w:ind w:firstLine="540"/>
        <w:jc w:val="center"/>
        <w:rPr>
          <w:b/>
          <w:bCs/>
          <w:color w:val="auto"/>
        </w:rPr>
      </w:pPr>
      <w:r w:rsidRPr="00C36AD7">
        <w:rPr>
          <w:b/>
          <w:bCs/>
          <w:color w:val="auto"/>
        </w:rPr>
        <w:t>Залежність ЗКПІ від кількості не закреслених кілець двох напрямків</w:t>
      </w:r>
    </w:p>
    <w:p w:rsidR="005F7F8C" w:rsidRPr="00C36AD7" w:rsidRDefault="005F7F8C" w:rsidP="00C36AD7">
      <w:pPr>
        <w:pStyle w:val="Default"/>
        <w:jc w:val="center"/>
        <w:rPr>
          <w:rFonts w:cs="Times New Roman CYR"/>
          <w:b/>
          <w:bCs/>
          <w:color w:val="auto"/>
        </w:rPr>
      </w:pPr>
      <w:r w:rsidRPr="0018070A">
        <w:rPr>
          <w:rFonts w:cs="Times New Roman CYR"/>
          <w:b/>
          <w:bCs/>
          <w:noProof/>
        </w:rPr>
        <w:pict>
          <v:shape id="Рисунок 3" o:spid="_x0000_i1030" type="#_x0000_t75" style="width:442.5pt;height:162.75pt;visibility:visible">
            <v:imagedata r:id="rId11" o:title="" croptop="20622f" cropbottom="9335f" cropleft="8471f" cropright="7199f"/>
          </v:shape>
        </w:pict>
      </w:r>
    </w:p>
    <w:p w:rsidR="005F7F8C" w:rsidRPr="00FC0BA5" w:rsidRDefault="005F7F8C" w:rsidP="00A55BA6">
      <w:pPr>
        <w:pStyle w:val="Default"/>
        <w:ind w:firstLine="540"/>
        <w:jc w:val="center"/>
        <w:rPr>
          <w:rFonts w:cs="Times New Roman CYR"/>
          <w:sz w:val="16"/>
          <w:szCs w:val="16"/>
        </w:rPr>
      </w:pPr>
    </w:p>
    <w:p w:rsidR="005F7F8C" w:rsidRPr="00C36AD7" w:rsidRDefault="005F7F8C" w:rsidP="00A55BA6">
      <w:pPr>
        <w:pStyle w:val="Default"/>
        <w:jc w:val="right"/>
        <w:rPr>
          <w:rFonts w:cs="Times New Roman CYR"/>
        </w:rPr>
      </w:pPr>
      <w:r w:rsidRPr="00C36AD7">
        <w:rPr>
          <w:b/>
          <w:bCs/>
        </w:rPr>
        <w:t>Таблиц</w:t>
      </w:r>
      <w:r>
        <w:rPr>
          <w:b/>
          <w:bCs/>
        </w:rPr>
        <w:t>я</w:t>
      </w:r>
      <w:r w:rsidRPr="00C36AD7">
        <w:rPr>
          <w:b/>
          <w:bCs/>
        </w:rPr>
        <w:t xml:space="preserve"> </w:t>
      </w:r>
      <w:r>
        <w:rPr>
          <w:b/>
          <w:bCs/>
        </w:rPr>
        <w:t>4</w:t>
      </w:r>
      <w:r w:rsidRPr="00C36AD7">
        <w:rPr>
          <w:b/>
          <w:bCs/>
        </w:rPr>
        <w:t xml:space="preserve">. </w:t>
      </w:r>
    </w:p>
    <w:p w:rsidR="005F7F8C" w:rsidRPr="00C36AD7" w:rsidRDefault="005F7F8C" w:rsidP="00A55BA6">
      <w:pPr>
        <w:pStyle w:val="Default"/>
        <w:ind w:firstLine="540"/>
        <w:jc w:val="center"/>
        <w:rPr>
          <w:b/>
          <w:bCs/>
        </w:rPr>
      </w:pPr>
      <w:r w:rsidRPr="00C36AD7">
        <w:rPr>
          <w:b/>
          <w:bCs/>
        </w:rPr>
        <w:t>Кількість втраченої інформації (в бітах) в залежності від числа неправильно закреслених кілець різного напрямку</w:t>
      </w:r>
    </w:p>
    <w:p w:rsidR="005F7F8C" w:rsidRPr="00C36AD7" w:rsidRDefault="005F7F8C" w:rsidP="00C36AD7">
      <w:pPr>
        <w:pStyle w:val="Default"/>
        <w:jc w:val="center"/>
        <w:rPr>
          <w:rFonts w:cs="Times New Roman CYR"/>
        </w:rPr>
      </w:pPr>
      <w:r>
        <w:rPr>
          <w:rFonts w:cs="Times New Roman CYR"/>
          <w:noProof/>
        </w:rPr>
        <w:pict>
          <v:shape id="Рисунок 2" o:spid="_x0000_i1031" type="#_x0000_t75" style="width:438.75pt;height:86.25pt;visibility:visible">
            <v:imagedata r:id="rId12" o:title="" croptop="21823f" cropbottom="22374f" cropleft="8716f" cropright="7408f"/>
          </v:shape>
        </w:pict>
      </w:r>
    </w:p>
    <w:p w:rsidR="005F7F8C" w:rsidRPr="00C36AD7" w:rsidRDefault="005F7F8C" w:rsidP="00FC0BA5">
      <w:pPr>
        <w:pStyle w:val="Default"/>
        <w:ind w:firstLine="540"/>
        <w:jc w:val="both"/>
      </w:pPr>
      <w:r w:rsidRPr="00C36AD7">
        <w:t xml:space="preserve">Наприклад, якщо неправильно закреслено кільце з розривом на 12 години і три кільця з розривом на 6 годин, тоді втрата інформації буде рівною 3+8=11 бітам. Ця кількість вираховується із ЗКПІ, отриманого з таблиці </w:t>
      </w:r>
      <w:r>
        <w:t>3</w:t>
      </w:r>
      <w:r w:rsidRPr="00C36AD7">
        <w:t xml:space="preserve">. </w:t>
      </w:r>
    </w:p>
    <w:p w:rsidR="005F7F8C" w:rsidRDefault="005F7F8C" w:rsidP="00A55BA6">
      <w:pPr>
        <w:pStyle w:val="Default"/>
        <w:ind w:firstLine="540"/>
        <w:jc w:val="both"/>
        <w:rPr>
          <w:rFonts w:cs="Times New Roman CYR"/>
        </w:rPr>
      </w:pPr>
    </w:p>
    <w:p w:rsidR="005F7F8C" w:rsidRPr="00C36AD7" w:rsidRDefault="005F7F8C" w:rsidP="00A55BA6">
      <w:pPr>
        <w:pStyle w:val="Default"/>
        <w:ind w:firstLine="540"/>
        <w:jc w:val="both"/>
      </w:pPr>
      <w:r w:rsidRPr="00C36AD7">
        <w:t xml:space="preserve">2. ШПІ (швидкість переробки інформації) визначається як частка від ділення ЗКПІ на час виконання завдання (в секундах). </w:t>
      </w:r>
    </w:p>
    <w:p w:rsidR="005F7F8C" w:rsidRPr="00C36AD7" w:rsidRDefault="005F7F8C" w:rsidP="00A55BA6">
      <w:pPr>
        <w:pStyle w:val="Default"/>
        <w:rPr>
          <w:rFonts w:cs="Times New Roman CYR"/>
        </w:rPr>
      </w:pPr>
    </w:p>
    <w:p w:rsidR="005F7F8C" w:rsidRPr="00C36AD7" w:rsidRDefault="005F7F8C" w:rsidP="00A55BA6">
      <w:pPr>
        <w:pStyle w:val="Default"/>
        <w:jc w:val="center"/>
      </w:pPr>
      <w:r w:rsidRPr="00C36AD7">
        <w:t>ШПІ = ЗКПІ / t</w:t>
      </w:r>
    </w:p>
    <w:p w:rsidR="005F7F8C" w:rsidRPr="00C36AD7" w:rsidRDefault="005F7F8C" w:rsidP="00A55BA6">
      <w:pPr>
        <w:pStyle w:val="Default"/>
        <w:rPr>
          <w:rFonts w:cs="Times New Roman CYR"/>
        </w:rPr>
      </w:pPr>
    </w:p>
    <w:p w:rsidR="005F7F8C" w:rsidRPr="00C36AD7" w:rsidRDefault="005F7F8C" w:rsidP="00D03316">
      <w:pPr>
        <w:pStyle w:val="Default"/>
        <w:ind w:firstLine="567"/>
      </w:pPr>
      <w:r w:rsidRPr="00C36AD7">
        <w:t xml:space="preserve">3. С (пропускна здатність мозку) визначається за спеціальною формулою: </w:t>
      </w:r>
    </w:p>
    <w:p w:rsidR="005F7F8C" w:rsidRPr="00C36AD7" w:rsidRDefault="005F7F8C" w:rsidP="00A55BA6">
      <w:pPr>
        <w:pStyle w:val="Default"/>
        <w:rPr>
          <w:rFonts w:cs="Times New Roman CYR"/>
        </w:rPr>
      </w:pPr>
    </w:p>
    <w:p w:rsidR="005F7F8C" w:rsidRPr="00C36AD7" w:rsidRDefault="005F7F8C" w:rsidP="00442B20">
      <w:pPr>
        <w:pStyle w:val="Default"/>
        <w:ind w:left="2124" w:firstLine="708"/>
      </w:pPr>
      <w:r w:rsidRPr="00C36AD7">
        <w:t xml:space="preserve">(0,5436×1024)-(2,807× n) </w:t>
      </w:r>
    </w:p>
    <w:p w:rsidR="005F7F8C" w:rsidRPr="00C36AD7" w:rsidRDefault="005F7F8C" w:rsidP="00442B20">
      <w:pPr>
        <w:pStyle w:val="Default"/>
        <w:ind w:left="1416" w:firstLine="708"/>
      </w:pPr>
      <w:r>
        <w:t xml:space="preserve">   </w:t>
      </w:r>
      <w:r w:rsidRPr="00C36AD7">
        <w:t xml:space="preserve">С=------------------------------------ (біт/с), </w:t>
      </w:r>
    </w:p>
    <w:p w:rsidR="005F7F8C" w:rsidRPr="00C36AD7" w:rsidRDefault="005F7F8C" w:rsidP="00442B20">
      <w:pPr>
        <w:pStyle w:val="Default"/>
        <w:ind w:left="3540" w:firstLine="708"/>
        <w:jc w:val="both"/>
      </w:pPr>
      <w:r w:rsidRPr="00C36AD7">
        <w:t>Т</w:t>
      </w:r>
    </w:p>
    <w:p w:rsidR="005F7F8C" w:rsidRPr="00C36AD7" w:rsidRDefault="005F7F8C" w:rsidP="00A55BA6">
      <w:pPr>
        <w:pStyle w:val="Default"/>
        <w:ind w:left="2124" w:firstLine="708"/>
        <w:jc w:val="both"/>
        <w:rPr>
          <w:rFonts w:cs="Times New Roman CYR"/>
        </w:rPr>
      </w:pPr>
    </w:p>
    <w:p w:rsidR="005F7F8C" w:rsidRPr="00C36AD7" w:rsidRDefault="005F7F8C" w:rsidP="00A55BA6">
      <w:pPr>
        <w:pStyle w:val="Default"/>
        <w:jc w:val="both"/>
      </w:pPr>
      <w:r w:rsidRPr="00C36AD7">
        <w:t>де С – пропускна здатність мозку (біт/с); Т – час виконання роботи пр</w:t>
      </w:r>
      <w:r>
        <w:t>и</w:t>
      </w:r>
      <w:r w:rsidRPr="00C36AD7">
        <w:t xml:space="preserve"> перегляді всієї таблиці (с); 0,5436 – середня величина інформації, яка переробляється мозком при перегляді кожного кільця; 2,807 – велична втрати інформації при кожній помилковій дії; n – кількість помилок. </w:t>
      </w:r>
    </w:p>
    <w:p w:rsidR="005F7F8C" w:rsidRPr="00C36AD7" w:rsidRDefault="005F7F8C" w:rsidP="00A55BA6">
      <w:pPr>
        <w:pStyle w:val="Default"/>
        <w:ind w:firstLine="540"/>
        <w:jc w:val="both"/>
        <w:rPr>
          <w:rFonts w:cs="Times New Roman CYR"/>
        </w:rPr>
      </w:pPr>
    </w:p>
    <w:p w:rsidR="005F7F8C" w:rsidRPr="00C36AD7" w:rsidRDefault="005F7F8C" w:rsidP="00A55BA6">
      <w:pPr>
        <w:pStyle w:val="Default"/>
        <w:ind w:firstLine="540"/>
        <w:jc w:val="both"/>
      </w:pPr>
      <w:r w:rsidRPr="00C36AD7">
        <w:t>Оцінка пропускної зд</w:t>
      </w:r>
      <w:r>
        <w:t>атності</w:t>
      </w:r>
      <w:r w:rsidRPr="00C36AD7">
        <w:t xml:space="preserve"> мозку здійснюється з врахуванням результатів всієї таблиці за шкалою бальних оцінок (табл. </w:t>
      </w:r>
      <w:r>
        <w:t>4</w:t>
      </w:r>
      <w:r w:rsidRPr="00C36AD7">
        <w:t xml:space="preserve">). </w:t>
      </w:r>
    </w:p>
    <w:p w:rsidR="005F7F8C" w:rsidRPr="00C36AD7" w:rsidRDefault="005F7F8C" w:rsidP="00A55BA6">
      <w:pPr>
        <w:pStyle w:val="Default"/>
        <w:rPr>
          <w:rFonts w:cs="Times New Roman CYR"/>
          <w:b/>
          <w:bCs/>
        </w:rPr>
      </w:pPr>
    </w:p>
    <w:p w:rsidR="005F7F8C" w:rsidRPr="00C36AD7" w:rsidRDefault="005F7F8C" w:rsidP="00A55BA6">
      <w:pPr>
        <w:pStyle w:val="Default"/>
        <w:jc w:val="right"/>
        <w:rPr>
          <w:rFonts w:cs="Times New Roman CYR"/>
        </w:rPr>
      </w:pPr>
      <w:r w:rsidRPr="00C36AD7">
        <w:rPr>
          <w:b/>
          <w:bCs/>
        </w:rPr>
        <w:t xml:space="preserve">Таблиця </w:t>
      </w:r>
      <w:r>
        <w:rPr>
          <w:b/>
          <w:bCs/>
        </w:rPr>
        <w:t>4</w:t>
      </w:r>
      <w:r w:rsidRPr="00C36AD7">
        <w:rPr>
          <w:b/>
          <w:bCs/>
        </w:rPr>
        <w:t xml:space="preserve">. </w:t>
      </w:r>
    </w:p>
    <w:p w:rsidR="005F7F8C" w:rsidRPr="00C36AD7" w:rsidRDefault="005F7F8C" w:rsidP="00A55BA6">
      <w:pPr>
        <w:pStyle w:val="Default"/>
        <w:jc w:val="center"/>
        <w:rPr>
          <w:b/>
          <w:bCs/>
        </w:rPr>
      </w:pPr>
      <w:r w:rsidRPr="00C36AD7">
        <w:rPr>
          <w:b/>
          <w:bCs/>
        </w:rPr>
        <w:t>Пропускна здатність мозку за шкалою бальних оцінок при перегляді всієї таблиці (А.С.</w:t>
      </w:r>
      <w:r>
        <w:rPr>
          <w:b/>
          <w:bCs/>
        </w:rPr>
        <w:t xml:space="preserve"> </w:t>
      </w:r>
      <w:r w:rsidRPr="00C36AD7">
        <w:rPr>
          <w:b/>
          <w:bCs/>
        </w:rPr>
        <w:t>Солодков, 2006)</w:t>
      </w:r>
    </w:p>
    <w:p w:rsidR="005F7F8C" w:rsidRPr="00C36AD7" w:rsidRDefault="005F7F8C" w:rsidP="00A55BA6">
      <w:pPr>
        <w:pStyle w:val="Default"/>
        <w:jc w:val="center"/>
        <w:rPr>
          <w:rFonts w:cs="Times New Roman CYR"/>
          <w:b/>
          <w:bCs/>
        </w:rPr>
      </w:pPr>
      <w:bookmarkStart w:id="0" w:name="_GoBack"/>
      <w:r w:rsidRPr="0018070A">
        <w:rPr>
          <w:rFonts w:cs="Times New Roman CYR"/>
          <w:b/>
          <w:bCs/>
          <w:noProof/>
        </w:rPr>
        <w:pict>
          <v:shape id="Рисунок 1" o:spid="_x0000_i1032" type="#_x0000_t75" style="width:428.25pt;height:161.25pt;visibility:visible">
            <v:imagedata r:id="rId13" o:title="" croptop="17408f" cropbottom="13528f" cropleft="6910f" cropright="5635f"/>
          </v:shape>
        </w:pict>
      </w:r>
      <w:bookmarkEnd w:id="0"/>
    </w:p>
    <w:p w:rsidR="005F7F8C" w:rsidRDefault="005F7F8C" w:rsidP="00A55BA6">
      <w:pPr>
        <w:pStyle w:val="Default"/>
        <w:jc w:val="center"/>
        <w:rPr>
          <w:rFonts w:cs="Times New Roman CYR"/>
          <w:b/>
          <w:bCs/>
        </w:rPr>
      </w:pPr>
    </w:p>
    <w:p w:rsidR="005F7F8C" w:rsidRDefault="005F7F8C" w:rsidP="00A90EDD">
      <w:pPr>
        <w:pStyle w:val="Default"/>
        <w:ind w:firstLine="540"/>
        <w:jc w:val="both"/>
      </w:pPr>
      <w:r>
        <w:t>Зробити висновок щодо пропускної можливості мозку обстеженого та можливе практичне використання результатів дослідження.</w:t>
      </w:r>
    </w:p>
    <w:p w:rsidR="005F7F8C" w:rsidRPr="00A90EDD" w:rsidRDefault="005F7F8C" w:rsidP="00A90EDD">
      <w:pPr>
        <w:pStyle w:val="Default"/>
        <w:ind w:firstLine="540"/>
        <w:jc w:val="both"/>
        <w:rPr>
          <w:rFonts w:cs="Times New Roman CYR"/>
        </w:rPr>
      </w:pPr>
    </w:p>
    <w:p w:rsidR="005F7F8C" w:rsidRPr="00C36AD7" w:rsidRDefault="005F7F8C" w:rsidP="00A55BA6">
      <w:pPr>
        <w:pStyle w:val="Default"/>
        <w:jc w:val="center"/>
        <w:rPr>
          <w:rFonts w:cs="Times New Roman CYR"/>
        </w:rPr>
      </w:pPr>
      <w:r w:rsidRPr="00C36AD7">
        <w:rPr>
          <w:b/>
          <w:bCs/>
        </w:rPr>
        <w:t>КОНТРОЛЬНІ ПИТАННЯ</w:t>
      </w:r>
    </w:p>
    <w:p w:rsidR="005F7F8C" w:rsidRPr="00C36AD7" w:rsidRDefault="005F7F8C" w:rsidP="00A55BA6">
      <w:pPr>
        <w:pStyle w:val="Default"/>
        <w:spacing w:after="38"/>
        <w:ind w:firstLine="720"/>
        <w:jc w:val="both"/>
      </w:pPr>
      <w:r w:rsidRPr="00C36AD7">
        <w:t xml:space="preserve">1. Що називають властивостями нервових процесів? </w:t>
      </w:r>
    </w:p>
    <w:p w:rsidR="005F7F8C" w:rsidRPr="00C36AD7" w:rsidRDefault="005F7F8C" w:rsidP="00A55BA6">
      <w:pPr>
        <w:pStyle w:val="Default"/>
        <w:spacing w:after="38"/>
        <w:ind w:firstLine="720"/>
        <w:jc w:val="both"/>
      </w:pPr>
      <w:r w:rsidRPr="00C36AD7">
        <w:t xml:space="preserve">2. Яка фізіологічна природа рухової навички? </w:t>
      </w:r>
    </w:p>
    <w:p w:rsidR="005F7F8C" w:rsidRPr="00C36AD7" w:rsidRDefault="005F7F8C" w:rsidP="00A55BA6">
      <w:pPr>
        <w:pStyle w:val="Default"/>
        <w:spacing w:after="38"/>
        <w:ind w:firstLine="720"/>
        <w:jc w:val="both"/>
      </w:pPr>
      <w:r w:rsidRPr="00C36AD7">
        <w:t xml:space="preserve">3. Які фізіологічні особливості стадій формування рухової навички? </w:t>
      </w:r>
    </w:p>
    <w:p w:rsidR="005F7F8C" w:rsidRPr="00C36AD7" w:rsidRDefault="005F7F8C" w:rsidP="00A55BA6">
      <w:pPr>
        <w:pStyle w:val="Default"/>
        <w:spacing w:after="38"/>
        <w:ind w:firstLine="720"/>
        <w:jc w:val="both"/>
      </w:pPr>
      <w:r w:rsidRPr="00C36AD7">
        <w:t xml:space="preserve">4. Що називають динамічним стереотипом? </w:t>
      </w:r>
    </w:p>
    <w:p w:rsidR="005F7F8C" w:rsidRPr="00C36AD7" w:rsidRDefault="005F7F8C" w:rsidP="00A55BA6">
      <w:pPr>
        <w:pStyle w:val="Default"/>
        <w:ind w:firstLine="720"/>
        <w:jc w:val="both"/>
      </w:pPr>
      <w:r w:rsidRPr="00C36AD7">
        <w:t xml:space="preserve">5. Принцип зворотного зв’язку за П.К.Анохіним. </w:t>
      </w:r>
    </w:p>
    <w:p w:rsidR="005F7F8C" w:rsidRPr="00C36AD7" w:rsidRDefault="005F7F8C" w:rsidP="00A55BA6">
      <w:pPr>
        <w:pStyle w:val="Default"/>
        <w:jc w:val="center"/>
        <w:rPr>
          <w:rFonts w:cs="Times New Roman CYR"/>
          <w:b/>
          <w:bCs/>
        </w:rPr>
      </w:pPr>
    </w:p>
    <w:p w:rsidR="005F7F8C" w:rsidRPr="00C36AD7" w:rsidRDefault="005F7F8C" w:rsidP="00A55BA6">
      <w:pPr>
        <w:pStyle w:val="Default"/>
        <w:jc w:val="center"/>
        <w:rPr>
          <w:rFonts w:cs="Times New Roman CYR"/>
        </w:rPr>
      </w:pPr>
      <w:r w:rsidRPr="00C36AD7">
        <w:rPr>
          <w:b/>
          <w:bCs/>
        </w:rPr>
        <w:t>Література</w:t>
      </w:r>
    </w:p>
    <w:p w:rsidR="005F7F8C" w:rsidRPr="00C36AD7" w:rsidRDefault="005F7F8C" w:rsidP="00A55BA6">
      <w:pPr>
        <w:pStyle w:val="Default"/>
        <w:spacing w:after="43"/>
        <w:ind w:firstLine="540"/>
        <w:jc w:val="both"/>
      </w:pPr>
      <w:r w:rsidRPr="00C36AD7">
        <w:t xml:space="preserve">1. Макаренко М.В. Основи професійного відбору військових спеціалістів та методики вивчення індивідуальних психофізіологічних відмінностей між людьми. / М.В.Макаренко. – Ін-т фізіології ім. О.О.Богомольця, Київ, 2006. – 395 с. </w:t>
      </w:r>
    </w:p>
    <w:p w:rsidR="005F7F8C" w:rsidRPr="00C36AD7" w:rsidRDefault="005F7F8C" w:rsidP="00A55BA6">
      <w:pPr>
        <w:pStyle w:val="Default"/>
        <w:ind w:firstLine="540"/>
        <w:jc w:val="both"/>
      </w:pPr>
      <w:r w:rsidRPr="00C36AD7">
        <w:t xml:space="preserve">2. Руководство к практическим занятиям по физиологии человека / Под общ. ред. А.С.Солодкова. – М.: Советский спорт, 2006. – 192 с. </w:t>
      </w:r>
    </w:p>
    <w:p w:rsidR="005F7F8C" w:rsidRDefault="005F7F8C" w:rsidP="00341C85">
      <w:pPr>
        <w:pStyle w:val="Heading6"/>
        <w:spacing w:after="240"/>
        <w:jc w:val="center"/>
        <w:rPr>
          <w:caps/>
          <w:lang w:val="uk-UA"/>
        </w:rPr>
      </w:pPr>
      <w:r>
        <w:rPr>
          <w:rFonts w:cs="Times New Roman CYR"/>
          <w:sz w:val="24"/>
          <w:szCs w:val="24"/>
          <w:lang w:val="uk-UA"/>
        </w:rPr>
        <w:br w:type="page"/>
      </w:r>
      <w:r>
        <w:rPr>
          <w:caps/>
          <w:lang w:val="uk-UA"/>
        </w:rPr>
        <w:t>Таблиця Ландольта  (</w:t>
      </w:r>
      <w:r w:rsidRPr="00355FED">
        <w:rPr>
          <w:lang w:val="uk-UA"/>
        </w:rPr>
        <w:t>200 знаків</w:t>
      </w:r>
      <w:r>
        <w:rPr>
          <w:caps/>
          <w:lang w:val="uk-UA"/>
        </w:rPr>
        <w:t>)</w:t>
      </w:r>
    </w:p>
    <w:p w:rsidR="005F7F8C" w:rsidRPr="00355FED" w:rsidRDefault="005F7F8C" w:rsidP="00341C85">
      <w:pPr>
        <w:rPr>
          <w:color w:val="FF0000"/>
          <w:lang w:val="uk-UA"/>
        </w:rPr>
      </w:pPr>
      <w:r w:rsidRPr="00355FED">
        <w:rPr>
          <w:color w:val="FF0000"/>
          <w:lang w:val="uk-UA"/>
        </w:rPr>
        <w:object w:dxaOrig="2835" w:dyaOrig="2835">
          <v:shape id="_x0000_i1033" type="#_x0000_t75" style="width:14.25pt;height:18.75pt" o:ole="" fillcolor="window">
            <v:imagedata r:id="rId14" o:title="" cropleft="10449f" cropright="10449f"/>
          </v:shape>
          <o:OLEObject Type="Embed" ProgID="Paint.Picture" ShapeID="_x0000_i1033" DrawAspect="Content" ObjectID="_1741847837" r:id="rId15"/>
        </w:object>
      </w:r>
      <w:r w:rsidRPr="00355FED">
        <w:rPr>
          <w:color w:val="FF0000"/>
          <w:lang w:val="uk-UA"/>
        </w:rPr>
        <w:object w:dxaOrig="2835" w:dyaOrig="2835">
          <v:shape id="_x0000_i1034" type="#_x0000_t75" style="width:14.25pt;height:18.75pt" o:ole="" fillcolor="window">
            <v:imagedata r:id="rId16" o:title="" cropleft="10449f" cropright="10449f"/>
          </v:shape>
          <o:OLEObject Type="Embed" ProgID="Paint.Picture" ShapeID="_x0000_i1034" DrawAspect="Content" ObjectID="_1741847838" r:id="rId17"/>
        </w:object>
      </w:r>
      <w:r w:rsidRPr="00355FED">
        <w:rPr>
          <w:color w:val="FF0000"/>
          <w:lang w:val="uk-UA"/>
        </w:rPr>
        <w:object w:dxaOrig="2835" w:dyaOrig="2835">
          <v:shape id="_x0000_i1035" type="#_x0000_t75" style="width:14.25pt;height:18.75pt" o:ole="" fillcolor="window">
            <v:imagedata r:id="rId16" o:title="" cropleft="10449f" cropright="10449f"/>
          </v:shape>
          <o:OLEObject Type="Embed" ProgID="Paint.Picture" ShapeID="_x0000_i1035" DrawAspect="Content" ObjectID="_1741847839" r:id="rId18"/>
        </w:object>
      </w:r>
      <w:r w:rsidRPr="00355FED">
        <w:rPr>
          <w:color w:val="FF0000"/>
          <w:lang w:val="uk-UA"/>
        </w:rPr>
        <w:object w:dxaOrig="2835" w:dyaOrig="2835">
          <v:shape id="_x0000_i1036" type="#_x0000_t75" style="width:14.25pt;height:18.75pt" o:ole="" fillcolor="window">
            <v:imagedata r:id="rId19" o:title="" cropleft="10449f" cropright="10449f"/>
          </v:shape>
          <o:OLEObject Type="Embed" ProgID="Paint.Picture" ShapeID="_x0000_i1036" DrawAspect="Content" ObjectID="_1741847840" r:id="rId20"/>
        </w:object>
      </w:r>
      <w:r w:rsidRPr="00355FED">
        <w:rPr>
          <w:color w:val="FF0000"/>
          <w:lang w:val="uk-UA"/>
        </w:rPr>
        <w:object w:dxaOrig="2835" w:dyaOrig="2835">
          <v:shape id="_x0000_i1037" type="#_x0000_t75" style="width:14.25pt;height:18.75pt" o:ole="" fillcolor="window">
            <v:imagedata r:id="rId19" o:title="" cropleft="10449f" cropright="10449f"/>
          </v:shape>
          <o:OLEObject Type="Embed" ProgID="Paint.Picture" ShapeID="_x0000_i1037" DrawAspect="Content" ObjectID="_1741847841" r:id="rId21"/>
        </w:object>
      </w:r>
      <w:r w:rsidRPr="00355FED">
        <w:rPr>
          <w:color w:val="FF0000"/>
          <w:lang w:val="uk-UA"/>
        </w:rPr>
        <w:object w:dxaOrig="2835" w:dyaOrig="2835">
          <v:shape id="_x0000_i1038" type="#_x0000_t75" style="width:14.25pt;height:18.75pt" o:ole="" fillcolor="window">
            <v:imagedata r:id="rId19" o:title="" cropleft="10449f" cropright="10449f"/>
          </v:shape>
          <o:OLEObject Type="Embed" ProgID="Paint.Picture" ShapeID="_x0000_i1038" DrawAspect="Content" ObjectID="_1741847842" r:id="rId22"/>
        </w:object>
      </w:r>
      <w:r w:rsidRPr="00355FED">
        <w:rPr>
          <w:color w:val="FF0000"/>
          <w:lang w:val="uk-UA"/>
        </w:rPr>
        <w:object w:dxaOrig="2835" w:dyaOrig="2835">
          <v:shape id="_x0000_i1039" type="#_x0000_t75" style="width:14.25pt;height:18.75pt" o:ole="" fillcolor="window">
            <v:imagedata r:id="rId23" o:title="" cropleft="10449f" cropright="10449f"/>
          </v:shape>
          <o:OLEObject Type="Embed" ProgID="Paint.Picture" ShapeID="_x0000_i1039" DrawAspect="Content" ObjectID="_1741847843" r:id="rId24"/>
        </w:object>
      </w:r>
      <w:r w:rsidRPr="00355FED">
        <w:rPr>
          <w:color w:val="FF0000"/>
          <w:lang w:val="uk-UA"/>
        </w:rPr>
        <w:object w:dxaOrig="2835" w:dyaOrig="2835">
          <v:shape id="_x0000_i1040" type="#_x0000_t75" style="width:14.25pt;height:18.75pt" o:ole="" fillcolor="window">
            <v:imagedata r:id="rId16" o:title="" cropleft="10449f" cropright="10449f"/>
          </v:shape>
          <o:OLEObject Type="Embed" ProgID="Paint.Picture" ShapeID="_x0000_i1040" DrawAspect="Content" ObjectID="_1741847844" r:id="rId25"/>
        </w:object>
      </w:r>
      <w:r w:rsidRPr="00355FED">
        <w:rPr>
          <w:color w:val="FF0000"/>
          <w:lang w:val="uk-UA"/>
        </w:rPr>
        <w:object w:dxaOrig="2835" w:dyaOrig="2835">
          <v:shape id="_x0000_i1041" type="#_x0000_t75" style="width:14.25pt;height:18.75pt" o:ole="" fillcolor="window">
            <v:imagedata r:id="rId19" o:title="" cropleft="10449f" cropright="10449f"/>
          </v:shape>
          <o:OLEObject Type="Embed" ProgID="Paint.Picture" ShapeID="_x0000_i1041" DrawAspect="Content" ObjectID="_1741847845" r:id="rId26"/>
        </w:object>
      </w:r>
      <w:r w:rsidRPr="00355FED">
        <w:rPr>
          <w:color w:val="FF0000"/>
          <w:lang w:val="uk-UA"/>
        </w:rPr>
        <w:object w:dxaOrig="2835" w:dyaOrig="2835">
          <v:shape id="_x0000_i1042" type="#_x0000_t75" style="width:14.25pt;height:18.75pt" o:ole="" fillcolor="window">
            <v:imagedata r:id="rId27" o:title="" cropleft="10449f" cropright="10449f"/>
          </v:shape>
          <o:OLEObject Type="Embed" ProgID="Paint.Picture" ShapeID="_x0000_i1042" DrawAspect="Content" ObjectID="_1741847846" r:id="rId28"/>
        </w:object>
      </w:r>
      <w:r w:rsidRPr="00355FED">
        <w:rPr>
          <w:color w:val="FF0000"/>
          <w:lang w:val="uk-UA"/>
        </w:rPr>
        <w:object w:dxaOrig="2835" w:dyaOrig="2835">
          <v:shape id="_x0000_i1043" type="#_x0000_t75" style="width:14.25pt;height:18.75pt" o:ole="" fillcolor="window">
            <v:imagedata r:id="rId29" o:title="" cropleft="10449f" cropright="10449f"/>
          </v:shape>
          <o:OLEObject Type="Embed" ProgID="Paint.Picture" ShapeID="_x0000_i1043" DrawAspect="Content" ObjectID="_1741847847" r:id="rId30"/>
        </w:object>
      </w:r>
      <w:r w:rsidRPr="00355FED">
        <w:rPr>
          <w:color w:val="FF0000"/>
          <w:lang w:val="uk-UA"/>
        </w:rPr>
        <w:object w:dxaOrig="2835" w:dyaOrig="2835">
          <v:shape id="_x0000_i1044" type="#_x0000_t75" style="width:14.25pt;height:18.75pt" o:ole="" fillcolor="window">
            <v:imagedata r:id="rId31" o:title="" cropleft="10449f" cropright="10449f"/>
          </v:shape>
          <o:OLEObject Type="Embed" ProgID="Paint.Picture" ShapeID="_x0000_i1044" DrawAspect="Content" ObjectID="_1741847848" r:id="rId32"/>
        </w:object>
      </w:r>
      <w:r w:rsidRPr="00355FED">
        <w:rPr>
          <w:color w:val="FF0000"/>
          <w:lang w:val="uk-UA"/>
        </w:rPr>
        <w:object w:dxaOrig="2835" w:dyaOrig="2835">
          <v:shape id="_x0000_i1045" type="#_x0000_t75" style="width:14.25pt;height:18.75pt" o:ole="" fillcolor="window">
            <v:imagedata r:id="rId33" o:title="" cropleft="10449f" cropright="10449f"/>
          </v:shape>
          <o:OLEObject Type="Embed" ProgID="Paint.Picture" ShapeID="_x0000_i1045" DrawAspect="Content" ObjectID="_1741847849" r:id="rId34"/>
        </w:object>
      </w:r>
      <w:r w:rsidRPr="00355FED">
        <w:rPr>
          <w:color w:val="FF0000"/>
          <w:lang w:val="uk-UA"/>
        </w:rPr>
        <w:object w:dxaOrig="2835" w:dyaOrig="2835">
          <v:shape id="_x0000_i1046" type="#_x0000_t75" style="width:14.25pt;height:18.75pt" o:ole="" fillcolor="window">
            <v:imagedata r:id="rId23" o:title="" cropleft="10449f" cropright="10449f"/>
          </v:shape>
          <o:OLEObject Type="Embed" ProgID="Paint.Picture" ShapeID="_x0000_i1046" DrawAspect="Content" ObjectID="_1741847850" r:id="rId35"/>
        </w:object>
      </w:r>
      <w:r w:rsidRPr="00355FED">
        <w:rPr>
          <w:color w:val="FF0000"/>
          <w:lang w:val="uk-UA"/>
        </w:rPr>
        <w:object w:dxaOrig="2835" w:dyaOrig="2835">
          <v:shape id="_x0000_i1047" type="#_x0000_t75" style="width:14.25pt;height:18.75pt" o:ole="" fillcolor="window">
            <v:imagedata r:id="rId23" o:title="" cropleft="10449f" cropright="10449f"/>
          </v:shape>
          <o:OLEObject Type="Embed" ProgID="Paint.Picture" ShapeID="_x0000_i1047" DrawAspect="Content" ObjectID="_1741847851" r:id="rId36"/>
        </w:object>
      </w:r>
      <w:r w:rsidRPr="00355FED">
        <w:rPr>
          <w:color w:val="FF0000"/>
          <w:lang w:val="uk-UA"/>
        </w:rPr>
        <w:object w:dxaOrig="2835" w:dyaOrig="2835">
          <v:shape id="_x0000_i1048" type="#_x0000_t75" style="width:14.25pt;height:18.75pt" o:ole="" fillcolor="window">
            <v:imagedata r:id="rId14" o:title="" cropleft="10449f" cropright="10449f"/>
          </v:shape>
          <o:OLEObject Type="Embed" ProgID="Paint.Picture" ShapeID="_x0000_i1048" DrawAspect="Content" ObjectID="_1741847852" r:id="rId37"/>
        </w:object>
      </w:r>
      <w:r w:rsidRPr="00355FED">
        <w:rPr>
          <w:color w:val="FF0000"/>
          <w:lang w:val="uk-UA"/>
        </w:rPr>
        <w:object w:dxaOrig="2835" w:dyaOrig="2835">
          <v:shape id="_x0000_i1049" type="#_x0000_t75" style="width:14.25pt;height:18.75pt" o:ole="" fillcolor="window">
            <v:imagedata r:id="rId33" o:title="" cropleft="10449f" cropright="10449f"/>
          </v:shape>
          <o:OLEObject Type="Embed" ProgID="Paint.Picture" ShapeID="_x0000_i1049" DrawAspect="Content" ObjectID="_1741847853" r:id="rId38"/>
        </w:object>
      </w:r>
      <w:r w:rsidRPr="00355FED">
        <w:rPr>
          <w:color w:val="FF0000"/>
          <w:lang w:val="uk-UA"/>
        </w:rPr>
        <w:object w:dxaOrig="2835" w:dyaOrig="2835">
          <v:shape id="_x0000_i1050" type="#_x0000_t75" style="width:14.25pt;height:18.75pt" o:ole="" fillcolor="window">
            <v:imagedata r:id="rId16" o:title="" cropleft="10449f" cropright="10449f"/>
          </v:shape>
          <o:OLEObject Type="Embed" ProgID="Paint.Picture" ShapeID="_x0000_i1050" DrawAspect="Content" ObjectID="_1741847854" r:id="rId39"/>
        </w:object>
      </w:r>
      <w:r w:rsidRPr="00355FED">
        <w:rPr>
          <w:color w:val="FF0000"/>
          <w:lang w:val="uk-UA"/>
        </w:rPr>
        <w:object w:dxaOrig="2835" w:dyaOrig="2835">
          <v:shape id="_x0000_i1051" type="#_x0000_t75" style="width:14.25pt;height:18.75pt" o:ole="" fillcolor="window">
            <v:imagedata r:id="rId27" o:title="" cropleft="10449f" cropright="10449f"/>
          </v:shape>
          <o:OLEObject Type="Embed" ProgID="Paint.Picture" ShapeID="_x0000_i1051" DrawAspect="Content" ObjectID="_1741847855" r:id="rId40"/>
        </w:object>
      </w:r>
      <w:r w:rsidRPr="00355FED">
        <w:rPr>
          <w:color w:val="FF0000"/>
          <w:lang w:val="uk-UA"/>
        </w:rPr>
        <w:object w:dxaOrig="2835" w:dyaOrig="2835">
          <v:shape id="_x0000_i1052" type="#_x0000_t75" style="width:14.25pt;height:18.75pt" o:ole="" fillcolor="window">
            <v:imagedata r:id="rId27" o:title="" cropleft="10449f" cropright="10449f"/>
          </v:shape>
          <o:OLEObject Type="Embed" ProgID="Paint.Picture" ShapeID="_x0000_i1052" DrawAspect="Content" ObjectID="_1741847856" r:id="rId41"/>
        </w:object>
      </w:r>
      <w:r w:rsidRPr="00355FED">
        <w:rPr>
          <w:color w:val="FF0000"/>
          <w:lang w:val="uk-UA"/>
        </w:rPr>
        <w:object w:dxaOrig="2835" w:dyaOrig="2835">
          <v:shape id="_x0000_i1053" type="#_x0000_t75" style="width:14.25pt;height:18.75pt" o:ole="" fillcolor="window">
            <v:imagedata r:id="rId27" o:title="" cropleft="10449f" cropright="10449f"/>
          </v:shape>
          <o:OLEObject Type="Embed" ProgID="Paint.Picture" ShapeID="_x0000_i1053" DrawAspect="Content" ObjectID="_1741847857" r:id="rId42"/>
        </w:object>
      </w:r>
      <w:r w:rsidRPr="00355FED">
        <w:rPr>
          <w:color w:val="FF0000"/>
          <w:lang w:val="uk-UA"/>
        </w:rPr>
        <w:object w:dxaOrig="2835" w:dyaOrig="2835">
          <v:shape id="_x0000_i1054" type="#_x0000_t75" style="width:14.25pt;height:18.75pt" o:ole="" fillcolor="window">
            <v:imagedata r:id="rId29" o:title="" cropleft="10449f" cropright="10449f"/>
          </v:shape>
          <o:OLEObject Type="Embed" ProgID="Paint.Picture" ShapeID="_x0000_i1054" DrawAspect="Content" ObjectID="_1741847858" r:id="rId43"/>
        </w:object>
      </w:r>
      <w:r w:rsidRPr="00355FED">
        <w:rPr>
          <w:color w:val="FF0000"/>
          <w:lang w:val="uk-UA"/>
        </w:rPr>
        <w:object w:dxaOrig="2835" w:dyaOrig="2835">
          <v:shape id="_x0000_i1055" type="#_x0000_t75" style="width:14.25pt;height:18.75pt" o:ole="" fillcolor="window">
            <v:imagedata r:id="rId14" o:title="" cropleft="10449f" cropright="10449f"/>
          </v:shape>
          <o:OLEObject Type="Embed" ProgID="Paint.Picture" ShapeID="_x0000_i1055" DrawAspect="Content" ObjectID="_1741847859" r:id="rId44"/>
        </w:object>
      </w:r>
      <w:r w:rsidRPr="00355FED">
        <w:rPr>
          <w:color w:val="FF0000"/>
          <w:lang w:val="uk-UA"/>
        </w:rPr>
        <w:object w:dxaOrig="2835" w:dyaOrig="2835">
          <v:shape id="_x0000_i1056" type="#_x0000_t75" style="width:14.25pt;height:18.75pt" o:ole="" fillcolor="window">
            <v:imagedata r:id="rId19" o:title="" cropleft="10449f" cropright="10449f"/>
          </v:shape>
          <o:OLEObject Type="Embed" ProgID="Paint.Picture" ShapeID="_x0000_i1056" DrawAspect="Content" ObjectID="_1741847860" r:id="rId45"/>
        </w:object>
      </w:r>
      <w:r w:rsidRPr="00355FED">
        <w:rPr>
          <w:color w:val="FF0000"/>
          <w:lang w:val="uk-UA"/>
        </w:rPr>
        <w:object w:dxaOrig="2835" w:dyaOrig="2835">
          <v:shape id="_x0000_i1057" type="#_x0000_t75" style="width:14.25pt;height:18.75pt" o:ole="" fillcolor="window">
            <v:imagedata r:id="rId33" o:title="" cropleft="10449f" cropright="10449f"/>
          </v:shape>
          <o:OLEObject Type="Embed" ProgID="Paint.Picture" ShapeID="_x0000_i1057" DrawAspect="Content" ObjectID="_1741847861" r:id="rId46"/>
        </w:object>
      </w:r>
      <w:r w:rsidRPr="00355FED">
        <w:rPr>
          <w:color w:val="FF0000"/>
          <w:lang w:val="uk-UA"/>
        </w:rPr>
        <w:object w:dxaOrig="2835" w:dyaOrig="2835">
          <v:shape id="_x0000_i1058" type="#_x0000_t75" style="width:14.25pt;height:18.75pt" o:ole="" fillcolor="window">
            <v:imagedata r:id="rId23" o:title="" cropleft="10449f" cropright="10449f"/>
          </v:shape>
          <o:OLEObject Type="Embed" ProgID="Paint.Picture" ShapeID="_x0000_i1058" DrawAspect="Content" ObjectID="_1741847862" r:id="rId47"/>
        </w:object>
      </w:r>
      <w:r w:rsidRPr="00355FED">
        <w:rPr>
          <w:color w:val="FF0000"/>
          <w:lang w:val="uk-UA"/>
        </w:rPr>
        <w:object w:dxaOrig="2835" w:dyaOrig="2835">
          <v:shape id="_x0000_i1059" type="#_x0000_t75" style="width:14.25pt;height:18.75pt" o:ole="" fillcolor="window">
            <v:imagedata r:id="rId14" o:title="" cropleft="10449f" cropright="10449f"/>
          </v:shape>
          <o:OLEObject Type="Embed" ProgID="Paint.Picture" ShapeID="_x0000_i1059" DrawAspect="Content" ObjectID="_1741847863" r:id="rId48"/>
        </w:object>
      </w:r>
      <w:r w:rsidRPr="00355FED">
        <w:rPr>
          <w:color w:val="FF0000"/>
          <w:lang w:val="uk-UA"/>
        </w:rPr>
        <w:object w:dxaOrig="2835" w:dyaOrig="2835">
          <v:shape id="_x0000_i1060" type="#_x0000_t75" style="width:14.25pt;height:18.75pt" o:ole="" fillcolor="window">
            <v:imagedata r:id="rId14" o:title="" cropleft="10449f" cropright="10449f"/>
          </v:shape>
          <o:OLEObject Type="Embed" ProgID="Paint.Picture" ShapeID="_x0000_i1060" DrawAspect="Content" ObjectID="_1741847864" r:id="rId49"/>
        </w:object>
      </w:r>
      <w:r w:rsidRPr="00355FED">
        <w:rPr>
          <w:color w:val="FF0000"/>
          <w:lang w:val="uk-UA"/>
        </w:rPr>
        <w:object w:dxaOrig="2835" w:dyaOrig="2835">
          <v:shape id="_x0000_i1061" type="#_x0000_t75" style="width:14.25pt;height:18.75pt" o:ole="" fillcolor="window">
            <v:imagedata r:id="rId31" o:title="" cropleft="10449f" cropright="10449f"/>
          </v:shape>
          <o:OLEObject Type="Embed" ProgID="Paint.Picture" ShapeID="_x0000_i1061" DrawAspect="Content" ObjectID="_1741847865" r:id="rId50"/>
        </w:object>
      </w:r>
      <w:r w:rsidRPr="00355FED">
        <w:rPr>
          <w:color w:val="FF0000"/>
          <w:lang w:val="uk-UA"/>
        </w:rPr>
        <w:object w:dxaOrig="2835" w:dyaOrig="2835">
          <v:shape id="_x0000_i1062" type="#_x0000_t75" style="width:14.25pt;height:18.75pt" o:ole="" fillcolor="window">
            <v:imagedata r:id="rId29" o:title="" cropleft="10449f" cropright="10449f"/>
          </v:shape>
          <o:OLEObject Type="Embed" ProgID="Paint.Picture" ShapeID="_x0000_i1062" DrawAspect="Content" ObjectID="_1741847866" r:id="rId51"/>
        </w:object>
      </w:r>
      <w:r w:rsidRPr="00355FED">
        <w:rPr>
          <w:color w:val="FF0000"/>
          <w:lang w:val="uk-UA"/>
        </w:rPr>
        <w:t xml:space="preserve"> </w:t>
      </w:r>
    </w:p>
    <w:p w:rsidR="005F7F8C" w:rsidRPr="00355FED" w:rsidRDefault="005F7F8C" w:rsidP="00341C85">
      <w:pPr>
        <w:rPr>
          <w:color w:val="FF0000"/>
          <w:sz w:val="16"/>
          <w:szCs w:val="16"/>
          <w:lang w:val="uk-UA"/>
        </w:rPr>
      </w:pPr>
      <w:r w:rsidRPr="00355FED">
        <w:rPr>
          <w:color w:val="FF0000"/>
          <w:sz w:val="16"/>
          <w:szCs w:val="16"/>
          <w:lang w:val="uk-UA"/>
        </w:rPr>
        <w:object w:dxaOrig="2835" w:dyaOrig="2835">
          <v:shape id="_x0000_i1063" type="#_x0000_t75" style="width:14.25pt;height:18.75pt" o:ole="" fillcolor="window">
            <v:imagedata r:id="rId16" o:title="" cropleft="10449f" cropright="10449f"/>
          </v:shape>
          <o:OLEObject Type="Embed" ProgID="Paint.Picture" ShapeID="_x0000_i1063" DrawAspect="Content" ObjectID="_1741847867" r:id="rId52"/>
        </w:object>
      </w:r>
      <w:r w:rsidRPr="00355FED">
        <w:rPr>
          <w:color w:val="FF0000"/>
          <w:sz w:val="16"/>
          <w:szCs w:val="16"/>
          <w:lang w:val="uk-UA"/>
        </w:rPr>
        <w:object w:dxaOrig="2835" w:dyaOrig="2835">
          <v:shape id="_x0000_i1064" type="#_x0000_t75" style="width:14.25pt;height:18.75pt" o:ole="" fillcolor="window">
            <v:imagedata r:id="rId23" o:title="" cropleft="10449f" cropright="10449f"/>
          </v:shape>
          <o:OLEObject Type="Embed" ProgID="Paint.Picture" ShapeID="_x0000_i1064" DrawAspect="Content" ObjectID="_1741847868" r:id="rId53"/>
        </w:object>
      </w:r>
      <w:r w:rsidRPr="00355FED">
        <w:rPr>
          <w:color w:val="FF0000"/>
          <w:lang w:val="uk-UA"/>
        </w:rPr>
        <w:object w:dxaOrig="2835" w:dyaOrig="2835">
          <v:shape id="_x0000_i1065" type="#_x0000_t75" style="width:14.25pt;height:18.75pt" o:ole="" fillcolor="window">
            <v:imagedata r:id="rId29" o:title="" cropleft="10449f" cropright="10449f"/>
          </v:shape>
          <o:OLEObject Type="Embed" ProgID="Paint.Picture" ShapeID="_x0000_i1065" DrawAspect="Content" ObjectID="_1741847869" r:id="rId54"/>
        </w:object>
      </w:r>
      <w:r w:rsidRPr="00355FED">
        <w:rPr>
          <w:color w:val="FF0000"/>
          <w:lang w:val="uk-UA"/>
        </w:rPr>
        <w:object w:dxaOrig="2835" w:dyaOrig="2835">
          <v:shape id="_x0000_i1066" type="#_x0000_t75" style="width:14.25pt;height:18.75pt" o:ole="" fillcolor="window">
            <v:imagedata r:id="rId33" o:title="" cropleft="10449f" cropright="10449f"/>
          </v:shape>
          <o:OLEObject Type="Embed" ProgID="Paint.Picture" ShapeID="_x0000_i1066" DrawAspect="Content" ObjectID="_1741847870" r:id="rId55"/>
        </w:object>
      </w:r>
      <w:r w:rsidRPr="00355FED">
        <w:rPr>
          <w:color w:val="FF0000"/>
          <w:lang w:val="uk-UA"/>
        </w:rPr>
        <w:object w:dxaOrig="2835" w:dyaOrig="2835">
          <v:shape id="_x0000_i1067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067" DrawAspect="Content" ObjectID="_1741847871" r:id="rId56"/>
        </w:object>
      </w:r>
      <w:r w:rsidRPr="00355FED">
        <w:rPr>
          <w:color w:val="FF0000"/>
          <w:lang w:val="uk-UA"/>
        </w:rPr>
        <w:object w:dxaOrig="2835" w:dyaOrig="2835">
          <v:shape id="_x0000_i1068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068" DrawAspect="Content" ObjectID="_1741847872" r:id="rId57"/>
        </w:object>
      </w:r>
      <w:r w:rsidRPr="00355FED">
        <w:rPr>
          <w:color w:val="FF0000"/>
          <w:lang w:val="uk-UA"/>
        </w:rPr>
        <w:object w:dxaOrig="2835" w:dyaOrig="2835">
          <v:shape id="_x0000_i1069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069" DrawAspect="Content" ObjectID="_1741847873" r:id="rId58"/>
        </w:object>
      </w:r>
      <w:r w:rsidRPr="00355FED">
        <w:rPr>
          <w:color w:val="FF0000"/>
          <w:lang w:val="uk-UA"/>
        </w:rPr>
        <w:object w:dxaOrig="2835" w:dyaOrig="2835">
          <v:shape id="_x0000_i1070" type="#_x0000_t75" style="width:14.25pt;height:18.75pt" o:ole="" fillcolor="window">
            <v:imagedata r:id="rId33" o:title="" cropleft="10449f" cropright="10449f"/>
          </v:shape>
          <o:OLEObject Type="Embed" ProgID="Paint.Picture" ShapeID="_x0000_i1070" DrawAspect="Content" ObjectID="_1741847874" r:id="rId59"/>
        </w:object>
      </w:r>
      <w:r w:rsidRPr="00355FED">
        <w:rPr>
          <w:color w:val="FF0000"/>
          <w:lang w:val="uk-UA"/>
        </w:rPr>
        <w:object w:dxaOrig="2835" w:dyaOrig="2835">
          <v:shape id="_x0000_i1071" type="#_x0000_t75" style="width:14.25pt;height:18.75pt" o:ole="" fillcolor="window">
            <v:imagedata r:id="rId31" o:title="" cropleft="10449f" cropright="10449f"/>
          </v:shape>
          <o:OLEObject Type="Embed" ProgID="Paint.Picture" ShapeID="_x0000_i1071" DrawAspect="Content" ObjectID="_1741847875" r:id="rId60"/>
        </w:object>
      </w:r>
      <w:r w:rsidRPr="00355FED">
        <w:rPr>
          <w:color w:val="FF0000"/>
          <w:lang w:val="uk-UA"/>
        </w:rPr>
        <w:object w:dxaOrig="2835" w:dyaOrig="2835">
          <v:shape id="_x0000_i1072" type="#_x0000_t75" style="width:14.25pt;height:18.75pt" o:ole="" fillcolor="window">
            <v:imagedata r:id="rId29" o:title="" cropleft="10449f" cropright="10449f"/>
          </v:shape>
          <o:OLEObject Type="Embed" ProgID="Paint.Picture" ShapeID="_x0000_i1072" DrawAspect="Content" ObjectID="_1741847876" r:id="rId61"/>
        </w:object>
      </w:r>
      <w:r w:rsidRPr="00355FED">
        <w:rPr>
          <w:color w:val="FF0000"/>
          <w:lang w:val="uk-UA"/>
        </w:rPr>
        <w:object w:dxaOrig="2835" w:dyaOrig="2835">
          <v:shape id="_x0000_i1073" type="#_x0000_t75" style="width:14.25pt;height:18.75pt" o:ole="" fillcolor="window">
            <v:imagedata r:id="rId31" o:title="" cropleft="10449f" cropright="10449f"/>
          </v:shape>
          <o:OLEObject Type="Embed" ProgID="Paint.Picture" ShapeID="_x0000_i1073" DrawAspect="Content" ObjectID="_1741847877" r:id="rId62"/>
        </w:object>
      </w:r>
      <w:r w:rsidRPr="00355FED">
        <w:rPr>
          <w:color w:val="FF0000"/>
          <w:lang w:val="uk-UA"/>
        </w:rPr>
        <w:object w:dxaOrig="2835" w:dyaOrig="2835">
          <v:shape id="_x0000_i1074" type="#_x0000_t75" style="width:14.25pt;height:18.75pt" o:ole="" fillcolor="window">
            <v:imagedata r:id="rId31" o:title="" cropleft="10449f" cropright="10449f"/>
          </v:shape>
          <o:OLEObject Type="Embed" ProgID="Paint.Picture" ShapeID="_x0000_i1074" DrawAspect="Content" ObjectID="_1741847878" r:id="rId63"/>
        </w:object>
      </w:r>
      <w:r w:rsidRPr="00355FED">
        <w:rPr>
          <w:color w:val="FF0000"/>
          <w:lang w:val="uk-UA"/>
        </w:rPr>
        <w:object w:dxaOrig="2835" w:dyaOrig="2835">
          <v:shape id="_x0000_i1075" type="#_x0000_t75" style="width:14.25pt;height:18.75pt" o:ole="" fillcolor="window">
            <v:imagedata r:id="rId16" o:title="" cropleft="10449f" cropright="10449f"/>
          </v:shape>
          <o:OLEObject Type="Embed" ProgID="Paint.Picture" ShapeID="_x0000_i1075" DrawAspect="Content" ObjectID="_1741847879" r:id="rId64"/>
        </w:object>
      </w:r>
      <w:r w:rsidRPr="00355FED">
        <w:rPr>
          <w:color w:val="FF0000"/>
          <w:lang w:val="uk-UA"/>
        </w:rPr>
        <w:object w:dxaOrig="2835" w:dyaOrig="2835">
          <v:shape id="_x0000_i1076" type="#_x0000_t75" style="width:14.25pt;height:18.75pt" o:ole="" fillcolor="window">
            <v:imagedata r:id="rId31" o:title="" cropleft="10449f" cropright="10449f"/>
          </v:shape>
          <o:OLEObject Type="Embed" ProgID="Paint.Picture" ShapeID="_x0000_i1076" DrawAspect="Content" ObjectID="_1741847880" r:id="rId65"/>
        </w:object>
      </w:r>
      <w:r w:rsidRPr="00355FED">
        <w:rPr>
          <w:color w:val="FF0000"/>
          <w:lang w:val="uk-UA"/>
        </w:rPr>
        <w:object w:dxaOrig="2835" w:dyaOrig="2835">
          <v:shape id="_x0000_i1077" type="#_x0000_t75" style="width:14.25pt;height:18.75pt" o:ole="" fillcolor="window">
            <v:imagedata r:id="rId23" o:title="" cropleft="10449f" cropright="10449f"/>
          </v:shape>
          <o:OLEObject Type="Embed" ProgID="Paint.Picture" ShapeID="_x0000_i1077" DrawAspect="Content" ObjectID="_1741847881" r:id="rId66"/>
        </w:object>
      </w:r>
      <w:r w:rsidRPr="00355FED">
        <w:rPr>
          <w:color w:val="FF0000"/>
          <w:lang w:val="uk-UA"/>
        </w:rPr>
        <w:object w:dxaOrig="2835" w:dyaOrig="2835">
          <v:shape id="_x0000_i1078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078" DrawAspect="Content" ObjectID="_1741847882" r:id="rId67"/>
        </w:object>
      </w:r>
      <w:r w:rsidRPr="00355FED">
        <w:rPr>
          <w:color w:val="FF0000"/>
          <w:lang w:val="uk-UA"/>
        </w:rPr>
        <w:object w:dxaOrig="2835" w:dyaOrig="2835">
          <v:shape id="_x0000_i1079" type="#_x0000_t75" style="width:14.25pt;height:18.75pt" o:ole="" fillcolor="window">
            <v:imagedata r:id="rId33" o:title="" cropleft="10449f" cropright="10449f"/>
          </v:shape>
          <o:OLEObject Type="Embed" ProgID="Paint.Picture" ShapeID="_x0000_i1079" DrawAspect="Content" ObjectID="_1741847883" r:id="rId68"/>
        </w:object>
      </w:r>
      <w:r w:rsidRPr="00355FED">
        <w:rPr>
          <w:color w:val="FF0000"/>
          <w:lang w:val="uk-UA"/>
        </w:rPr>
        <w:object w:dxaOrig="2835" w:dyaOrig="2835">
          <v:shape id="_x0000_i1080" type="#_x0000_t75" style="width:14.25pt;height:18.75pt" o:ole="" fillcolor="window">
            <v:imagedata r:id="rId14" o:title="" cropleft="10449f" cropright="10449f"/>
          </v:shape>
          <o:OLEObject Type="Embed" ProgID="Paint.Picture" ShapeID="_x0000_i1080" DrawAspect="Content" ObjectID="_1741847884" r:id="rId69"/>
        </w:object>
      </w:r>
      <w:r w:rsidRPr="00355FED">
        <w:rPr>
          <w:color w:val="FF0000"/>
          <w:lang w:val="uk-UA"/>
        </w:rPr>
        <w:object w:dxaOrig="2835" w:dyaOrig="2835">
          <v:shape id="_x0000_i1081" type="#_x0000_t75" style="width:14.25pt;height:18.75pt" o:ole="" fillcolor="window">
            <v:imagedata r:id="rId33" o:title="" cropleft="10449f" cropright="10449f"/>
          </v:shape>
          <o:OLEObject Type="Embed" ProgID="Paint.Picture" ShapeID="_x0000_i1081" DrawAspect="Content" ObjectID="_1741847885" r:id="rId70"/>
        </w:object>
      </w:r>
      <w:r w:rsidRPr="00355FED">
        <w:rPr>
          <w:color w:val="FF0000"/>
          <w:lang w:val="uk-UA"/>
        </w:rPr>
        <w:object w:dxaOrig="2835" w:dyaOrig="2835">
          <v:shape id="_x0000_i1082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082" DrawAspect="Content" ObjectID="_1741847886" r:id="rId71"/>
        </w:object>
      </w:r>
      <w:r w:rsidRPr="00355FED">
        <w:rPr>
          <w:color w:val="FF0000"/>
          <w:lang w:val="uk-UA"/>
        </w:rPr>
        <w:object w:dxaOrig="2835" w:dyaOrig="2835">
          <v:shape id="_x0000_i1083" type="#_x0000_t75" style="width:14.25pt;height:18.75pt" o:ole="" fillcolor="window">
            <v:imagedata r:id="rId19" o:title="" cropleft="10449f" cropright="10449f"/>
          </v:shape>
          <o:OLEObject Type="Embed" ProgID="Paint.Picture" ShapeID="_x0000_i1083" DrawAspect="Content" ObjectID="_1741847887" r:id="rId72"/>
        </w:object>
      </w:r>
      <w:r w:rsidRPr="00355FED">
        <w:rPr>
          <w:color w:val="FF0000"/>
          <w:lang w:val="uk-UA"/>
        </w:rPr>
        <w:object w:dxaOrig="2835" w:dyaOrig="2835">
          <v:shape id="_x0000_i1084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084" DrawAspect="Content" ObjectID="_1741847888" r:id="rId73"/>
        </w:object>
      </w:r>
      <w:r w:rsidRPr="00355FED">
        <w:rPr>
          <w:color w:val="FF0000"/>
          <w:lang w:val="uk-UA"/>
        </w:rPr>
        <w:object w:dxaOrig="2835" w:dyaOrig="2835">
          <v:shape id="_x0000_i1085" type="#_x0000_t75" style="width:14.25pt;height:18.75pt" o:ole="" fillcolor="window">
            <v:imagedata r:id="rId29" o:title="" cropleft="10449f" cropright="10449f"/>
          </v:shape>
          <o:OLEObject Type="Embed" ProgID="Paint.Picture" ShapeID="_x0000_i1085" DrawAspect="Content" ObjectID="_1741847889" r:id="rId74"/>
        </w:object>
      </w:r>
      <w:r w:rsidRPr="00355FED">
        <w:rPr>
          <w:color w:val="FF0000"/>
          <w:lang w:val="uk-UA"/>
        </w:rPr>
        <w:object w:dxaOrig="2835" w:dyaOrig="2835">
          <v:shape id="_x0000_i1086" type="#_x0000_t75" style="width:14.25pt;height:18.75pt" o:ole="" fillcolor="window">
            <v:imagedata r:id="rId19" o:title="" cropleft="10449f" cropright="10449f"/>
          </v:shape>
          <o:OLEObject Type="Embed" ProgID="Paint.Picture" ShapeID="_x0000_i1086" DrawAspect="Content" ObjectID="_1741847890" r:id="rId75"/>
        </w:object>
      </w:r>
      <w:r w:rsidRPr="00355FED">
        <w:rPr>
          <w:color w:val="FF0000"/>
          <w:lang w:val="uk-UA"/>
        </w:rPr>
        <w:object w:dxaOrig="2835" w:dyaOrig="2835">
          <v:shape id="_x0000_i1087" type="#_x0000_t75" style="width:14.25pt;height:18.75pt" o:ole="" fillcolor="window">
            <v:imagedata r:id="rId19" o:title="" cropleft="10449f" cropright="10449f"/>
          </v:shape>
          <o:OLEObject Type="Embed" ProgID="Paint.Picture" ShapeID="_x0000_i1087" DrawAspect="Content" ObjectID="_1741847891" r:id="rId76"/>
        </w:object>
      </w:r>
      <w:r w:rsidRPr="00355FED">
        <w:rPr>
          <w:color w:val="FF0000"/>
          <w:lang w:val="uk-UA"/>
        </w:rPr>
        <w:object w:dxaOrig="2835" w:dyaOrig="2835">
          <v:shape id="_x0000_i1088" type="#_x0000_t75" style="width:14.25pt;height:18.75pt" o:ole="" fillcolor="window">
            <v:imagedata r:id="rId16" o:title="" cropleft="10449f" cropright="10449f"/>
          </v:shape>
          <o:OLEObject Type="Embed" ProgID="Paint.Picture" ShapeID="_x0000_i1088" DrawAspect="Content" ObjectID="_1741847892" r:id="rId77"/>
        </w:object>
      </w:r>
      <w:r w:rsidRPr="00355FED">
        <w:rPr>
          <w:color w:val="FF0000"/>
          <w:lang w:val="uk-UA"/>
        </w:rPr>
        <w:object w:dxaOrig="2835" w:dyaOrig="2835">
          <v:shape id="_x0000_i1089" type="#_x0000_t75" style="width:14.25pt;height:18.75pt" o:ole="" fillcolor="window">
            <v:imagedata r:id="rId23" o:title="" cropleft="10449f" cropright="10449f"/>
          </v:shape>
          <o:OLEObject Type="Embed" ProgID="Paint.Picture" ShapeID="_x0000_i1089" DrawAspect="Content" ObjectID="_1741847893" r:id="rId78"/>
        </w:object>
      </w:r>
      <w:r w:rsidRPr="00355FED">
        <w:rPr>
          <w:color w:val="FF0000"/>
          <w:lang w:val="uk-UA"/>
        </w:rPr>
        <w:object w:dxaOrig="2835" w:dyaOrig="2835">
          <v:shape id="_x0000_i1090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090" DrawAspect="Content" ObjectID="_1741847894" r:id="rId79"/>
        </w:object>
      </w:r>
      <w:r w:rsidRPr="00355FED">
        <w:rPr>
          <w:color w:val="FF0000"/>
          <w:lang w:val="uk-UA"/>
        </w:rPr>
        <w:object w:dxaOrig="2835" w:dyaOrig="2835">
          <v:shape id="_x0000_i1091" type="#_x0000_t75" style="width:14.25pt;height:18.75pt" o:ole="" fillcolor="window">
            <v:imagedata r:id="rId31" o:title="" cropleft="10449f" cropright="10449f"/>
          </v:shape>
          <o:OLEObject Type="Embed" ProgID="Paint.Picture" ShapeID="_x0000_i1091" DrawAspect="Content" ObjectID="_1741847895" r:id="rId80"/>
        </w:object>
      </w:r>
      <w:r w:rsidRPr="00355FED">
        <w:rPr>
          <w:color w:val="FF0000"/>
          <w:lang w:val="uk-UA"/>
        </w:rPr>
        <w:object w:dxaOrig="2835" w:dyaOrig="2835">
          <v:shape id="_x0000_i1092" type="#_x0000_t75" style="width:14.25pt;height:18.75pt" o:ole="" fillcolor="window">
            <v:imagedata r:id="rId33" o:title="" cropleft="10449f" cropright="10449f"/>
          </v:shape>
          <o:OLEObject Type="Embed" ProgID="Paint.Picture" ShapeID="_x0000_i1092" DrawAspect="Content" ObjectID="_1741847896" r:id="rId81"/>
        </w:object>
      </w:r>
    </w:p>
    <w:p w:rsidR="005F7F8C" w:rsidRPr="00355FED" w:rsidRDefault="005F7F8C" w:rsidP="00341C85">
      <w:pPr>
        <w:rPr>
          <w:color w:val="FF0000"/>
          <w:lang w:val="uk-UA"/>
        </w:rPr>
      </w:pPr>
      <w:r w:rsidRPr="00355FED">
        <w:rPr>
          <w:color w:val="FF0000"/>
          <w:lang w:val="uk-UA"/>
        </w:rPr>
        <w:object w:dxaOrig="2835" w:dyaOrig="2835">
          <v:shape id="_x0000_i1093" type="#_x0000_t75" style="width:14.25pt;height:18.75pt" o:ole="" fillcolor="window">
            <v:imagedata r:id="rId23" o:title="" cropleft="10449f" cropright="10449f"/>
          </v:shape>
          <o:OLEObject Type="Embed" ProgID="Paint.Picture" ShapeID="_x0000_i1093" DrawAspect="Content" ObjectID="_1741847897" r:id="rId82"/>
        </w:object>
      </w:r>
      <w:r w:rsidRPr="00355FED">
        <w:rPr>
          <w:color w:val="FF0000"/>
          <w:lang w:val="uk-UA"/>
        </w:rPr>
        <w:object w:dxaOrig="2835" w:dyaOrig="2835">
          <v:shape id="_x0000_i1094" type="#_x0000_t75" style="width:14.25pt;height:18.75pt" o:ole="" fillcolor="window">
            <v:imagedata r:id="rId33" o:title="" cropleft="10449f" cropright="10449f"/>
          </v:shape>
          <o:OLEObject Type="Embed" ProgID="Paint.Picture" ShapeID="_x0000_i1094" DrawAspect="Content" ObjectID="_1741847898" r:id="rId83"/>
        </w:object>
      </w:r>
      <w:r w:rsidRPr="00355FED">
        <w:rPr>
          <w:color w:val="FF0000"/>
          <w:lang w:val="uk-UA"/>
        </w:rPr>
        <w:object w:dxaOrig="2835" w:dyaOrig="2835">
          <v:shape id="_x0000_i1095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095" DrawAspect="Content" ObjectID="_1741847899" r:id="rId84"/>
        </w:object>
      </w:r>
      <w:r w:rsidRPr="00355FED">
        <w:rPr>
          <w:color w:val="FF0000"/>
          <w:lang w:val="uk-UA"/>
        </w:rPr>
        <w:object w:dxaOrig="2835" w:dyaOrig="2835">
          <v:shape id="_x0000_i1096" type="#_x0000_t75" style="width:14.25pt;height:18.75pt" o:ole="" fillcolor="window">
            <v:imagedata r:id="rId14" o:title="" cropleft="10449f" cropright="10449f"/>
          </v:shape>
          <o:OLEObject Type="Embed" ProgID="Paint.Picture" ShapeID="_x0000_i1096" DrawAspect="Content" ObjectID="_1741847900" r:id="rId85"/>
        </w:object>
      </w:r>
      <w:r w:rsidRPr="00355FED">
        <w:rPr>
          <w:color w:val="FF0000"/>
          <w:lang w:val="uk-UA"/>
        </w:rPr>
        <w:object w:dxaOrig="2835" w:dyaOrig="2835">
          <v:shape id="_x0000_i1097" type="#_x0000_t75" style="width:14.25pt;height:18.75pt" o:ole="" fillcolor="window">
            <v:imagedata r:id="rId14" o:title="" cropleft="10449f" cropright="10449f"/>
          </v:shape>
          <o:OLEObject Type="Embed" ProgID="Paint.Picture" ShapeID="_x0000_i1097" DrawAspect="Content" ObjectID="_1741847901" r:id="rId86"/>
        </w:object>
      </w:r>
      <w:r w:rsidRPr="00355FED">
        <w:rPr>
          <w:color w:val="FF0000"/>
          <w:lang w:val="uk-UA"/>
        </w:rPr>
        <w:object w:dxaOrig="2835" w:dyaOrig="2835">
          <v:shape id="_x0000_i1098" type="#_x0000_t75" style="width:14.25pt;height:18.75pt" o:ole="" fillcolor="window">
            <v:imagedata r:id="rId33" o:title="" cropleft="10449f" cropright="10449f"/>
          </v:shape>
          <o:OLEObject Type="Embed" ProgID="Paint.Picture" ShapeID="_x0000_i1098" DrawAspect="Content" ObjectID="_1741847902" r:id="rId87"/>
        </w:object>
      </w:r>
      <w:r w:rsidRPr="00355FED">
        <w:rPr>
          <w:color w:val="FF0000"/>
          <w:lang w:val="uk-UA"/>
        </w:rPr>
        <w:object w:dxaOrig="2835" w:dyaOrig="2835">
          <v:shape id="_x0000_i1099" type="#_x0000_t75" style="width:14.25pt;height:18.75pt" o:ole="" fillcolor="window">
            <v:imagedata r:id="rId33" o:title="" cropleft="10449f" cropright="10449f"/>
          </v:shape>
          <o:OLEObject Type="Embed" ProgID="Paint.Picture" ShapeID="_x0000_i1099" DrawAspect="Content" ObjectID="_1741847903" r:id="rId88"/>
        </w:object>
      </w:r>
      <w:r w:rsidRPr="00355FED">
        <w:rPr>
          <w:color w:val="FF0000"/>
          <w:lang w:val="uk-UA"/>
        </w:rPr>
        <w:object w:dxaOrig="2835" w:dyaOrig="2835">
          <v:shape id="_x0000_i1100" type="#_x0000_t75" style="width:14.25pt;height:18.75pt" o:ole="" fillcolor="window">
            <v:imagedata r:id="rId19" o:title="" cropleft="10449f" cropright="10449f"/>
          </v:shape>
          <o:OLEObject Type="Embed" ProgID="Paint.Picture" ShapeID="_x0000_i1100" DrawAspect="Content" ObjectID="_1741847904" r:id="rId89"/>
        </w:object>
      </w:r>
      <w:r w:rsidRPr="00355FED">
        <w:rPr>
          <w:color w:val="FF0000"/>
          <w:lang w:val="uk-UA"/>
        </w:rPr>
        <w:object w:dxaOrig="2835" w:dyaOrig="2835">
          <v:shape id="_x0000_i1101" type="#_x0000_t75" style="width:14.25pt;height:18.75pt" o:ole="" fillcolor="window">
            <v:imagedata r:id="rId33" o:title="" cropleft="10449f" cropright="10449f"/>
          </v:shape>
          <o:OLEObject Type="Embed" ProgID="Paint.Picture" ShapeID="_x0000_i1101" DrawAspect="Content" ObjectID="_1741847905" r:id="rId90"/>
        </w:object>
      </w:r>
      <w:r w:rsidRPr="00355FED">
        <w:rPr>
          <w:color w:val="FF0000"/>
          <w:lang w:val="uk-UA"/>
        </w:rPr>
        <w:object w:dxaOrig="2835" w:dyaOrig="2835">
          <v:shape id="_x0000_i1102" type="#_x0000_t75" style="width:14.25pt;height:18.75pt" o:ole="" fillcolor="window">
            <v:imagedata r:id="rId31" o:title="" cropleft="10449f" cropright="10449f"/>
          </v:shape>
          <o:OLEObject Type="Embed" ProgID="Paint.Picture" ShapeID="_x0000_i1102" DrawAspect="Content" ObjectID="_1741847906" r:id="rId91"/>
        </w:object>
      </w:r>
      <w:r w:rsidRPr="00355FED">
        <w:rPr>
          <w:color w:val="FF0000"/>
          <w:lang w:val="uk-UA"/>
        </w:rPr>
        <w:object w:dxaOrig="2835" w:dyaOrig="2835">
          <v:shape id="_x0000_i1103" type="#_x0000_t75" style="width:14.25pt;height:18.75pt" o:ole="" fillcolor="window">
            <v:imagedata r:id="rId23" o:title="" cropleft="10449f" cropright="10449f"/>
          </v:shape>
          <o:OLEObject Type="Embed" ProgID="Paint.Picture" ShapeID="_x0000_i1103" DrawAspect="Content" ObjectID="_1741847907" r:id="rId92"/>
        </w:object>
      </w:r>
      <w:r w:rsidRPr="00355FED">
        <w:rPr>
          <w:color w:val="FF0000"/>
          <w:lang w:val="uk-UA"/>
        </w:rPr>
        <w:object w:dxaOrig="2835" w:dyaOrig="2835">
          <v:shape id="_x0000_i1104" type="#_x0000_t75" style="width:14.25pt;height:18.75pt" o:ole="" fillcolor="window">
            <v:imagedata r:id="rId31" o:title="" cropleft="10449f" cropright="10449f"/>
          </v:shape>
          <o:OLEObject Type="Embed" ProgID="Paint.Picture" ShapeID="_x0000_i1104" DrawAspect="Content" ObjectID="_1741847908" r:id="rId93"/>
        </w:object>
      </w:r>
      <w:r w:rsidRPr="00355FED">
        <w:rPr>
          <w:color w:val="FF0000"/>
          <w:lang w:val="uk-UA"/>
        </w:rPr>
        <w:object w:dxaOrig="2835" w:dyaOrig="2835">
          <v:shape id="_x0000_i1105" type="#_x0000_t75" style="width:14.25pt;height:18.75pt" o:ole="" fillcolor="window">
            <v:imagedata r:id="rId31" o:title="" cropleft="10449f" cropright="10449f"/>
          </v:shape>
          <o:OLEObject Type="Embed" ProgID="Paint.Picture" ShapeID="_x0000_i1105" DrawAspect="Content" ObjectID="_1741847909" r:id="rId94"/>
        </w:object>
      </w:r>
      <w:r w:rsidRPr="00355FED">
        <w:rPr>
          <w:color w:val="FF0000"/>
          <w:lang w:val="uk-UA"/>
        </w:rPr>
        <w:object w:dxaOrig="2835" w:dyaOrig="2835">
          <v:shape id="_x0000_i1106" type="#_x0000_t75" style="width:14.25pt;height:18.75pt" o:ole="" fillcolor="window">
            <v:imagedata r:id="rId16" o:title="" cropleft="10449f" cropright="10449f"/>
          </v:shape>
          <o:OLEObject Type="Embed" ProgID="Paint.Picture" ShapeID="_x0000_i1106" DrawAspect="Content" ObjectID="_1741847910" r:id="rId95"/>
        </w:object>
      </w:r>
      <w:r w:rsidRPr="00355FED">
        <w:rPr>
          <w:color w:val="FF0000"/>
          <w:lang w:val="uk-UA"/>
        </w:rPr>
        <w:object w:dxaOrig="2835" w:dyaOrig="2835">
          <v:shape id="_x0000_i1107" type="#_x0000_t75" style="width:14.25pt;height:18.75pt" o:ole="" fillcolor="window">
            <v:imagedata r:id="rId16" o:title="" cropleft="10449f" cropright="10449f"/>
          </v:shape>
          <o:OLEObject Type="Embed" ProgID="Paint.Picture" ShapeID="_x0000_i1107" DrawAspect="Content" ObjectID="_1741847911" r:id="rId96"/>
        </w:object>
      </w:r>
      <w:r w:rsidRPr="00355FED">
        <w:rPr>
          <w:color w:val="FF0000"/>
          <w:lang w:val="uk-UA"/>
        </w:rPr>
        <w:object w:dxaOrig="2835" w:dyaOrig="2835">
          <v:shape id="_x0000_i1108" type="#_x0000_t75" style="width:14.25pt;height:18.75pt" o:ole="" fillcolor="window">
            <v:imagedata r:id="rId31" o:title="" cropleft="10449f" cropright="10449f"/>
          </v:shape>
          <o:OLEObject Type="Embed" ProgID="Paint.Picture" ShapeID="_x0000_i1108" DrawAspect="Content" ObjectID="_1741847912" r:id="rId97"/>
        </w:object>
      </w:r>
      <w:r w:rsidRPr="00355FED">
        <w:rPr>
          <w:color w:val="FF0000"/>
          <w:lang w:val="uk-UA"/>
        </w:rPr>
        <w:object w:dxaOrig="2835" w:dyaOrig="2835">
          <v:shape id="_x0000_i1109" type="#_x0000_t75" style="width:14.25pt;height:18.75pt" o:ole="" fillcolor="window">
            <v:imagedata r:id="rId33" o:title="" cropleft="10449f" cropright="10449f"/>
          </v:shape>
          <o:OLEObject Type="Embed" ProgID="Paint.Picture" ShapeID="_x0000_i1109" DrawAspect="Content" ObjectID="_1741847913" r:id="rId98"/>
        </w:object>
      </w:r>
      <w:r w:rsidRPr="00355FED">
        <w:rPr>
          <w:color w:val="FF0000"/>
          <w:lang w:val="uk-UA"/>
        </w:rPr>
        <w:object w:dxaOrig="2835" w:dyaOrig="2835">
          <v:shape id="_x0000_i1110" type="#_x0000_t75" style="width:14.25pt;height:18.75pt" o:ole="" fillcolor="window">
            <v:imagedata r:id="rId31" o:title="" cropleft="10449f" cropright="10449f"/>
          </v:shape>
          <o:OLEObject Type="Embed" ProgID="Paint.Picture" ShapeID="_x0000_i1110" DrawAspect="Content" ObjectID="_1741847914" r:id="rId99"/>
        </w:object>
      </w:r>
      <w:r w:rsidRPr="00355FED">
        <w:rPr>
          <w:color w:val="FF0000"/>
          <w:lang w:val="uk-UA"/>
        </w:rPr>
        <w:object w:dxaOrig="2835" w:dyaOrig="2835">
          <v:shape id="_x0000_i1111" type="#_x0000_t75" style="width:14.25pt;height:18.75pt" o:ole="" fillcolor="window">
            <v:imagedata r:id="rId14" o:title="" cropleft="10449f" cropright="10449f"/>
          </v:shape>
          <o:OLEObject Type="Embed" ProgID="Paint.Picture" ShapeID="_x0000_i1111" DrawAspect="Content" ObjectID="_1741847915" r:id="rId100"/>
        </w:object>
      </w:r>
      <w:r w:rsidRPr="00355FED">
        <w:rPr>
          <w:color w:val="FF0000"/>
          <w:lang w:val="uk-UA"/>
        </w:rPr>
        <w:object w:dxaOrig="2835" w:dyaOrig="2835">
          <v:shape id="_x0000_i1112" type="#_x0000_t75" style="width:14.25pt;height:18.75pt" o:ole="" fillcolor="window">
            <v:imagedata r:id="rId31" o:title="" cropleft="10449f" cropright="10449f"/>
          </v:shape>
          <o:OLEObject Type="Embed" ProgID="Paint.Picture" ShapeID="_x0000_i1112" DrawAspect="Content" ObjectID="_1741847916" r:id="rId101"/>
        </w:object>
      </w:r>
      <w:r w:rsidRPr="00355FED">
        <w:rPr>
          <w:color w:val="FF0000"/>
          <w:lang w:val="uk-UA"/>
        </w:rPr>
        <w:object w:dxaOrig="2835" w:dyaOrig="2835">
          <v:shape id="_x0000_i1113" type="#_x0000_t75" style="width:14.25pt;height:18.75pt" o:ole="" fillcolor="window">
            <v:imagedata r:id="rId14" o:title="" cropleft="10449f" cropright="10449f"/>
          </v:shape>
          <o:OLEObject Type="Embed" ProgID="Paint.Picture" ShapeID="_x0000_i1113" DrawAspect="Content" ObjectID="_1741847917" r:id="rId102"/>
        </w:object>
      </w:r>
      <w:r w:rsidRPr="00355FED">
        <w:rPr>
          <w:color w:val="FF0000"/>
          <w:lang w:val="uk-UA"/>
        </w:rPr>
        <w:object w:dxaOrig="2835" w:dyaOrig="2835">
          <v:shape id="_x0000_i1114" type="#_x0000_t75" style="width:14.25pt;height:18.75pt" o:ole="" fillcolor="window">
            <v:imagedata r:id="rId31" o:title="" cropleft="10449f" cropright="10449f"/>
          </v:shape>
          <o:OLEObject Type="Embed" ProgID="Paint.Picture" ShapeID="_x0000_i1114" DrawAspect="Content" ObjectID="_1741847918" r:id="rId103"/>
        </w:object>
      </w:r>
      <w:r w:rsidRPr="00355FED">
        <w:rPr>
          <w:color w:val="FF0000"/>
          <w:lang w:val="uk-UA"/>
        </w:rPr>
        <w:object w:dxaOrig="2835" w:dyaOrig="2835">
          <v:shape id="_x0000_i1115" type="#_x0000_t75" style="width:14.25pt;height:18.75pt" o:ole="" fillcolor="window">
            <v:imagedata r:id="rId31" o:title="" cropleft="10449f" cropright="10449f"/>
          </v:shape>
          <o:OLEObject Type="Embed" ProgID="Paint.Picture" ShapeID="_x0000_i1115" DrawAspect="Content" ObjectID="_1741847919" r:id="rId104"/>
        </w:object>
      </w:r>
      <w:r w:rsidRPr="00355FED">
        <w:rPr>
          <w:color w:val="FF0000"/>
          <w:lang w:val="uk-UA"/>
        </w:rPr>
        <w:object w:dxaOrig="2835" w:dyaOrig="2835">
          <v:shape id="_x0000_i1116" type="#_x0000_t75" style="width:14.25pt;height:18.75pt" o:ole="" fillcolor="window">
            <v:imagedata r:id="rId16" o:title="" cropleft="10449f" cropright="10449f"/>
          </v:shape>
          <o:OLEObject Type="Embed" ProgID="Paint.Picture" ShapeID="_x0000_i1116" DrawAspect="Content" ObjectID="_1741847920" r:id="rId105"/>
        </w:object>
      </w:r>
      <w:r w:rsidRPr="00355FED">
        <w:rPr>
          <w:color w:val="FF0000"/>
          <w:lang w:val="uk-UA"/>
        </w:rPr>
        <w:object w:dxaOrig="2835" w:dyaOrig="2835">
          <v:shape id="_x0000_i1117" type="#_x0000_t75" style="width:14.25pt;height:18.75pt" o:ole="" fillcolor="window">
            <v:imagedata r:id="rId31" o:title="" cropleft="10449f" cropright="10449f"/>
          </v:shape>
          <o:OLEObject Type="Embed" ProgID="Paint.Picture" ShapeID="_x0000_i1117" DrawAspect="Content" ObjectID="_1741847921" r:id="rId106"/>
        </w:object>
      </w:r>
      <w:r w:rsidRPr="00355FED">
        <w:rPr>
          <w:color w:val="FF0000"/>
          <w:lang w:val="uk-UA"/>
        </w:rPr>
        <w:object w:dxaOrig="2835" w:dyaOrig="2835">
          <v:shape id="_x0000_i1118" type="#_x0000_t75" style="width:14.25pt;height:18.75pt" o:ole="" fillcolor="window">
            <v:imagedata r:id="rId33" o:title="" cropleft="10449f" cropright="10449f"/>
          </v:shape>
          <o:OLEObject Type="Embed" ProgID="Paint.Picture" ShapeID="_x0000_i1118" DrawAspect="Content" ObjectID="_1741847922" r:id="rId107"/>
        </w:object>
      </w:r>
      <w:r w:rsidRPr="00355FED">
        <w:rPr>
          <w:color w:val="FF0000"/>
          <w:lang w:val="uk-UA"/>
        </w:rPr>
        <w:object w:dxaOrig="2835" w:dyaOrig="2835">
          <v:shape id="_x0000_i1119" type="#_x0000_t75" style="width:14.25pt;height:18.75pt" o:ole="" fillcolor="window">
            <v:imagedata r:id="rId33" o:title="" cropleft="10449f" cropright="10449f"/>
          </v:shape>
          <o:OLEObject Type="Embed" ProgID="Paint.Picture" ShapeID="_x0000_i1119" DrawAspect="Content" ObjectID="_1741847923" r:id="rId108"/>
        </w:object>
      </w:r>
      <w:r w:rsidRPr="00355FED">
        <w:rPr>
          <w:color w:val="FF0000"/>
          <w:lang w:val="uk-UA"/>
        </w:rPr>
        <w:object w:dxaOrig="2835" w:dyaOrig="2835">
          <v:shape id="_x0000_i1120" type="#_x0000_t75" style="width:14.25pt;height:18.75pt" o:ole="" fillcolor="window">
            <v:imagedata r:id="rId33" o:title="" cropleft="10449f" cropright="10449f"/>
          </v:shape>
          <o:OLEObject Type="Embed" ProgID="Paint.Picture" ShapeID="_x0000_i1120" DrawAspect="Content" ObjectID="_1741847924" r:id="rId109"/>
        </w:object>
      </w:r>
      <w:r w:rsidRPr="00355FED">
        <w:rPr>
          <w:color w:val="FF0000"/>
          <w:lang w:val="uk-UA"/>
        </w:rPr>
        <w:object w:dxaOrig="2835" w:dyaOrig="2835">
          <v:shape id="_x0000_i1121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121" DrawAspect="Content" ObjectID="_1741847925" r:id="rId110"/>
        </w:object>
      </w:r>
      <w:r w:rsidRPr="00355FED">
        <w:rPr>
          <w:color w:val="FF0000"/>
          <w:lang w:val="uk-UA"/>
        </w:rPr>
        <w:object w:dxaOrig="2835" w:dyaOrig="2835">
          <v:shape id="_x0000_i1122" type="#_x0000_t75" style="width:14.25pt;height:18.75pt" o:ole="" fillcolor="window">
            <v:imagedata r:id="rId14" o:title="" cropleft="10449f" cropright="10449f"/>
          </v:shape>
          <o:OLEObject Type="Embed" ProgID="Paint.Picture" ShapeID="_x0000_i1122" DrawAspect="Content" ObjectID="_1741847926" r:id="rId111"/>
        </w:object>
      </w:r>
    </w:p>
    <w:p w:rsidR="005F7F8C" w:rsidRPr="00355FED" w:rsidRDefault="005F7F8C" w:rsidP="00341C85">
      <w:pPr>
        <w:rPr>
          <w:color w:val="FF0000"/>
          <w:lang w:val="uk-UA"/>
        </w:rPr>
      </w:pPr>
      <w:r w:rsidRPr="00355FED">
        <w:rPr>
          <w:color w:val="FF0000"/>
          <w:lang w:val="uk-UA"/>
        </w:rPr>
        <w:object w:dxaOrig="2835" w:dyaOrig="2835">
          <v:shape id="_x0000_i1123" type="#_x0000_t75" style="width:14.25pt;height:18.75pt" o:ole="" fillcolor="window">
            <v:imagedata r:id="rId33" o:title="" cropleft="10449f" cropright="10449f"/>
          </v:shape>
          <o:OLEObject Type="Embed" ProgID="Paint.Picture" ShapeID="_x0000_i1123" DrawAspect="Content" ObjectID="_1741847927" r:id="rId112"/>
        </w:object>
      </w:r>
      <w:r w:rsidRPr="00355FED">
        <w:rPr>
          <w:color w:val="FF0000"/>
          <w:lang w:val="uk-UA"/>
        </w:rPr>
        <w:object w:dxaOrig="2835" w:dyaOrig="2835">
          <v:shape id="_x0000_i1124" type="#_x0000_t75" style="width:14.25pt;height:18.75pt" o:ole="" fillcolor="window">
            <v:imagedata r:id="rId14" o:title="" cropleft="10449f" cropright="10449f"/>
          </v:shape>
          <o:OLEObject Type="Embed" ProgID="Paint.Picture" ShapeID="_x0000_i1124" DrawAspect="Content" ObjectID="_1741847928" r:id="rId113"/>
        </w:object>
      </w:r>
      <w:r w:rsidRPr="00355FED">
        <w:rPr>
          <w:color w:val="FF0000"/>
          <w:lang w:val="uk-UA"/>
        </w:rPr>
        <w:object w:dxaOrig="2835" w:dyaOrig="2835">
          <v:shape id="_x0000_i1125" type="#_x0000_t75" style="width:14.25pt;height:18.75pt" o:ole="" fillcolor="window">
            <v:imagedata r:id="rId33" o:title="" cropleft="10449f" cropright="10449f"/>
          </v:shape>
          <o:OLEObject Type="Embed" ProgID="Paint.Picture" ShapeID="_x0000_i1125" DrawAspect="Content" ObjectID="_1741847929" r:id="rId114"/>
        </w:object>
      </w:r>
      <w:r w:rsidRPr="00355FED">
        <w:rPr>
          <w:color w:val="FF0000"/>
          <w:lang w:val="uk-UA"/>
        </w:rPr>
        <w:object w:dxaOrig="2835" w:dyaOrig="2835">
          <v:shape id="_x0000_i1126" type="#_x0000_t75" style="width:14.25pt;height:18.75pt" o:ole="" fillcolor="window">
            <v:imagedata r:id="rId23" o:title="" cropleft="10449f" cropright="10449f"/>
          </v:shape>
          <o:OLEObject Type="Embed" ProgID="Paint.Picture" ShapeID="_x0000_i1126" DrawAspect="Content" ObjectID="_1741847930" r:id="rId115"/>
        </w:object>
      </w:r>
      <w:r w:rsidRPr="00355FED">
        <w:rPr>
          <w:color w:val="FF0000"/>
          <w:lang w:val="uk-UA"/>
        </w:rPr>
        <w:object w:dxaOrig="2835" w:dyaOrig="2835">
          <v:shape id="_x0000_i1127" type="#_x0000_t75" style="width:14.25pt;height:18.75pt" o:ole="" fillcolor="window">
            <v:imagedata r:id="rId33" o:title="" cropleft="10449f" cropright="10449f"/>
          </v:shape>
          <o:OLEObject Type="Embed" ProgID="Paint.Picture" ShapeID="_x0000_i1127" DrawAspect="Content" ObjectID="_1741847931" r:id="rId116"/>
        </w:object>
      </w:r>
      <w:r w:rsidRPr="00355FED">
        <w:rPr>
          <w:color w:val="FF0000"/>
          <w:lang w:val="uk-UA"/>
        </w:rPr>
        <w:object w:dxaOrig="2835" w:dyaOrig="2835">
          <v:shape id="_x0000_i1128" type="#_x0000_t75" style="width:14.25pt;height:18.75pt" o:ole="" fillcolor="window">
            <v:imagedata r:id="rId14" o:title="" cropleft="10449f" cropright="10449f"/>
          </v:shape>
          <o:OLEObject Type="Embed" ProgID="Paint.Picture" ShapeID="_x0000_i1128" DrawAspect="Content" ObjectID="_1741847932" r:id="rId117"/>
        </w:object>
      </w:r>
      <w:r w:rsidRPr="00355FED">
        <w:rPr>
          <w:color w:val="FF0000"/>
          <w:lang w:val="uk-UA"/>
        </w:rPr>
        <w:object w:dxaOrig="2835" w:dyaOrig="2835">
          <v:shape id="_x0000_i1129" type="#_x0000_t75" style="width:14.25pt;height:18.75pt" o:ole="" fillcolor="window">
            <v:imagedata r:id="rId33" o:title="" cropleft="10449f" cropright="10449f"/>
          </v:shape>
          <o:OLEObject Type="Embed" ProgID="Paint.Picture" ShapeID="_x0000_i1129" DrawAspect="Content" ObjectID="_1741847933" r:id="rId118"/>
        </w:object>
      </w:r>
      <w:r w:rsidRPr="00355FED">
        <w:rPr>
          <w:color w:val="FF0000"/>
          <w:lang w:val="uk-UA"/>
        </w:rPr>
        <w:object w:dxaOrig="2835" w:dyaOrig="2835">
          <v:shape id="_x0000_i1130" type="#_x0000_t75" style="width:14.25pt;height:18.75pt" o:ole="" fillcolor="window">
            <v:imagedata r:id="rId33" o:title="" cropleft="10449f" cropright="10449f"/>
          </v:shape>
          <o:OLEObject Type="Embed" ProgID="Paint.Picture" ShapeID="_x0000_i1130" DrawAspect="Content" ObjectID="_1741847934" r:id="rId119"/>
        </w:object>
      </w:r>
      <w:r w:rsidRPr="00355FED">
        <w:rPr>
          <w:color w:val="FF0000"/>
          <w:lang w:val="uk-UA"/>
        </w:rPr>
        <w:object w:dxaOrig="2835" w:dyaOrig="2835">
          <v:shape id="_x0000_i1131" type="#_x0000_t75" style="width:14.25pt;height:18.75pt" o:ole="" fillcolor="window">
            <v:imagedata r:id="rId31" o:title="" cropleft="10449f" cropright="10449f"/>
          </v:shape>
          <o:OLEObject Type="Embed" ProgID="Paint.Picture" ShapeID="_x0000_i1131" DrawAspect="Content" ObjectID="_1741847935" r:id="rId120"/>
        </w:object>
      </w:r>
      <w:r w:rsidRPr="00355FED">
        <w:rPr>
          <w:color w:val="FF0000"/>
          <w:lang w:val="uk-UA"/>
        </w:rPr>
        <w:object w:dxaOrig="2835" w:dyaOrig="2835">
          <v:shape id="_x0000_i1132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132" DrawAspect="Content" ObjectID="_1741847936" r:id="rId121"/>
        </w:object>
      </w:r>
      <w:r w:rsidRPr="00355FED">
        <w:rPr>
          <w:color w:val="FF0000"/>
          <w:lang w:val="uk-UA"/>
        </w:rPr>
        <w:object w:dxaOrig="2835" w:dyaOrig="2835">
          <v:shape id="_x0000_i1133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133" DrawAspect="Content" ObjectID="_1741847937" r:id="rId122"/>
        </w:object>
      </w:r>
      <w:r w:rsidRPr="00355FED">
        <w:rPr>
          <w:color w:val="FF0000"/>
          <w:lang w:val="uk-UA"/>
        </w:rPr>
        <w:object w:dxaOrig="2835" w:dyaOrig="2835">
          <v:shape id="_x0000_i1134" type="#_x0000_t75" style="width:14.25pt;height:18.75pt" o:ole="" fillcolor="window">
            <v:imagedata r:id="rId23" o:title="" cropleft="10449f" cropright="10449f"/>
          </v:shape>
          <o:OLEObject Type="Embed" ProgID="Paint.Picture" ShapeID="_x0000_i1134" DrawAspect="Content" ObjectID="_1741847938" r:id="rId123"/>
        </w:object>
      </w:r>
      <w:r w:rsidRPr="00355FED">
        <w:rPr>
          <w:color w:val="FF0000"/>
          <w:lang w:val="uk-UA"/>
        </w:rPr>
        <w:object w:dxaOrig="2835" w:dyaOrig="2835">
          <v:shape id="_x0000_i1135" type="#_x0000_t75" style="width:14.25pt;height:18.75pt" o:ole="" fillcolor="window">
            <v:imagedata r:id="rId33" o:title="" cropleft="10449f" cropright="10449f"/>
          </v:shape>
          <o:OLEObject Type="Embed" ProgID="Paint.Picture" ShapeID="_x0000_i1135" DrawAspect="Content" ObjectID="_1741847939" r:id="rId124"/>
        </w:object>
      </w:r>
      <w:r w:rsidRPr="00355FED">
        <w:rPr>
          <w:color w:val="FF0000"/>
          <w:lang w:val="uk-UA"/>
        </w:rPr>
        <w:object w:dxaOrig="2835" w:dyaOrig="2835">
          <v:shape id="_x0000_i1136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136" DrawAspect="Content" ObjectID="_1741847940" r:id="rId125"/>
        </w:object>
      </w:r>
      <w:r w:rsidRPr="00355FED">
        <w:rPr>
          <w:color w:val="FF0000"/>
          <w:lang w:val="uk-UA"/>
        </w:rPr>
        <w:object w:dxaOrig="2835" w:dyaOrig="2835">
          <v:shape id="_x0000_i1137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137" DrawAspect="Content" ObjectID="_1741847941" r:id="rId126"/>
        </w:object>
      </w:r>
      <w:r w:rsidRPr="00355FED">
        <w:rPr>
          <w:color w:val="FF0000"/>
          <w:lang w:val="uk-UA"/>
        </w:rPr>
        <w:object w:dxaOrig="2835" w:dyaOrig="2835">
          <v:shape id="_x0000_i1138" type="#_x0000_t75" style="width:14.25pt;height:18.75pt" o:ole="" fillcolor="window">
            <v:imagedata r:id="rId29" o:title="" cropleft="10449f" cropright="10449f"/>
          </v:shape>
          <o:OLEObject Type="Embed" ProgID="Paint.Picture" ShapeID="_x0000_i1138" DrawAspect="Content" ObjectID="_1741847942" r:id="rId127"/>
        </w:object>
      </w:r>
      <w:r w:rsidRPr="00355FED">
        <w:rPr>
          <w:color w:val="FF0000"/>
          <w:lang w:val="uk-UA"/>
        </w:rPr>
        <w:object w:dxaOrig="2835" w:dyaOrig="2835">
          <v:shape id="_x0000_i1139" type="#_x0000_t75" style="width:14.25pt;height:18.75pt" o:ole="" fillcolor="window">
            <v:imagedata r:id="rId31" o:title="" cropleft="10449f" cropright="10449f"/>
          </v:shape>
          <o:OLEObject Type="Embed" ProgID="Paint.Picture" ShapeID="_x0000_i1139" DrawAspect="Content" ObjectID="_1741847943" r:id="rId128"/>
        </w:object>
      </w:r>
      <w:r w:rsidRPr="00355FED">
        <w:rPr>
          <w:color w:val="FF0000"/>
          <w:lang w:val="uk-UA"/>
        </w:rPr>
        <w:object w:dxaOrig="2835" w:dyaOrig="2835">
          <v:shape id="_x0000_i1140" type="#_x0000_t75" style="width:14.25pt;height:18.75pt" o:ole="" fillcolor="window">
            <v:imagedata r:id="rId23" o:title="" cropleft="10449f" cropright="10449f"/>
          </v:shape>
          <o:OLEObject Type="Embed" ProgID="Paint.Picture" ShapeID="_x0000_i1140" DrawAspect="Content" ObjectID="_1741847944" r:id="rId129"/>
        </w:object>
      </w:r>
      <w:r w:rsidRPr="00355FED">
        <w:rPr>
          <w:color w:val="FF0000"/>
          <w:lang w:val="uk-UA"/>
        </w:rPr>
        <w:object w:dxaOrig="2835" w:dyaOrig="2835">
          <v:shape id="_x0000_i1141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141" DrawAspect="Content" ObjectID="_1741847945" r:id="rId130"/>
        </w:object>
      </w:r>
      <w:r w:rsidRPr="00355FED">
        <w:rPr>
          <w:color w:val="FF0000"/>
          <w:lang w:val="uk-UA"/>
        </w:rPr>
        <w:object w:dxaOrig="2835" w:dyaOrig="2835">
          <v:shape id="_x0000_i1142" type="#_x0000_t75" style="width:14.25pt;height:18.75pt" o:ole="" fillcolor="window">
            <v:imagedata r:id="rId29" o:title="" cropleft="10449f" cropright="10449f"/>
          </v:shape>
          <o:OLEObject Type="Embed" ProgID="Paint.Picture" ShapeID="_x0000_i1142" DrawAspect="Content" ObjectID="_1741847946" r:id="rId131"/>
        </w:object>
      </w:r>
      <w:r w:rsidRPr="00355FED">
        <w:rPr>
          <w:color w:val="FF0000"/>
          <w:lang w:val="uk-UA"/>
        </w:rPr>
        <w:object w:dxaOrig="2835" w:dyaOrig="2835">
          <v:shape id="_x0000_i1143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143" DrawAspect="Content" ObjectID="_1741847947" r:id="rId132"/>
        </w:object>
      </w:r>
      <w:r w:rsidRPr="00355FED">
        <w:rPr>
          <w:color w:val="FF0000"/>
          <w:lang w:val="uk-UA"/>
        </w:rPr>
        <w:object w:dxaOrig="2835" w:dyaOrig="2835">
          <v:shape id="_x0000_i1144" type="#_x0000_t75" style="width:14.25pt;height:18.75pt" o:ole="" fillcolor="window">
            <v:imagedata r:id="rId19" o:title="" cropleft="10449f" cropright="10449f"/>
          </v:shape>
          <o:OLEObject Type="Embed" ProgID="Paint.Picture" ShapeID="_x0000_i1144" DrawAspect="Content" ObjectID="_1741847948" r:id="rId133"/>
        </w:object>
      </w:r>
      <w:r w:rsidRPr="00355FED">
        <w:rPr>
          <w:color w:val="FF0000"/>
          <w:lang w:val="uk-UA"/>
        </w:rPr>
        <w:object w:dxaOrig="2835" w:dyaOrig="2835">
          <v:shape id="_x0000_i1145" type="#_x0000_t75" style="width:14.25pt;height:18.75pt" o:ole="" fillcolor="window">
            <v:imagedata r:id="rId16" o:title="" cropleft="10449f" cropright="10449f"/>
          </v:shape>
          <o:OLEObject Type="Embed" ProgID="Paint.Picture" ShapeID="_x0000_i1145" DrawAspect="Content" ObjectID="_1741847949" r:id="rId134"/>
        </w:object>
      </w:r>
      <w:r w:rsidRPr="00355FED">
        <w:rPr>
          <w:color w:val="FF0000"/>
          <w:lang w:val="uk-UA"/>
        </w:rPr>
        <w:object w:dxaOrig="2835" w:dyaOrig="2835">
          <v:shape id="_x0000_i1146" type="#_x0000_t75" style="width:14.25pt;height:18.75pt" o:ole="" fillcolor="window">
            <v:imagedata r:id="rId29" o:title="" cropleft="10449f" cropright="10449f"/>
          </v:shape>
          <o:OLEObject Type="Embed" ProgID="Paint.Picture" ShapeID="_x0000_i1146" DrawAspect="Content" ObjectID="_1741847950" r:id="rId135"/>
        </w:object>
      </w:r>
      <w:r w:rsidRPr="00355FED">
        <w:rPr>
          <w:color w:val="FF0000"/>
          <w:lang w:val="uk-UA"/>
        </w:rPr>
        <w:object w:dxaOrig="2835" w:dyaOrig="2835">
          <v:shape id="_x0000_i1147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147" DrawAspect="Content" ObjectID="_1741847951" r:id="rId136"/>
        </w:object>
      </w:r>
      <w:r w:rsidRPr="00355FED">
        <w:rPr>
          <w:color w:val="FF0000"/>
          <w:lang w:val="uk-UA"/>
        </w:rPr>
        <w:object w:dxaOrig="2835" w:dyaOrig="2835">
          <v:shape id="_x0000_i1148" type="#_x0000_t75" style="width:14.25pt;height:18.75pt" o:ole="" fillcolor="window">
            <v:imagedata r:id="rId29" o:title="" cropleft="10449f" cropright="10449f"/>
          </v:shape>
          <o:OLEObject Type="Embed" ProgID="Paint.Picture" ShapeID="_x0000_i1148" DrawAspect="Content" ObjectID="_1741847952" r:id="rId137"/>
        </w:object>
      </w:r>
      <w:r w:rsidRPr="00355FED">
        <w:rPr>
          <w:color w:val="FF0000"/>
          <w:lang w:val="uk-UA"/>
        </w:rPr>
        <w:object w:dxaOrig="2835" w:dyaOrig="2835">
          <v:shape id="_x0000_i1149" type="#_x0000_t75" style="width:14.25pt;height:18.75pt" o:ole="" fillcolor="window">
            <v:imagedata r:id="rId29" o:title="" cropleft="10449f" cropright="10449f"/>
          </v:shape>
          <o:OLEObject Type="Embed" ProgID="Paint.Picture" ShapeID="_x0000_i1149" DrawAspect="Content" ObjectID="_1741847953" r:id="rId138"/>
        </w:object>
      </w:r>
      <w:r w:rsidRPr="00355FED">
        <w:rPr>
          <w:color w:val="FF0000"/>
          <w:lang w:val="uk-UA"/>
        </w:rPr>
        <w:object w:dxaOrig="2835" w:dyaOrig="2835">
          <v:shape id="_x0000_i1150" type="#_x0000_t75" style="width:14.25pt;height:18.75pt" o:ole="" fillcolor="window">
            <v:imagedata r:id="rId23" o:title="" cropleft="10449f" cropright="10449f"/>
          </v:shape>
          <o:OLEObject Type="Embed" ProgID="Paint.Picture" ShapeID="_x0000_i1150" DrawAspect="Content" ObjectID="_1741847954" r:id="rId139"/>
        </w:object>
      </w:r>
      <w:r w:rsidRPr="00355FED">
        <w:rPr>
          <w:color w:val="FF0000"/>
          <w:lang w:val="uk-UA"/>
        </w:rPr>
        <w:object w:dxaOrig="2835" w:dyaOrig="2835">
          <v:shape id="_x0000_i1151" type="#_x0000_t75" style="width:14.25pt;height:18.75pt" o:ole="" fillcolor="window">
            <v:imagedata r:id="rId23" o:title="" cropleft="10449f" cropright="10449f"/>
          </v:shape>
          <o:OLEObject Type="Embed" ProgID="Paint.Picture" ShapeID="_x0000_i1151" DrawAspect="Content" ObjectID="_1741847955" r:id="rId140"/>
        </w:object>
      </w:r>
      <w:r w:rsidRPr="00355FED">
        <w:rPr>
          <w:color w:val="FF0000"/>
          <w:lang w:val="uk-UA"/>
        </w:rPr>
        <w:object w:dxaOrig="2835" w:dyaOrig="2835">
          <v:shape id="_x0000_i1152" type="#_x0000_t75" style="width:14.25pt;height:18.75pt" o:ole="" fillcolor="window">
            <v:imagedata r:id="rId29" o:title="" cropleft="10449f" cropright="10449f"/>
          </v:shape>
          <o:OLEObject Type="Embed" ProgID="Paint.Picture" ShapeID="_x0000_i1152" DrawAspect="Content" ObjectID="_1741847956" r:id="rId141"/>
        </w:object>
      </w:r>
    </w:p>
    <w:p w:rsidR="005F7F8C" w:rsidRPr="00355FED" w:rsidRDefault="005F7F8C" w:rsidP="00341C85">
      <w:pPr>
        <w:rPr>
          <w:color w:val="FF0000"/>
          <w:lang w:val="uk-UA"/>
        </w:rPr>
      </w:pPr>
      <w:r w:rsidRPr="00355FED">
        <w:rPr>
          <w:color w:val="FF0000"/>
          <w:lang w:val="uk-UA"/>
        </w:rPr>
        <w:object w:dxaOrig="2835" w:dyaOrig="2835">
          <v:shape id="_x0000_i1153" type="#_x0000_t75" style="width:14.25pt;height:18.75pt" o:ole="" fillcolor="window">
            <v:imagedata r:id="rId23" o:title="" cropleft="10449f" cropright="10449f"/>
          </v:shape>
          <o:OLEObject Type="Embed" ProgID="Paint.Picture" ShapeID="_x0000_i1153" DrawAspect="Content" ObjectID="_1741847957" r:id="rId142"/>
        </w:object>
      </w:r>
      <w:r w:rsidRPr="00355FED">
        <w:rPr>
          <w:color w:val="FF0000"/>
          <w:lang w:val="uk-UA"/>
        </w:rPr>
        <w:object w:dxaOrig="2835" w:dyaOrig="2835">
          <v:shape id="_x0000_i1154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154" DrawAspect="Content" ObjectID="_1741847958" r:id="rId143"/>
        </w:object>
      </w:r>
      <w:r w:rsidRPr="00355FED">
        <w:rPr>
          <w:color w:val="FF0000"/>
          <w:lang w:val="uk-UA"/>
        </w:rPr>
        <w:object w:dxaOrig="2835" w:dyaOrig="2835">
          <v:shape id="_x0000_i1155" type="#_x0000_t75" style="width:14.25pt;height:18.75pt" o:ole="" fillcolor="window">
            <v:imagedata r:id="rId31" o:title="" cropleft="10449f" cropright="10449f"/>
          </v:shape>
          <o:OLEObject Type="Embed" ProgID="Paint.Picture" ShapeID="_x0000_i1155" DrawAspect="Content" ObjectID="_1741847959" r:id="rId144"/>
        </w:object>
      </w:r>
      <w:r w:rsidRPr="00355FED">
        <w:rPr>
          <w:color w:val="FF0000"/>
          <w:lang w:val="uk-UA"/>
        </w:rPr>
        <w:object w:dxaOrig="2835" w:dyaOrig="2835">
          <v:shape id="_x0000_i1156" type="#_x0000_t75" style="width:14.25pt;height:18.75pt" o:ole="" fillcolor="window">
            <v:imagedata r:id="rId33" o:title="" cropleft="10449f" cropright="10449f"/>
          </v:shape>
          <o:OLEObject Type="Embed" ProgID="Paint.Picture" ShapeID="_x0000_i1156" DrawAspect="Content" ObjectID="_1741847960" r:id="rId145"/>
        </w:object>
      </w:r>
      <w:r w:rsidRPr="00355FED">
        <w:rPr>
          <w:color w:val="FF0000"/>
          <w:lang w:val="uk-UA"/>
        </w:rPr>
        <w:object w:dxaOrig="2835" w:dyaOrig="2835">
          <v:shape id="_x0000_i1157" type="#_x0000_t75" style="width:14.25pt;height:18.75pt" o:ole="" fillcolor="window">
            <v:imagedata r:id="rId29" o:title="" cropleft="10449f" cropright="10449f"/>
          </v:shape>
          <o:OLEObject Type="Embed" ProgID="Paint.Picture" ShapeID="_x0000_i1157" DrawAspect="Content" ObjectID="_1741847961" r:id="rId146"/>
        </w:object>
      </w:r>
      <w:r w:rsidRPr="00355FED">
        <w:rPr>
          <w:color w:val="FF0000"/>
          <w:lang w:val="uk-UA"/>
        </w:rPr>
        <w:object w:dxaOrig="2835" w:dyaOrig="2835">
          <v:shape id="_x0000_i1158" type="#_x0000_t75" style="width:14.25pt;height:18.75pt" o:ole="" fillcolor="window">
            <v:imagedata r:id="rId16" o:title="" cropleft="10449f" cropright="10449f"/>
          </v:shape>
          <o:OLEObject Type="Embed" ProgID="Paint.Picture" ShapeID="_x0000_i1158" DrawAspect="Content" ObjectID="_1741847962" r:id="rId147"/>
        </w:object>
      </w:r>
      <w:r w:rsidRPr="00355FED">
        <w:rPr>
          <w:color w:val="FF0000"/>
          <w:lang w:val="uk-UA"/>
        </w:rPr>
        <w:object w:dxaOrig="2835" w:dyaOrig="2835">
          <v:shape id="_x0000_i1159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159" DrawAspect="Content" ObjectID="_1741847963" r:id="rId148"/>
        </w:object>
      </w:r>
      <w:r w:rsidRPr="00355FED">
        <w:rPr>
          <w:color w:val="FF0000"/>
          <w:lang w:val="uk-UA"/>
        </w:rPr>
        <w:object w:dxaOrig="2835" w:dyaOrig="2835">
          <v:shape id="_x0000_i1160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160" DrawAspect="Content" ObjectID="_1741847964" r:id="rId149"/>
        </w:object>
      </w:r>
      <w:r w:rsidRPr="00355FED">
        <w:rPr>
          <w:color w:val="FF0000"/>
          <w:lang w:val="uk-UA"/>
        </w:rPr>
        <w:object w:dxaOrig="2835" w:dyaOrig="2835">
          <v:shape id="_x0000_i1161" type="#_x0000_t75" style="width:14.25pt;height:18.75pt" o:ole="" fillcolor="window">
            <v:imagedata r:id="rId16" o:title="" cropleft="10449f" cropright="10449f"/>
          </v:shape>
          <o:OLEObject Type="Embed" ProgID="Paint.Picture" ShapeID="_x0000_i1161" DrawAspect="Content" ObjectID="_1741847965" r:id="rId150"/>
        </w:object>
      </w:r>
      <w:r w:rsidRPr="00355FED">
        <w:rPr>
          <w:color w:val="FF0000"/>
          <w:lang w:val="uk-UA"/>
        </w:rPr>
        <w:object w:dxaOrig="2835" w:dyaOrig="2835">
          <v:shape id="_x0000_i1162" type="#_x0000_t75" style="width:14.25pt;height:18.75pt" o:ole="" fillcolor="window">
            <v:imagedata r:id="rId16" o:title="" cropleft="10449f" cropright="10449f"/>
          </v:shape>
          <o:OLEObject Type="Embed" ProgID="Paint.Picture" ShapeID="_x0000_i1162" DrawAspect="Content" ObjectID="_1741847966" r:id="rId151"/>
        </w:object>
      </w:r>
      <w:r w:rsidRPr="00355FED">
        <w:rPr>
          <w:color w:val="FF0000"/>
          <w:lang w:val="uk-UA"/>
        </w:rPr>
        <w:object w:dxaOrig="2835" w:dyaOrig="2835">
          <v:shape id="_x0000_i1163" type="#_x0000_t75" style="width:14.25pt;height:18.75pt" o:ole="" fillcolor="window">
            <v:imagedata r:id="rId16" o:title="" cropleft="10449f" cropright="10449f"/>
          </v:shape>
          <o:OLEObject Type="Embed" ProgID="Paint.Picture" ShapeID="_x0000_i1163" DrawAspect="Content" ObjectID="_1741847967" r:id="rId152"/>
        </w:object>
      </w:r>
      <w:r w:rsidRPr="00355FED">
        <w:rPr>
          <w:color w:val="FF0000"/>
          <w:lang w:val="uk-UA"/>
        </w:rPr>
        <w:object w:dxaOrig="2835" w:dyaOrig="2835">
          <v:shape id="_x0000_i1164" type="#_x0000_t75" style="width:14.25pt;height:18.75pt" o:ole="" fillcolor="window">
            <v:imagedata r:id="rId33" o:title="" cropleft="10449f" cropright="10449f"/>
          </v:shape>
          <o:OLEObject Type="Embed" ProgID="Paint.Picture" ShapeID="_x0000_i1164" DrawAspect="Content" ObjectID="_1741847968" r:id="rId153"/>
        </w:object>
      </w:r>
      <w:r w:rsidRPr="00355FED">
        <w:rPr>
          <w:color w:val="FF0000"/>
          <w:lang w:val="uk-UA"/>
        </w:rPr>
        <w:object w:dxaOrig="2835" w:dyaOrig="2835">
          <v:shape id="_x0000_i1165" type="#_x0000_t75" style="width:14.25pt;height:18.75pt" o:ole="" fillcolor="window">
            <v:imagedata r:id="rId29" o:title="" cropleft="10449f" cropright="10449f"/>
          </v:shape>
          <o:OLEObject Type="Embed" ProgID="Paint.Picture" ShapeID="_x0000_i1165" DrawAspect="Content" ObjectID="_1741847969" r:id="rId154"/>
        </w:object>
      </w:r>
      <w:r w:rsidRPr="00355FED">
        <w:rPr>
          <w:color w:val="FF0000"/>
          <w:lang w:val="uk-UA"/>
        </w:rPr>
        <w:object w:dxaOrig="2835" w:dyaOrig="2835">
          <v:shape id="_x0000_i1166" type="#_x0000_t75" style="width:14.25pt;height:18.75pt" o:ole="" fillcolor="window">
            <v:imagedata r:id="rId16" o:title="" cropleft="10449f" cropright="10449f"/>
          </v:shape>
          <o:OLEObject Type="Embed" ProgID="Paint.Picture" ShapeID="_x0000_i1166" DrawAspect="Content" ObjectID="_1741847970" r:id="rId155"/>
        </w:object>
      </w:r>
      <w:r w:rsidRPr="00355FED">
        <w:rPr>
          <w:color w:val="FF0000"/>
          <w:lang w:val="uk-UA"/>
        </w:rPr>
        <w:object w:dxaOrig="2835" w:dyaOrig="2835">
          <v:shape id="_x0000_i1167" type="#_x0000_t75" style="width:14.25pt;height:18.75pt" o:ole="" fillcolor="window">
            <v:imagedata r:id="rId23" o:title="" cropleft="10449f" cropright="10449f"/>
          </v:shape>
          <o:OLEObject Type="Embed" ProgID="Paint.Picture" ShapeID="_x0000_i1167" DrawAspect="Content" ObjectID="_1741847971" r:id="rId156"/>
        </w:object>
      </w:r>
      <w:r w:rsidRPr="00355FED">
        <w:rPr>
          <w:color w:val="FF0000"/>
          <w:lang w:val="uk-UA"/>
        </w:rPr>
        <w:object w:dxaOrig="2835" w:dyaOrig="2835">
          <v:shape id="_x0000_i1168" type="#_x0000_t75" style="width:14.25pt;height:18.75pt" o:ole="" fillcolor="window">
            <v:imagedata r:id="rId23" o:title="" cropleft="10449f" cropright="10449f"/>
          </v:shape>
          <o:OLEObject Type="Embed" ProgID="Paint.Picture" ShapeID="_x0000_i1168" DrawAspect="Content" ObjectID="_1741847972" r:id="rId157"/>
        </w:object>
      </w:r>
      <w:r w:rsidRPr="00355FED">
        <w:rPr>
          <w:color w:val="FF0000"/>
          <w:lang w:val="uk-UA"/>
        </w:rPr>
        <w:object w:dxaOrig="2835" w:dyaOrig="2835">
          <v:shape id="_x0000_i1169" type="#_x0000_t75" style="width:14.25pt;height:18.75pt" o:ole="" fillcolor="window">
            <v:imagedata r:id="rId23" o:title="" cropleft="10449f" cropright="10449f"/>
          </v:shape>
          <o:OLEObject Type="Embed" ProgID="Paint.Picture" ShapeID="_x0000_i1169" DrawAspect="Content" ObjectID="_1741847973" r:id="rId158"/>
        </w:object>
      </w:r>
      <w:r w:rsidRPr="00355FED">
        <w:rPr>
          <w:color w:val="FF0000"/>
          <w:lang w:val="uk-UA"/>
        </w:rPr>
        <w:object w:dxaOrig="2835" w:dyaOrig="2835">
          <v:shape id="_x0000_i1170" type="#_x0000_t75" style="width:14.25pt;height:18.75pt" o:ole="" fillcolor="window">
            <v:imagedata r:id="rId16" o:title="" cropleft="10449f" cropright="10449f"/>
          </v:shape>
          <o:OLEObject Type="Embed" ProgID="Paint.Picture" ShapeID="_x0000_i1170" DrawAspect="Content" ObjectID="_1741847974" r:id="rId159"/>
        </w:object>
      </w:r>
      <w:r w:rsidRPr="00355FED">
        <w:rPr>
          <w:color w:val="FF0000"/>
          <w:lang w:val="uk-UA"/>
        </w:rPr>
        <w:object w:dxaOrig="2835" w:dyaOrig="2835">
          <v:shape id="_x0000_i1171" type="#_x0000_t75" style="width:14.25pt;height:18.75pt" o:ole="" fillcolor="window">
            <v:imagedata r:id="rId29" o:title="" cropleft="10449f" cropright="10449f"/>
          </v:shape>
          <o:OLEObject Type="Embed" ProgID="Paint.Picture" ShapeID="_x0000_i1171" DrawAspect="Content" ObjectID="_1741847975" r:id="rId160"/>
        </w:object>
      </w:r>
      <w:r w:rsidRPr="00355FED">
        <w:rPr>
          <w:color w:val="FF0000"/>
          <w:lang w:val="uk-UA"/>
        </w:rPr>
        <w:object w:dxaOrig="2835" w:dyaOrig="2835">
          <v:shape id="_x0000_i1172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172" DrawAspect="Content" ObjectID="_1741847976" r:id="rId161"/>
        </w:object>
      </w:r>
      <w:r w:rsidRPr="00355FED">
        <w:rPr>
          <w:color w:val="FF0000"/>
          <w:lang w:val="uk-UA"/>
        </w:rPr>
        <w:object w:dxaOrig="2835" w:dyaOrig="2835">
          <v:shape id="_x0000_i1173" type="#_x0000_t75" style="width:14.25pt;height:18.75pt" o:ole="" fillcolor="window">
            <v:imagedata r:id="rId33" o:title="" cropleft="10449f" cropright="10449f"/>
          </v:shape>
          <o:OLEObject Type="Embed" ProgID="Paint.Picture" ShapeID="_x0000_i1173" DrawAspect="Content" ObjectID="_1741847977" r:id="rId162"/>
        </w:object>
      </w:r>
      <w:r w:rsidRPr="00355FED">
        <w:rPr>
          <w:color w:val="FF0000"/>
          <w:lang w:val="uk-UA"/>
        </w:rPr>
        <w:object w:dxaOrig="2835" w:dyaOrig="2835">
          <v:shape id="_x0000_i1174" type="#_x0000_t75" style="width:14.25pt;height:18.75pt" o:ole="" fillcolor="window">
            <v:imagedata r:id="rId14" o:title="" cropleft="10449f" cropright="10449f"/>
          </v:shape>
          <o:OLEObject Type="Embed" ProgID="Paint.Picture" ShapeID="_x0000_i1174" DrawAspect="Content" ObjectID="_1741847978" r:id="rId163"/>
        </w:object>
      </w:r>
      <w:r w:rsidRPr="00355FED">
        <w:rPr>
          <w:color w:val="FF0000"/>
          <w:lang w:val="uk-UA"/>
        </w:rPr>
        <w:object w:dxaOrig="2835" w:dyaOrig="2835">
          <v:shape id="_x0000_i1175" type="#_x0000_t75" style="width:14.25pt;height:18.75pt" o:ole="" fillcolor="window">
            <v:imagedata r:id="rId14" o:title="" cropleft="10449f" cropright="10449f"/>
          </v:shape>
          <o:OLEObject Type="Embed" ProgID="Paint.Picture" ShapeID="_x0000_i1175" DrawAspect="Content" ObjectID="_1741847979" r:id="rId164"/>
        </w:object>
      </w:r>
      <w:r w:rsidRPr="00355FED">
        <w:rPr>
          <w:color w:val="FF0000"/>
          <w:lang w:val="uk-UA"/>
        </w:rPr>
        <w:object w:dxaOrig="2835" w:dyaOrig="2835">
          <v:shape id="_x0000_i1176" type="#_x0000_t75" style="width:14.25pt;height:18.75pt" o:ole="" fillcolor="window">
            <v:imagedata r:id="rId16" o:title="" cropleft="10449f" cropright="10449f"/>
          </v:shape>
          <o:OLEObject Type="Embed" ProgID="Paint.Picture" ShapeID="_x0000_i1176" DrawAspect="Content" ObjectID="_1741847980" r:id="rId165"/>
        </w:object>
      </w:r>
      <w:r w:rsidRPr="00355FED">
        <w:rPr>
          <w:color w:val="FF0000"/>
          <w:lang w:val="uk-UA"/>
        </w:rPr>
        <w:object w:dxaOrig="2835" w:dyaOrig="2835">
          <v:shape id="_x0000_i1177" type="#_x0000_t75" style="width:14.25pt;height:18.75pt" o:ole="" fillcolor="window">
            <v:imagedata r:id="rId23" o:title="" cropleft="10449f" cropright="10449f"/>
          </v:shape>
          <o:OLEObject Type="Embed" ProgID="Paint.Picture" ShapeID="_x0000_i1177" DrawAspect="Content" ObjectID="_1741847981" r:id="rId166"/>
        </w:object>
      </w:r>
      <w:r w:rsidRPr="00355FED">
        <w:rPr>
          <w:color w:val="FF0000"/>
          <w:lang w:val="uk-UA"/>
        </w:rPr>
        <w:object w:dxaOrig="2835" w:dyaOrig="2835">
          <v:shape id="_x0000_i1178" type="#_x0000_t75" style="width:14.25pt;height:18.75pt" o:ole="" fillcolor="window">
            <v:imagedata r:id="rId14" o:title="" cropleft="10449f" cropright="10449f"/>
          </v:shape>
          <o:OLEObject Type="Embed" ProgID="Paint.Picture" ShapeID="_x0000_i1178" DrawAspect="Content" ObjectID="_1741847982" r:id="rId167"/>
        </w:object>
      </w:r>
      <w:r w:rsidRPr="00355FED">
        <w:rPr>
          <w:color w:val="FF0000"/>
          <w:lang w:val="uk-UA"/>
        </w:rPr>
        <w:object w:dxaOrig="2835" w:dyaOrig="2835">
          <v:shape id="_x0000_i1179" type="#_x0000_t75" style="width:14.25pt;height:18.75pt" o:ole="" fillcolor="window">
            <v:imagedata r:id="rId33" o:title="" cropleft="10449f" cropright="10449f"/>
          </v:shape>
          <o:OLEObject Type="Embed" ProgID="Paint.Picture" ShapeID="_x0000_i1179" DrawAspect="Content" ObjectID="_1741847983" r:id="rId168"/>
        </w:object>
      </w:r>
      <w:r w:rsidRPr="00355FED">
        <w:rPr>
          <w:color w:val="FF0000"/>
          <w:lang w:val="uk-UA"/>
        </w:rPr>
        <w:object w:dxaOrig="2835" w:dyaOrig="2835">
          <v:shape id="_x0000_i1180" type="#_x0000_t75" style="width:14.25pt;height:18.75pt" o:ole="" fillcolor="window">
            <v:imagedata r:id="rId29" o:title="" cropleft="10449f" cropright="10449f"/>
          </v:shape>
          <o:OLEObject Type="Embed" ProgID="Paint.Picture" ShapeID="_x0000_i1180" DrawAspect="Content" ObjectID="_1741847984" r:id="rId169"/>
        </w:object>
      </w:r>
      <w:r w:rsidRPr="00355FED">
        <w:rPr>
          <w:color w:val="FF0000"/>
          <w:lang w:val="uk-UA"/>
        </w:rPr>
        <w:object w:dxaOrig="2835" w:dyaOrig="2835">
          <v:shape id="_x0000_i1181" type="#_x0000_t75" style="width:14.25pt;height:18.75pt" o:ole="" fillcolor="window">
            <v:imagedata r:id="rId31" o:title="" cropleft="10449f" cropright="10449f"/>
          </v:shape>
          <o:OLEObject Type="Embed" ProgID="Paint.Picture" ShapeID="_x0000_i1181" DrawAspect="Content" ObjectID="_1741847985" r:id="rId170"/>
        </w:object>
      </w:r>
      <w:r w:rsidRPr="00355FED">
        <w:rPr>
          <w:color w:val="FF0000"/>
          <w:lang w:val="uk-UA"/>
        </w:rPr>
        <w:object w:dxaOrig="2835" w:dyaOrig="2835">
          <v:shape id="_x0000_i1182" type="#_x0000_t75" style="width:14.25pt;height:18.75pt" o:ole="" fillcolor="window">
            <v:imagedata r:id="rId33" o:title="" cropleft="10449f" cropright="10449f"/>
          </v:shape>
          <o:OLEObject Type="Embed" ProgID="Paint.Picture" ShapeID="_x0000_i1182" DrawAspect="Content" ObjectID="_1741847986" r:id="rId171"/>
        </w:object>
      </w:r>
    </w:p>
    <w:p w:rsidR="005F7F8C" w:rsidRPr="00355FED" w:rsidRDefault="005F7F8C" w:rsidP="00341C85">
      <w:pPr>
        <w:rPr>
          <w:color w:val="FF0000"/>
          <w:lang w:val="uk-UA"/>
        </w:rPr>
      </w:pPr>
      <w:r w:rsidRPr="00355FED">
        <w:rPr>
          <w:color w:val="FF0000"/>
          <w:lang w:val="uk-UA"/>
        </w:rPr>
        <w:object w:dxaOrig="2835" w:dyaOrig="2835">
          <v:shape id="_x0000_i1183" type="#_x0000_t75" style="width:14.25pt;height:18.75pt" o:ole="" fillcolor="window">
            <v:imagedata r:id="rId16" o:title="" cropleft="10449f" cropright="10449f"/>
          </v:shape>
          <o:OLEObject Type="Embed" ProgID="Paint.Picture" ShapeID="_x0000_i1183" DrawAspect="Content" ObjectID="_1741847987" r:id="rId172"/>
        </w:object>
      </w:r>
      <w:r w:rsidRPr="00355FED">
        <w:rPr>
          <w:color w:val="FF0000"/>
          <w:lang w:val="uk-UA"/>
        </w:rPr>
        <w:object w:dxaOrig="2835" w:dyaOrig="2835">
          <v:shape id="_x0000_i1184" type="#_x0000_t75" style="width:14.25pt;height:18.75pt" o:ole="" fillcolor="window">
            <v:imagedata r:id="rId33" o:title="" cropleft="10449f" cropright="10449f"/>
          </v:shape>
          <o:OLEObject Type="Embed" ProgID="Paint.Picture" ShapeID="_x0000_i1184" DrawAspect="Content" ObjectID="_1741847988" r:id="rId173"/>
        </w:object>
      </w:r>
      <w:r w:rsidRPr="00355FED">
        <w:rPr>
          <w:color w:val="FF0000"/>
          <w:lang w:val="uk-UA"/>
        </w:rPr>
        <w:object w:dxaOrig="2835" w:dyaOrig="2835">
          <v:shape id="_x0000_i1185" type="#_x0000_t75" style="width:14.25pt;height:18.75pt" o:ole="" fillcolor="window">
            <v:imagedata r:id="rId16" o:title="" cropleft="10449f" cropright="10449f"/>
          </v:shape>
          <o:OLEObject Type="Embed" ProgID="Paint.Picture" ShapeID="_x0000_i1185" DrawAspect="Content" ObjectID="_1741847989" r:id="rId174"/>
        </w:object>
      </w:r>
      <w:r w:rsidRPr="00355FED">
        <w:rPr>
          <w:color w:val="FF0000"/>
          <w:lang w:val="uk-UA"/>
        </w:rPr>
        <w:object w:dxaOrig="2835" w:dyaOrig="2835">
          <v:shape id="_x0000_i1186" type="#_x0000_t75" style="width:14.25pt;height:18.75pt" o:ole="" fillcolor="window">
            <v:imagedata r:id="rId29" o:title="" cropleft="10449f" cropright="10449f"/>
          </v:shape>
          <o:OLEObject Type="Embed" ProgID="Paint.Picture" ShapeID="_x0000_i1186" DrawAspect="Content" ObjectID="_1741847990" r:id="rId175"/>
        </w:object>
      </w:r>
      <w:r w:rsidRPr="00355FED">
        <w:rPr>
          <w:color w:val="FF0000"/>
          <w:lang w:val="uk-UA"/>
        </w:rPr>
        <w:object w:dxaOrig="2835" w:dyaOrig="2835">
          <v:shape id="_x0000_i1187" type="#_x0000_t75" style="width:14.25pt;height:18.75pt" o:ole="" fillcolor="window">
            <v:imagedata r:id="rId14" o:title="" cropleft="10449f" cropright="10449f"/>
          </v:shape>
          <o:OLEObject Type="Embed" ProgID="Paint.Picture" ShapeID="_x0000_i1187" DrawAspect="Content" ObjectID="_1741847991" r:id="rId176"/>
        </w:object>
      </w:r>
      <w:r w:rsidRPr="00355FED">
        <w:rPr>
          <w:color w:val="FF0000"/>
          <w:lang w:val="uk-UA"/>
        </w:rPr>
        <w:object w:dxaOrig="2835" w:dyaOrig="2835">
          <v:shape id="_x0000_i1188" type="#_x0000_t75" style="width:14.25pt;height:18.75pt" o:ole="" fillcolor="window">
            <v:imagedata r:id="rId23" o:title="" cropleft="10449f" cropright="10449f"/>
          </v:shape>
          <o:OLEObject Type="Embed" ProgID="Paint.Picture" ShapeID="_x0000_i1188" DrawAspect="Content" ObjectID="_1741847992" r:id="rId177"/>
        </w:object>
      </w:r>
      <w:r w:rsidRPr="00355FED">
        <w:rPr>
          <w:color w:val="FF0000"/>
          <w:lang w:val="uk-UA"/>
        </w:rPr>
        <w:object w:dxaOrig="2835" w:dyaOrig="2835">
          <v:shape id="_x0000_i1189" type="#_x0000_t75" style="width:14.25pt;height:18.75pt" o:ole="" fillcolor="window">
            <v:imagedata r:id="rId16" o:title="" cropleft="10449f" cropright="10449f"/>
          </v:shape>
          <o:OLEObject Type="Embed" ProgID="Paint.Picture" ShapeID="_x0000_i1189" DrawAspect="Content" ObjectID="_1741847993" r:id="rId178"/>
        </w:object>
      </w:r>
      <w:r w:rsidRPr="00355FED">
        <w:rPr>
          <w:color w:val="FF0000"/>
          <w:lang w:val="uk-UA"/>
        </w:rPr>
        <w:object w:dxaOrig="2835" w:dyaOrig="2835">
          <v:shape id="_x0000_i1190" type="#_x0000_t75" style="width:14.25pt;height:18.75pt" o:ole="" fillcolor="window">
            <v:imagedata r:id="rId23" o:title="" cropleft="10449f" cropright="10449f"/>
          </v:shape>
          <o:OLEObject Type="Embed" ProgID="Paint.Picture" ShapeID="_x0000_i1190" DrawAspect="Content" ObjectID="_1741847994" r:id="rId179"/>
        </w:object>
      </w:r>
      <w:r w:rsidRPr="00355FED">
        <w:rPr>
          <w:color w:val="FF0000"/>
          <w:lang w:val="uk-UA"/>
        </w:rPr>
        <w:object w:dxaOrig="2835" w:dyaOrig="2835">
          <v:shape id="_x0000_i1191" type="#_x0000_t75" style="width:14.25pt;height:18.75pt" o:ole="" fillcolor="window">
            <v:imagedata r:id="rId29" o:title="" cropleft="10449f" cropright="10449f"/>
          </v:shape>
          <o:OLEObject Type="Embed" ProgID="Paint.Picture" ShapeID="_x0000_i1191" DrawAspect="Content" ObjectID="_1741847995" r:id="rId180"/>
        </w:object>
      </w:r>
      <w:r w:rsidRPr="00355FED">
        <w:rPr>
          <w:color w:val="FF0000"/>
          <w:lang w:val="uk-UA"/>
        </w:rPr>
        <w:object w:dxaOrig="2835" w:dyaOrig="2835">
          <v:shape id="_x0000_i1192" type="#_x0000_t75" style="width:14.25pt;height:18.75pt" o:ole="" fillcolor="window">
            <v:imagedata r:id="rId16" o:title="" cropleft="10449f" cropright="10449f"/>
          </v:shape>
          <o:OLEObject Type="Embed" ProgID="Paint.Picture" ShapeID="_x0000_i1192" DrawAspect="Content" ObjectID="_1741847996" r:id="rId181"/>
        </w:object>
      </w:r>
      <w:r w:rsidRPr="00355FED">
        <w:rPr>
          <w:color w:val="FF0000"/>
          <w:lang w:val="uk-UA"/>
        </w:rPr>
        <w:object w:dxaOrig="2835" w:dyaOrig="2835">
          <v:shape id="_x0000_i1193" type="#_x0000_t75" style="width:14.25pt;height:18.75pt" o:ole="" fillcolor="window">
            <v:imagedata r:id="rId16" o:title="" cropleft="10449f" cropright="10449f"/>
          </v:shape>
          <o:OLEObject Type="Embed" ProgID="Paint.Picture" ShapeID="_x0000_i1193" DrawAspect="Content" ObjectID="_1741847997" r:id="rId182"/>
        </w:object>
      </w:r>
      <w:r w:rsidRPr="00355FED">
        <w:rPr>
          <w:color w:val="FF0000"/>
          <w:lang w:val="uk-UA"/>
        </w:rPr>
        <w:object w:dxaOrig="2835" w:dyaOrig="2835">
          <v:shape id="_x0000_i1194" type="#_x0000_t75" style="width:14.25pt;height:18.75pt" o:ole="" fillcolor="window">
            <v:imagedata r:id="rId31" o:title="" cropleft="10449f" cropright="10449f"/>
          </v:shape>
          <o:OLEObject Type="Embed" ProgID="Paint.Picture" ShapeID="_x0000_i1194" DrawAspect="Content" ObjectID="_1741847998" r:id="rId183"/>
        </w:object>
      </w:r>
      <w:r w:rsidRPr="00355FED">
        <w:rPr>
          <w:color w:val="FF0000"/>
          <w:lang w:val="uk-UA"/>
        </w:rPr>
        <w:object w:dxaOrig="2835" w:dyaOrig="2835">
          <v:shape id="_x0000_i1195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195" DrawAspect="Content" ObjectID="_1741847999" r:id="rId184"/>
        </w:object>
      </w:r>
      <w:r w:rsidRPr="00355FED">
        <w:rPr>
          <w:color w:val="FF0000"/>
          <w:lang w:val="uk-UA"/>
        </w:rPr>
        <w:object w:dxaOrig="2835" w:dyaOrig="2835">
          <v:shape id="_x0000_i1196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196" DrawAspect="Content" ObjectID="_1741848000" r:id="rId185"/>
        </w:object>
      </w:r>
      <w:r w:rsidRPr="00355FED">
        <w:rPr>
          <w:color w:val="FF0000"/>
          <w:lang w:val="uk-UA"/>
        </w:rPr>
        <w:object w:dxaOrig="2835" w:dyaOrig="2835">
          <v:shape id="_x0000_i1197" type="#_x0000_t75" style="width:14.25pt;height:18.75pt" o:ole="" fillcolor="window">
            <v:imagedata r:id="rId23" o:title="" cropleft="10449f" cropright="10449f"/>
          </v:shape>
          <o:OLEObject Type="Embed" ProgID="Paint.Picture" ShapeID="_x0000_i1197" DrawAspect="Content" ObjectID="_1741848001" r:id="rId186"/>
        </w:object>
      </w:r>
      <w:r w:rsidRPr="00355FED">
        <w:rPr>
          <w:color w:val="FF0000"/>
          <w:lang w:val="uk-UA"/>
        </w:rPr>
        <w:object w:dxaOrig="2835" w:dyaOrig="2835">
          <v:shape id="_x0000_i1198" type="#_x0000_t75" style="width:14.25pt;height:18.75pt" o:ole="" fillcolor="window">
            <v:imagedata r:id="rId31" o:title="" cropleft="10449f" cropright="10449f"/>
          </v:shape>
          <o:OLEObject Type="Embed" ProgID="Paint.Picture" ShapeID="_x0000_i1198" DrawAspect="Content" ObjectID="_1741848002" r:id="rId187"/>
        </w:object>
      </w:r>
      <w:r w:rsidRPr="00355FED">
        <w:rPr>
          <w:color w:val="FF0000"/>
          <w:lang w:val="uk-UA"/>
        </w:rPr>
        <w:object w:dxaOrig="2835" w:dyaOrig="2835">
          <v:shape id="_x0000_i1199" type="#_x0000_t75" style="width:14.25pt;height:18.75pt" o:ole="" fillcolor="window">
            <v:imagedata r:id="rId16" o:title="" cropleft="10449f" cropright="10449f"/>
          </v:shape>
          <o:OLEObject Type="Embed" ProgID="Paint.Picture" ShapeID="_x0000_i1199" DrawAspect="Content" ObjectID="_1741848003" r:id="rId188"/>
        </w:object>
      </w:r>
      <w:r w:rsidRPr="00355FED">
        <w:rPr>
          <w:color w:val="FF0000"/>
          <w:lang w:val="uk-UA"/>
        </w:rPr>
        <w:object w:dxaOrig="2835" w:dyaOrig="2835">
          <v:shape id="_x0000_i1200" type="#_x0000_t75" style="width:14.25pt;height:18.75pt" o:ole="" fillcolor="window">
            <v:imagedata r:id="rId14" o:title="" cropleft="10449f" cropright="10449f"/>
          </v:shape>
          <o:OLEObject Type="Embed" ProgID="Paint.Picture" ShapeID="_x0000_i1200" DrawAspect="Content" ObjectID="_1741848004" r:id="rId189"/>
        </w:object>
      </w:r>
      <w:r w:rsidRPr="00355FED">
        <w:rPr>
          <w:color w:val="FF0000"/>
          <w:lang w:val="uk-UA"/>
        </w:rPr>
        <w:object w:dxaOrig="2835" w:dyaOrig="2835">
          <v:shape id="_x0000_i1201" type="#_x0000_t75" style="width:14.25pt;height:18.75pt" o:ole="" fillcolor="window">
            <v:imagedata r:id="rId14" o:title="" cropleft="10449f" cropright="10449f"/>
          </v:shape>
          <o:OLEObject Type="Embed" ProgID="Paint.Picture" ShapeID="_x0000_i1201" DrawAspect="Content" ObjectID="_1741848005" r:id="rId190"/>
        </w:object>
      </w:r>
      <w:r w:rsidRPr="00355FED">
        <w:rPr>
          <w:color w:val="FF0000"/>
          <w:lang w:val="uk-UA"/>
        </w:rPr>
        <w:object w:dxaOrig="2835" w:dyaOrig="2835">
          <v:shape id="_x0000_i1202" type="#_x0000_t75" style="width:14.25pt;height:18.75pt" o:ole="" fillcolor="window">
            <v:imagedata r:id="rId29" o:title="" cropleft="10449f" cropright="10449f"/>
          </v:shape>
          <o:OLEObject Type="Embed" ProgID="Paint.Picture" ShapeID="_x0000_i1202" DrawAspect="Content" ObjectID="_1741848006" r:id="rId191"/>
        </w:object>
      </w:r>
      <w:r w:rsidRPr="00355FED">
        <w:rPr>
          <w:color w:val="FF0000"/>
          <w:lang w:val="uk-UA"/>
        </w:rPr>
        <w:object w:dxaOrig="2835" w:dyaOrig="2835">
          <v:shape id="_x0000_i1203" type="#_x0000_t75" style="width:14.25pt;height:18.75pt" o:ole="" fillcolor="window">
            <v:imagedata r:id="rId14" o:title="" cropleft="10449f" cropright="10449f"/>
          </v:shape>
          <o:OLEObject Type="Embed" ProgID="Paint.Picture" ShapeID="_x0000_i1203" DrawAspect="Content" ObjectID="_1741848007" r:id="rId192"/>
        </w:object>
      </w:r>
      <w:r w:rsidRPr="00355FED">
        <w:rPr>
          <w:color w:val="FF0000"/>
          <w:lang w:val="uk-UA"/>
        </w:rPr>
        <w:object w:dxaOrig="2835" w:dyaOrig="2835">
          <v:shape id="_x0000_i1204" type="#_x0000_t75" style="width:14.25pt;height:18.75pt" o:ole="" fillcolor="window">
            <v:imagedata r:id="rId14" o:title="" cropleft="10449f" cropright="10449f"/>
          </v:shape>
          <o:OLEObject Type="Embed" ProgID="Paint.Picture" ShapeID="_x0000_i1204" DrawAspect="Content" ObjectID="_1741848008" r:id="rId193"/>
        </w:object>
      </w:r>
      <w:r w:rsidRPr="00355FED">
        <w:rPr>
          <w:color w:val="FF0000"/>
          <w:lang w:val="uk-UA"/>
        </w:rPr>
        <w:object w:dxaOrig="2835" w:dyaOrig="2835">
          <v:shape id="_x0000_i1205" type="#_x0000_t75" style="width:14.25pt;height:18.75pt" o:ole="" fillcolor="window">
            <v:imagedata r:id="rId23" o:title="" cropleft="10449f" cropright="10449f"/>
          </v:shape>
          <o:OLEObject Type="Embed" ProgID="Paint.Picture" ShapeID="_x0000_i1205" DrawAspect="Content" ObjectID="_1741848009" r:id="rId194"/>
        </w:object>
      </w:r>
      <w:r w:rsidRPr="00355FED">
        <w:rPr>
          <w:color w:val="FF0000"/>
          <w:lang w:val="uk-UA"/>
        </w:rPr>
        <w:object w:dxaOrig="2835" w:dyaOrig="2835">
          <v:shape id="_x0000_i1206" type="#_x0000_t75" style="width:14.25pt;height:18.75pt" o:ole="" fillcolor="window">
            <v:imagedata r:id="rId14" o:title="" cropleft="10449f" cropright="10449f"/>
          </v:shape>
          <o:OLEObject Type="Embed" ProgID="Paint.Picture" ShapeID="_x0000_i1206" DrawAspect="Content" ObjectID="_1741848010" r:id="rId195"/>
        </w:object>
      </w:r>
      <w:r w:rsidRPr="00355FED">
        <w:rPr>
          <w:color w:val="FF0000"/>
          <w:lang w:val="uk-UA"/>
        </w:rPr>
        <w:object w:dxaOrig="2835" w:dyaOrig="2835">
          <v:shape id="_x0000_i1207" type="#_x0000_t75" style="width:14.25pt;height:18.75pt" o:ole="" fillcolor="window">
            <v:imagedata r:id="rId14" o:title="" cropleft="10449f" cropright="10449f"/>
          </v:shape>
          <o:OLEObject Type="Embed" ProgID="Paint.Picture" ShapeID="_x0000_i1207" DrawAspect="Content" ObjectID="_1741848011" r:id="rId196"/>
        </w:object>
      </w:r>
      <w:r w:rsidRPr="00355FED">
        <w:rPr>
          <w:color w:val="FF0000"/>
          <w:lang w:val="uk-UA"/>
        </w:rPr>
        <w:object w:dxaOrig="2835" w:dyaOrig="2835">
          <v:shape id="_x0000_i1208" type="#_x0000_t75" style="width:14.25pt;height:18.75pt" o:ole="" fillcolor="window">
            <v:imagedata r:id="rId33" o:title="" cropleft="10449f" cropright="10449f"/>
          </v:shape>
          <o:OLEObject Type="Embed" ProgID="Paint.Picture" ShapeID="_x0000_i1208" DrawAspect="Content" ObjectID="_1741848012" r:id="rId197"/>
        </w:object>
      </w:r>
      <w:r w:rsidRPr="00355FED">
        <w:rPr>
          <w:color w:val="FF0000"/>
          <w:lang w:val="uk-UA"/>
        </w:rPr>
        <w:object w:dxaOrig="2835" w:dyaOrig="2835">
          <v:shape id="_x0000_i1209" type="#_x0000_t75" style="width:14.25pt;height:18.75pt" o:ole="" fillcolor="window">
            <v:imagedata r:id="rId29" o:title="" cropleft="10449f" cropright="10449f"/>
          </v:shape>
          <o:OLEObject Type="Embed" ProgID="Paint.Picture" ShapeID="_x0000_i1209" DrawAspect="Content" ObjectID="_1741848013" r:id="rId198"/>
        </w:object>
      </w:r>
      <w:r w:rsidRPr="00355FED">
        <w:rPr>
          <w:color w:val="FF0000"/>
          <w:lang w:val="uk-UA"/>
        </w:rPr>
        <w:object w:dxaOrig="2835" w:dyaOrig="2835">
          <v:shape id="_x0000_i1210" type="#_x0000_t75" style="width:14.25pt;height:18.75pt" o:ole="" fillcolor="window">
            <v:imagedata r:id="rId16" o:title="" cropleft="10449f" cropright="10449f"/>
          </v:shape>
          <o:OLEObject Type="Embed" ProgID="Paint.Picture" ShapeID="_x0000_i1210" DrawAspect="Content" ObjectID="_1741848014" r:id="rId199"/>
        </w:object>
      </w:r>
      <w:r w:rsidRPr="00355FED">
        <w:rPr>
          <w:color w:val="FF0000"/>
          <w:lang w:val="uk-UA"/>
        </w:rPr>
        <w:object w:dxaOrig="2835" w:dyaOrig="2835">
          <v:shape id="_x0000_i1211" type="#_x0000_t75" style="width:14.25pt;height:18.75pt" o:ole="" fillcolor="window">
            <v:imagedata r:id="rId14" o:title="" cropleft="10449f" cropright="10449f"/>
          </v:shape>
          <o:OLEObject Type="Embed" ProgID="Paint.Picture" ShapeID="_x0000_i1211" DrawAspect="Content" ObjectID="_1741848015" r:id="rId200"/>
        </w:object>
      </w:r>
      <w:r w:rsidRPr="00355FED">
        <w:rPr>
          <w:color w:val="FF0000"/>
          <w:lang w:val="uk-UA"/>
        </w:rPr>
        <w:object w:dxaOrig="2835" w:dyaOrig="2835">
          <v:shape id="_x0000_i1212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212" DrawAspect="Content" ObjectID="_1741848016" r:id="rId20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213" type="#_x0000_t75" style="width:14.25pt;height:18.75pt" o:ole="" fillcolor="window">
            <v:imagedata r:id="rId29" o:title="" cropleft="10449f" cropright="10449f"/>
          </v:shape>
          <o:OLEObject Type="Embed" ProgID="Paint.Picture" ShapeID="_x0000_i1213" DrawAspect="Content" ObjectID="_1741848017" r:id="rId202"/>
        </w:object>
      </w:r>
      <w:r w:rsidRPr="0018070A">
        <w:rPr>
          <w:lang w:val="uk-UA"/>
        </w:rPr>
        <w:object w:dxaOrig="2835" w:dyaOrig="2835">
          <v:shape id="_x0000_i1214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214" DrawAspect="Content" ObjectID="_1741848018" r:id="rId203"/>
        </w:object>
      </w:r>
      <w:r w:rsidRPr="0018070A">
        <w:rPr>
          <w:lang w:val="uk-UA"/>
        </w:rPr>
        <w:object w:dxaOrig="2835" w:dyaOrig="2835">
          <v:shape id="_x0000_i1215" type="#_x0000_t75" style="width:14.25pt;height:18.75pt" o:ole="" fillcolor="window">
            <v:imagedata r:id="rId16" o:title="" cropleft="10449f" cropright="10449f"/>
          </v:shape>
          <o:OLEObject Type="Embed" ProgID="Paint.Picture" ShapeID="_x0000_i1215" DrawAspect="Content" ObjectID="_1741848019" r:id="rId204"/>
        </w:object>
      </w:r>
      <w:r w:rsidRPr="0018070A">
        <w:rPr>
          <w:lang w:val="uk-UA"/>
        </w:rPr>
        <w:object w:dxaOrig="2835" w:dyaOrig="2835">
          <v:shape id="_x0000_i1216" type="#_x0000_t75" style="width:14.25pt;height:18.75pt" o:ole="" fillcolor="window">
            <v:imagedata r:id="rId19" o:title="" cropleft="10449f" cropright="10449f"/>
          </v:shape>
          <o:OLEObject Type="Embed" ProgID="Paint.Picture" ShapeID="_x0000_i1216" DrawAspect="Content" ObjectID="_1741848020" r:id="rId205"/>
        </w:object>
      </w:r>
      <w:r w:rsidRPr="0018070A">
        <w:rPr>
          <w:lang w:val="uk-UA"/>
        </w:rPr>
        <w:object w:dxaOrig="2835" w:dyaOrig="2835">
          <v:shape id="_x0000_i1217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217" DrawAspect="Content" ObjectID="_1741848021" r:id="rId206"/>
        </w:object>
      </w:r>
      <w:r w:rsidRPr="0018070A">
        <w:rPr>
          <w:lang w:val="uk-UA"/>
        </w:rPr>
        <w:object w:dxaOrig="2835" w:dyaOrig="2835">
          <v:shape id="_x0000_i1218" type="#_x0000_t75" style="width:14.25pt;height:18.75pt" o:ole="" fillcolor="window">
            <v:imagedata r:id="rId14" o:title="" cropleft="10449f" cropright="10449f"/>
          </v:shape>
          <o:OLEObject Type="Embed" ProgID="Paint.Picture" ShapeID="_x0000_i1218" DrawAspect="Content" ObjectID="_1741848022" r:id="rId207"/>
        </w:object>
      </w:r>
      <w:r w:rsidRPr="0018070A">
        <w:rPr>
          <w:lang w:val="uk-UA"/>
        </w:rPr>
        <w:object w:dxaOrig="2835" w:dyaOrig="2835">
          <v:shape id="_x0000_i1219" type="#_x0000_t75" style="width:14.25pt;height:18.75pt" o:ole="" fillcolor="window">
            <v:imagedata r:id="rId19" o:title="" cropleft="10449f" cropright="10449f"/>
          </v:shape>
          <o:OLEObject Type="Embed" ProgID="Paint.Picture" ShapeID="_x0000_i1219" DrawAspect="Content" ObjectID="_1741848023" r:id="rId208"/>
        </w:object>
      </w:r>
      <w:r w:rsidRPr="0018070A">
        <w:rPr>
          <w:lang w:val="uk-UA"/>
        </w:rPr>
        <w:object w:dxaOrig="2835" w:dyaOrig="2835">
          <v:shape id="_x0000_i1220" type="#_x0000_t75" style="width:14.25pt;height:18.75pt" o:ole="" fillcolor="window">
            <v:imagedata r:id="rId16" o:title="" cropleft="10449f" cropright="10449f"/>
          </v:shape>
          <o:OLEObject Type="Embed" ProgID="Paint.Picture" ShapeID="_x0000_i1220" DrawAspect="Content" ObjectID="_1741848024" r:id="rId209"/>
        </w:object>
      </w:r>
      <w:r w:rsidRPr="0018070A">
        <w:rPr>
          <w:lang w:val="uk-UA"/>
        </w:rPr>
        <w:object w:dxaOrig="2835" w:dyaOrig="2835">
          <v:shape id="_x0000_i1221" type="#_x0000_t75" style="width:14.25pt;height:18.75pt" o:ole="" fillcolor="window">
            <v:imagedata r:id="rId33" o:title="" cropleft="10449f" cropright="10449f"/>
          </v:shape>
          <o:OLEObject Type="Embed" ProgID="Paint.Picture" ShapeID="_x0000_i1221" DrawAspect="Content" ObjectID="_1741848025" r:id="rId210"/>
        </w:object>
      </w:r>
      <w:r w:rsidRPr="0018070A">
        <w:rPr>
          <w:lang w:val="uk-UA"/>
        </w:rPr>
        <w:object w:dxaOrig="2835" w:dyaOrig="2835">
          <v:shape id="_x0000_i1222" type="#_x0000_t75" style="width:14.25pt;height:18.75pt" o:ole="" fillcolor="window">
            <v:imagedata r:id="rId33" o:title="" cropleft="10449f" cropright="10449f"/>
          </v:shape>
          <o:OLEObject Type="Embed" ProgID="Paint.Picture" ShapeID="_x0000_i1222" DrawAspect="Content" ObjectID="_1741848026" r:id="rId211"/>
        </w:object>
      </w:r>
      <w:r w:rsidRPr="0018070A">
        <w:rPr>
          <w:lang w:val="uk-UA"/>
        </w:rPr>
        <w:object w:dxaOrig="2835" w:dyaOrig="2835">
          <v:shape id="_x0000_i1223" type="#_x0000_t75" style="width:14.25pt;height:18.75pt" o:ole="" fillcolor="window">
            <v:imagedata r:id="rId19" o:title="" cropleft="10449f" cropright="10449f"/>
          </v:shape>
          <o:OLEObject Type="Embed" ProgID="Paint.Picture" ShapeID="_x0000_i1223" DrawAspect="Content" ObjectID="_1741848027" r:id="rId212"/>
        </w:object>
      </w:r>
      <w:r w:rsidRPr="0018070A">
        <w:rPr>
          <w:lang w:val="uk-UA"/>
        </w:rPr>
        <w:object w:dxaOrig="2835" w:dyaOrig="2835">
          <v:shape id="_x0000_i1224" type="#_x0000_t75" style="width:14.25pt;height:18.75pt" o:ole="" fillcolor="window">
            <v:imagedata r:id="rId23" o:title="" cropleft="10449f" cropright="10449f"/>
          </v:shape>
          <o:OLEObject Type="Embed" ProgID="Paint.Picture" ShapeID="_x0000_i1224" DrawAspect="Content" ObjectID="_1741848028" r:id="rId213"/>
        </w:object>
      </w:r>
      <w:r w:rsidRPr="0018070A">
        <w:rPr>
          <w:lang w:val="uk-UA"/>
        </w:rPr>
        <w:object w:dxaOrig="2835" w:dyaOrig="2835">
          <v:shape id="_x0000_i1225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225" DrawAspect="Content" ObjectID="_1741848029" r:id="rId214"/>
        </w:object>
      </w:r>
      <w:r w:rsidRPr="0018070A">
        <w:rPr>
          <w:lang w:val="uk-UA"/>
        </w:rPr>
        <w:object w:dxaOrig="2835" w:dyaOrig="2835">
          <v:shape id="_x0000_i1226" type="#_x0000_t75" style="width:14.25pt;height:18.75pt" o:ole="" fillcolor="window">
            <v:imagedata r:id="rId14" o:title="" cropleft="10449f" cropright="10449f"/>
          </v:shape>
          <o:OLEObject Type="Embed" ProgID="Paint.Picture" ShapeID="_x0000_i1226" DrawAspect="Content" ObjectID="_1741848030" r:id="rId215"/>
        </w:object>
      </w:r>
      <w:r w:rsidRPr="0018070A">
        <w:rPr>
          <w:lang w:val="uk-UA"/>
        </w:rPr>
        <w:object w:dxaOrig="2835" w:dyaOrig="2835">
          <v:shape id="_x0000_i1227" type="#_x0000_t75" style="width:14.25pt;height:18.75pt" o:ole="" fillcolor="window">
            <v:imagedata r:id="rId16" o:title="" cropleft="10449f" cropright="10449f"/>
          </v:shape>
          <o:OLEObject Type="Embed" ProgID="Paint.Picture" ShapeID="_x0000_i1227" DrawAspect="Content" ObjectID="_1741848031" r:id="rId216"/>
        </w:object>
      </w:r>
      <w:r w:rsidRPr="0018070A">
        <w:rPr>
          <w:lang w:val="uk-UA"/>
        </w:rPr>
        <w:object w:dxaOrig="2835" w:dyaOrig="2835">
          <v:shape id="_x0000_i1228" type="#_x0000_t75" style="width:14.25pt;height:18.75pt" o:ole="" fillcolor="window">
            <v:imagedata r:id="rId31" o:title="" cropleft="10449f" cropright="10449f"/>
          </v:shape>
          <o:OLEObject Type="Embed" ProgID="Paint.Picture" ShapeID="_x0000_i1228" DrawAspect="Content" ObjectID="_1741848032" r:id="rId217"/>
        </w:object>
      </w:r>
      <w:r w:rsidRPr="0018070A">
        <w:rPr>
          <w:lang w:val="uk-UA"/>
        </w:rPr>
        <w:object w:dxaOrig="2835" w:dyaOrig="2835">
          <v:shape id="_x0000_i1229" type="#_x0000_t75" style="width:14.25pt;height:18.75pt" o:ole="" fillcolor="window">
            <v:imagedata r:id="rId31" o:title="" cropleft="10449f" cropright="10449f"/>
          </v:shape>
          <o:OLEObject Type="Embed" ProgID="Paint.Picture" ShapeID="_x0000_i1229" DrawAspect="Content" ObjectID="_1741848033" r:id="rId218"/>
        </w:object>
      </w:r>
      <w:r w:rsidRPr="0018070A">
        <w:rPr>
          <w:lang w:val="uk-UA"/>
        </w:rPr>
        <w:object w:dxaOrig="2835" w:dyaOrig="2835">
          <v:shape id="_x0000_i1230" type="#_x0000_t75" style="width:14.25pt;height:18.75pt" o:ole="" fillcolor="window">
            <v:imagedata r:id="rId29" o:title="" cropleft="10449f" cropright="10449f"/>
          </v:shape>
          <o:OLEObject Type="Embed" ProgID="Paint.Picture" ShapeID="_x0000_i1230" DrawAspect="Content" ObjectID="_1741848034" r:id="rId219"/>
        </w:object>
      </w:r>
      <w:r w:rsidRPr="0018070A">
        <w:rPr>
          <w:lang w:val="uk-UA"/>
        </w:rPr>
        <w:object w:dxaOrig="2835" w:dyaOrig="2835">
          <v:shape id="_x0000_i1231" type="#_x0000_t75" style="width:14.25pt;height:18.75pt" o:ole="" fillcolor="window">
            <v:imagedata r:id="rId31" o:title="" cropleft="10449f" cropright="10449f"/>
          </v:shape>
          <o:OLEObject Type="Embed" ProgID="Paint.Picture" ShapeID="_x0000_i1231" DrawAspect="Content" ObjectID="_1741848035" r:id="rId220"/>
        </w:object>
      </w:r>
      <w:r w:rsidRPr="0018070A">
        <w:rPr>
          <w:lang w:val="uk-UA"/>
        </w:rPr>
        <w:object w:dxaOrig="2835" w:dyaOrig="2835">
          <v:shape id="_x0000_i1232" type="#_x0000_t75" style="width:14.25pt;height:18.75pt" o:ole="" fillcolor="window">
            <v:imagedata r:id="rId33" o:title="" cropleft="10449f" cropright="10449f"/>
          </v:shape>
          <o:OLEObject Type="Embed" ProgID="Paint.Picture" ShapeID="_x0000_i1232" DrawAspect="Content" ObjectID="_1741848036" r:id="rId221"/>
        </w:object>
      </w:r>
    </w:p>
    <w:p w:rsidR="005F7F8C" w:rsidRDefault="005F7F8C" w:rsidP="00341C85">
      <w:pPr>
        <w:pStyle w:val="Heading6"/>
        <w:spacing w:after="240"/>
        <w:jc w:val="center"/>
        <w:rPr>
          <w:rFonts w:cs="Times New Roman CYR"/>
          <w:caps/>
          <w:lang w:val="uk-UA"/>
        </w:rPr>
      </w:pPr>
    </w:p>
    <w:p w:rsidR="005F7F8C" w:rsidRDefault="005F7F8C" w:rsidP="00341C85">
      <w:pPr>
        <w:pStyle w:val="Heading6"/>
        <w:spacing w:after="240"/>
        <w:jc w:val="center"/>
        <w:rPr>
          <w:caps/>
          <w:lang w:val="uk-UA"/>
        </w:rPr>
      </w:pPr>
      <w:r>
        <w:rPr>
          <w:rFonts w:cs="Times New Roman CYR"/>
          <w:caps/>
          <w:lang w:val="uk-UA"/>
        </w:rPr>
        <w:br w:type="page"/>
      </w:r>
      <w:r>
        <w:rPr>
          <w:caps/>
          <w:lang w:val="uk-UA"/>
        </w:rPr>
        <w:t>Таблиця Ландольта  (</w:t>
      </w:r>
      <w:r>
        <w:rPr>
          <w:lang w:val="uk-UA"/>
        </w:rPr>
        <w:t>1014</w:t>
      </w:r>
      <w:r w:rsidRPr="00355FED">
        <w:rPr>
          <w:lang w:val="uk-UA"/>
        </w:rPr>
        <w:t xml:space="preserve"> знаків</w:t>
      </w:r>
      <w:r>
        <w:rPr>
          <w:caps/>
          <w:lang w:val="uk-UA"/>
        </w:rPr>
        <w:t>)</w: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233" type="#_x0000_t75" style="width:14.25pt;height:18.75pt" o:ole="" fillcolor="window">
            <v:imagedata r:id="rId14" o:title="" cropleft="10449f" cropright="10449f"/>
          </v:shape>
          <o:OLEObject Type="Embed" ProgID="Paint.Picture" ShapeID="_x0000_i1233" DrawAspect="Content" ObjectID="_1741848037" r:id="rId222"/>
        </w:object>
      </w:r>
      <w:r w:rsidRPr="0018070A">
        <w:rPr>
          <w:lang w:val="uk-UA"/>
        </w:rPr>
        <w:object w:dxaOrig="2835" w:dyaOrig="2835">
          <v:shape id="_x0000_i1234" type="#_x0000_t75" style="width:14.25pt;height:18.75pt" o:ole="" fillcolor="window">
            <v:imagedata r:id="rId16" o:title="" cropleft="10449f" cropright="10449f"/>
          </v:shape>
          <o:OLEObject Type="Embed" ProgID="Paint.Picture" ShapeID="_x0000_i1234" DrawAspect="Content" ObjectID="_1741848038" r:id="rId223"/>
        </w:object>
      </w:r>
      <w:r w:rsidRPr="0018070A">
        <w:rPr>
          <w:lang w:val="uk-UA"/>
        </w:rPr>
        <w:object w:dxaOrig="2835" w:dyaOrig="2835">
          <v:shape id="_x0000_i1235" type="#_x0000_t75" style="width:14.25pt;height:18.75pt" o:ole="" fillcolor="window">
            <v:imagedata r:id="rId16" o:title="" cropleft="10449f" cropright="10449f"/>
          </v:shape>
          <o:OLEObject Type="Embed" ProgID="Paint.Picture" ShapeID="_x0000_i1235" DrawAspect="Content" ObjectID="_1741848039" r:id="rId224"/>
        </w:object>
      </w:r>
      <w:r w:rsidRPr="0018070A">
        <w:rPr>
          <w:lang w:val="uk-UA"/>
        </w:rPr>
        <w:object w:dxaOrig="2835" w:dyaOrig="2835">
          <v:shape id="_x0000_i1236" type="#_x0000_t75" style="width:14.25pt;height:18.75pt" o:ole="" fillcolor="window">
            <v:imagedata r:id="rId19" o:title="" cropleft="10449f" cropright="10449f"/>
          </v:shape>
          <o:OLEObject Type="Embed" ProgID="Paint.Picture" ShapeID="_x0000_i1236" DrawAspect="Content" ObjectID="_1741848040" r:id="rId225"/>
        </w:object>
      </w:r>
      <w:r w:rsidRPr="0018070A">
        <w:rPr>
          <w:lang w:val="uk-UA"/>
        </w:rPr>
        <w:object w:dxaOrig="2835" w:dyaOrig="2835">
          <v:shape id="_x0000_i1237" type="#_x0000_t75" style="width:14.25pt;height:18.75pt" o:ole="" fillcolor="window">
            <v:imagedata r:id="rId19" o:title="" cropleft="10449f" cropright="10449f"/>
          </v:shape>
          <o:OLEObject Type="Embed" ProgID="Paint.Picture" ShapeID="_x0000_i1237" DrawAspect="Content" ObjectID="_1741848041" r:id="rId226"/>
        </w:object>
      </w:r>
      <w:r w:rsidRPr="0018070A">
        <w:rPr>
          <w:lang w:val="uk-UA"/>
        </w:rPr>
        <w:object w:dxaOrig="2835" w:dyaOrig="2835">
          <v:shape id="_x0000_i1238" type="#_x0000_t75" style="width:14.25pt;height:18.75pt" o:ole="" fillcolor="window">
            <v:imagedata r:id="rId19" o:title="" cropleft="10449f" cropright="10449f"/>
          </v:shape>
          <o:OLEObject Type="Embed" ProgID="Paint.Picture" ShapeID="_x0000_i1238" DrawAspect="Content" ObjectID="_1741848042" r:id="rId227"/>
        </w:object>
      </w:r>
      <w:r w:rsidRPr="0018070A">
        <w:rPr>
          <w:lang w:val="uk-UA"/>
        </w:rPr>
        <w:object w:dxaOrig="2835" w:dyaOrig="2835">
          <v:shape id="_x0000_i1239" type="#_x0000_t75" style="width:14.25pt;height:18.75pt" o:ole="" fillcolor="window">
            <v:imagedata r:id="rId23" o:title="" cropleft="10449f" cropright="10449f"/>
          </v:shape>
          <o:OLEObject Type="Embed" ProgID="Paint.Picture" ShapeID="_x0000_i1239" DrawAspect="Content" ObjectID="_1741848043" r:id="rId228"/>
        </w:object>
      </w:r>
      <w:r w:rsidRPr="0018070A">
        <w:rPr>
          <w:lang w:val="uk-UA"/>
        </w:rPr>
        <w:object w:dxaOrig="2835" w:dyaOrig="2835">
          <v:shape id="_x0000_i1240" type="#_x0000_t75" style="width:14.25pt;height:18.75pt" o:ole="" fillcolor="window">
            <v:imagedata r:id="rId16" o:title="" cropleft="10449f" cropright="10449f"/>
          </v:shape>
          <o:OLEObject Type="Embed" ProgID="Paint.Picture" ShapeID="_x0000_i1240" DrawAspect="Content" ObjectID="_1741848044" r:id="rId229"/>
        </w:object>
      </w:r>
      <w:r w:rsidRPr="0018070A">
        <w:rPr>
          <w:lang w:val="uk-UA"/>
        </w:rPr>
        <w:object w:dxaOrig="2835" w:dyaOrig="2835">
          <v:shape id="_x0000_i1241" type="#_x0000_t75" style="width:14.25pt;height:18.75pt" o:ole="" fillcolor="window">
            <v:imagedata r:id="rId19" o:title="" cropleft="10449f" cropright="10449f"/>
          </v:shape>
          <o:OLEObject Type="Embed" ProgID="Paint.Picture" ShapeID="_x0000_i1241" DrawAspect="Content" ObjectID="_1741848045" r:id="rId230"/>
        </w:object>
      </w:r>
      <w:r w:rsidRPr="0018070A">
        <w:rPr>
          <w:lang w:val="uk-UA"/>
        </w:rPr>
        <w:object w:dxaOrig="2835" w:dyaOrig="2835">
          <v:shape id="_x0000_i1242" type="#_x0000_t75" style="width:14.25pt;height:18.75pt" o:ole="" fillcolor="window">
            <v:imagedata r:id="rId27" o:title="" cropleft="10449f" cropright="10449f"/>
          </v:shape>
          <o:OLEObject Type="Embed" ProgID="Paint.Picture" ShapeID="_x0000_i1242" DrawAspect="Content" ObjectID="_1741848046" r:id="rId231"/>
        </w:object>
      </w:r>
      <w:r w:rsidRPr="0018070A">
        <w:rPr>
          <w:lang w:val="uk-UA"/>
        </w:rPr>
        <w:object w:dxaOrig="2835" w:dyaOrig="2835">
          <v:shape id="_x0000_i1243" type="#_x0000_t75" style="width:14.25pt;height:18.75pt" o:ole="" fillcolor="window">
            <v:imagedata r:id="rId29" o:title="" cropleft="10449f" cropright="10449f"/>
          </v:shape>
          <o:OLEObject Type="Embed" ProgID="Paint.Picture" ShapeID="_x0000_i1243" DrawAspect="Content" ObjectID="_1741848047" r:id="rId232"/>
        </w:object>
      </w:r>
      <w:r w:rsidRPr="0018070A">
        <w:rPr>
          <w:lang w:val="uk-UA"/>
        </w:rPr>
        <w:object w:dxaOrig="2835" w:dyaOrig="2835">
          <v:shape id="_x0000_i1244" type="#_x0000_t75" style="width:14.25pt;height:18.75pt" o:ole="" fillcolor="window">
            <v:imagedata r:id="rId31" o:title="" cropleft="10449f" cropright="10449f"/>
          </v:shape>
          <o:OLEObject Type="Embed" ProgID="Paint.Picture" ShapeID="_x0000_i1244" DrawAspect="Content" ObjectID="_1741848048" r:id="rId233"/>
        </w:object>
      </w:r>
      <w:r w:rsidRPr="0018070A">
        <w:rPr>
          <w:lang w:val="uk-UA"/>
        </w:rPr>
        <w:object w:dxaOrig="2835" w:dyaOrig="2835">
          <v:shape id="_x0000_i1245" type="#_x0000_t75" style="width:14.25pt;height:18.75pt" o:ole="" fillcolor="window">
            <v:imagedata r:id="rId33" o:title="" cropleft="10449f" cropright="10449f"/>
          </v:shape>
          <o:OLEObject Type="Embed" ProgID="Paint.Picture" ShapeID="_x0000_i1245" DrawAspect="Content" ObjectID="_1741848049" r:id="rId234"/>
        </w:object>
      </w:r>
      <w:r w:rsidRPr="0018070A">
        <w:rPr>
          <w:lang w:val="uk-UA"/>
        </w:rPr>
        <w:object w:dxaOrig="2835" w:dyaOrig="2835">
          <v:shape id="_x0000_i1246" type="#_x0000_t75" style="width:14.25pt;height:18.75pt" o:ole="" fillcolor="window">
            <v:imagedata r:id="rId23" o:title="" cropleft="10449f" cropright="10449f"/>
          </v:shape>
          <o:OLEObject Type="Embed" ProgID="Paint.Picture" ShapeID="_x0000_i1246" DrawAspect="Content" ObjectID="_1741848050" r:id="rId235"/>
        </w:object>
      </w:r>
      <w:r w:rsidRPr="0018070A">
        <w:rPr>
          <w:lang w:val="uk-UA"/>
        </w:rPr>
        <w:object w:dxaOrig="2835" w:dyaOrig="2835">
          <v:shape id="_x0000_i1247" type="#_x0000_t75" style="width:14.25pt;height:18.75pt" o:ole="" fillcolor="window">
            <v:imagedata r:id="rId23" o:title="" cropleft="10449f" cropright="10449f"/>
          </v:shape>
          <o:OLEObject Type="Embed" ProgID="Paint.Picture" ShapeID="_x0000_i1247" DrawAspect="Content" ObjectID="_1741848051" r:id="rId236"/>
        </w:object>
      </w:r>
      <w:r w:rsidRPr="0018070A">
        <w:rPr>
          <w:lang w:val="uk-UA"/>
        </w:rPr>
        <w:object w:dxaOrig="2835" w:dyaOrig="2835">
          <v:shape id="_x0000_i1248" type="#_x0000_t75" style="width:14.25pt;height:18.75pt" o:ole="" fillcolor="window">
            <v:imagedata r:id="rId14" o:title="" cropleft="10449f" cropright="10449f"/>
          </v:shape>
          <o:OLEObject Type="Embed" ProgID="Paint.Picture" ShapeID="_x0000_i1248" DrawAspect="Content" ObjectID="_1741848052" r:id="rId237"/>
        </w:object>
      </w:r>
      <w:r w:rsidRPr="0018070A">
        <w:rPr>
          <w:lang w:val="uk-UA"/>
        </w:rPr>
        <w:object w:dxaOrig="2835" w:dyaOrig="2835">
          <v:shape id="_x0000_i1249" type="#_x0000_t75" style="width:14.25pt;height:18.75pt" o:ole="" fillcolor="window">
            <v:imagedata r:id="rId33" o:title="" cropleft="10449f" cropright="10449f"/>
          </v:shape>
          <o:OLEObject Type="Embed" ProgID="Paint.Picture" ShapeID="_x0000_i1249" DrawAspect="Content" ObjectID="_1741848053" r:id="rId238"/>
        </w:object>
      </w:r>
      <w:r w:rsidRPr="0018070A">
        <w:rPr>
          <w:lang w:val="uk-UA"/>
        </w:rPr>
        <w:object w:dxaOrig="2835" w:dyaOrig="2835">
          <v:shape id="_x0000_i1250" type="#_x0000_t75" style="width:14.25pt;height:18.75pt" o:ole="" fillcolor="window">
            <v:imagedata r:id="rId16" o:title="" cropleft="10449f" cropright="10449f"/>
          </v:shape>
          <o:OLEObject Type="Embed" ProgID="Paint.Picture" ShapeID="_x0000_i1250" DrawAspect="Content" ObjectID="_1741848054" r:id="rId239"/>
        </w:object>
      </w:r>
      <w:r w:rsidRPr="0018070A">
        <w:rPr>
          <w:lang w:val="uk-UA"/>
        </w:rPr>
        <w:object w:dxaOrig="2835" w:dyaOrig="2835">
          <v:shape id="_x0000_i1251" type="#_x0000_t75" style="width:14.25pt;height:18.75pt" o:ole="" fillcolor="window">
            <v:imagedata r:id="rId27" o:title="" cropleft="10449f" cropright="10449f"/>
          </v:shape>
          <o:OLEObject Type="Embed" ProgID="Paint.Picture" ShapeID="_x0000_i1251" DrawAspect="Content" ObjectID="_1741848055" r:id="rId240"/>
        </w:object>
      </w:r>
      <w:r w:rsidRPr="0018070A">
        <w:rPr>
          <w:lang w:val="uk-UA"/>
        </w:rPr>
        <w:object w:dxaOrig="2835" w:dyaOrig="2835">
          <v:shape id="_x0000_i1252" type="#_x0000_t75" style="width:14.25pt;height:18.75pt" o:ole="" fillcolor="window">
            <v:imagedata r:id="rId27" o:title="" cropleft="10449f" cropright="10449f"/>
          </v:shape>
          <o:OLEObject Type="Embed" ProgID="Paint.Picture" ShapeID="_x0000_i1252" DrawAspect="Content" ObjectID="_1741848056" r:id="rId241"/>
        </w:object>
      </w:r>
      <w:r w:rsidRPr="0018070A">
        <w:rPr>
          <w:lang w:val="uk-UA"/>
        </w:rPr>
        <w:object w:dxaOrig="2835" w:dyaOrig="2835">
          <v:shape id="_x0000_i1253" type="#_x0000_t75" style="width:14.25pt;height:18.75pt" o:ole="" fillcolor="window">
            <v:imagedata r:id="rId27" o:title="" cropleft="10449f" cropright="10449f"/>
          </v:shape>
          <o:OLEObject Type="Embed" ProgID="Paint.Picture" ShapeID="_x0000_i1253" DrawAspect="Content" ObjectID="_1741848057" r:id="rId242"/>
        </w:object>
      </w:r>
      <w:r w:rsidRPr="0018070A">
        <w:rPr>
          <w:lang w:val="uk-UA"/>
        </w:rPr>
        <w:object w:dxaOrig="2835" w:dyaOrig="2835">
          <v:shape id="_x0000_i1254" type="#_x0000_t75" style="width:14.25pt;height:18.75pt" o:ole="" fillcolor="window">
            <v:imagedata r:id="rId29" o:title="" cropleft="10449f" cropright="10449f"/>
          </v:shape>
          <o:OLEObject Type="Embed" ProgID="Paint.Picture" ShapeID="_x0000_i1254" DrawAspect="Content" ObjectID="_1741848058" r:id="rId243"/>
        </w:object>
      </w:r>
      <w:r w:rsidRPr="0018070A">
        <w:rPr>
          <w:lang w:val="uk-UA"/>
        </w:rPr>
        <w:object w:dxaOrig="2835" w:dyaOrig="2835">
          <v:shape id="_x0000_i1255" type="#_x0000_t75" style="width:14.25pt;height:18.75pt" o:ole="" fillcolor="window">
            <v:imagedata r:id="rId14" o:title="" cropleft="10449f" cropright="10449f"/>
          </v:shape>
          <o:OLEObject Type="Embed" ProgID="Paint.Picture" ShapeID="_x0000_i1255" DrawAspect="Content" ObjectID="_1741848059" r:id="rId244"/>
        </w:object>
      </w:r>
      <w:r w:rsidRPr="0018070A">
        <w:rPr>
          <w:lang w:val="uk-UA"/>
        </w:rPr>
        <w:object w:dxaOrig="2835" w:dyaOrig="2835">
          <v:shape id="_x0000_i1256" type="#_x0000_t75" style="width:14.25pt;height:18.75pt" o:ole="" fillcolor="window">
            <v:imagedata r:id="rId19" o:title="" cropleft="10449f" cropright="10449f"/>
          </v:shape>
          <o:OLEObject Type="Embed" ProgID="Paint.Picture" ShapeID="_x0000_i1256" DrawAspect="Content" ObjectID="_1741848060" r:id="rId245"/>
        </w:object>
      </w:r>
      <w:r w:rsidRPr="0018070A">
        <w:rPr>
          <w:lang w:val="uk-UA"/>
        </w:rPr>
        <w:object w:dxaOrig="2835" w:dyaOrig="2835">
          <v:shape id="_x0000_i1257" type="#_x0000_t75" style="width:14.25pt;height:18.75pt" o:ole="" fillcolor="window">
            <v:imagedata r:id="rId33" o:title="" cropleft="10449f" cropright="10449f"/>
          </v:shape>
          <o:OLEObject Type="Embed" ProgID="Paint.Picture" ShapeID="_x0000_i1257" DrawAspect="Content" ObjectID="_1741848061" r:id="rId246"/>
        </w:object>
      </w:r>
      <w:r w:rsidRPr="0018070A">
        <w:rPr>
          <w:lang w:val="uk-UA"/>
        </w:rPr>
        <w:object w:dxaOrig="2835" w:dyaOrig="2835">
          <v:shape id="_x0000_i1258" type="#_x0000_t75" style="width:14.25pt;height:18.75pt" o:ole="" fillcolor="window">
            <v:imagedata r:id="rId23" o:title="" cropleft="10449f" cropright="10449f"/>
          </v:shape>
          <o:OLEObject Type="Embed" ProgID="Paint.Picture" ShapeID="_x0000_i1258" DrawAspect="Content" ObjectID="_1741848062" r:id="rId247"/>
        </w:object>
      </w:r>
      <w:r w:rsidRPr="0018070A">
        <w:rPr>
          <w:lang w:val="uk-UA"/>
        </w:rPr>
        <w:object w:dxaOrig="2835" w:dyaOrig="2835">
          <v:shape id="_x0000_i1259" type="#_x0000_t75" style="width:14.25pt;height:18.75pt" o:ole="" fillcolor="window">
            <v:imagedata r:id="rId14" o:title="" cropleft="10449f" cropright="10449f"/>
          </v:shape>
          <o:OLEObject Type="Embed" ProgID="Paint.Picture" ShapeID="_x0000_i1259" DrawAspect="Content" ObjectID="_1741848063" r:id="rId248"/>
        </w:object>
      </w:r>
      <w:r w:rsidRPr="0018070A">
        <w:rPr>
          <w:lang w:val="uk-UA"/>
        </w:rPr>
        <w:object w:dxaOrig="2835" w:dyaOrig="2835">
          <v:shape id="_x0000_i1260" type="#_x0000_t75" style="width:14.25pt;height:18.75pt" o:ole="" fillcolor="window">
            <v:imagedata r:id="rId14" o:title="" cropleft="10449f" cropright="10449f"/>
          </v:shape>
          <o:OLEObject Type="Embed" ProgID="Paint.Picture" ShapeID="_x0000_i1260" DrawAspect="Content" ObjectID="_1741848064" r:id="rId249"/>
        </w:object>
      </w:r>
      <w:r w:rsidRPr="0018070A">
        <w:rPr>
          <w:lang w:val="uk-UA"/>
        </w:rPr>
        <w:object w:dxaOrig="2835" w:dyaOrig="2835">
          <v:shape id="_x0000_i1261" type="#_x0000_t75" style="width:14.25pt;height:18.75pt" o:ole="" fillcolor="window">
            <v:imagedata r:id="rId31" o:title="" cropleft="10449f" cropright="10449f"/>
          </v:shape>
          <o:OLEObject Type="Embed" ProgID="Paint.Picture" ShapeID="_x0000_i1261" DrawAspect="Content" ObjectID="_1741848065" r:id="rId250"/>
        </w:object>
      </w:r>
      <w:r w:rsidRPr="0018070A">
        <w:rPr>
          <w:lang w:val="uk-UA"/>
        </w:rPr>
        <w:object w:dxaOrig="2835" w:dyaOrig="2835">
          <v:shape id="_x0000_i1262" type="#_x0000_t75" style="width:14.25pt;height:18.75pt" o:ole="" fillcolor="window">
            <v:imagedata r:id="rId29" o:title="" cropleft="10449f" cropright="10449f"/>
          </v:shape>
          <o:OLEObject Type="Embed" ProgID="Paint.Picture" ShapeID="_x0000_i1262" DrawAspect="Content" ObjectID="_1741848066" r:id="rId251"/>
        </w:object>
      </w:r>
      <w:r>
        <w:rPr>
          <w:lang w:val="uk-UA"/>
        </w:rPr>
        <w:t xml:space="preserve"> </w:t>
      </w:r>
    </w:p>
    <w:p w:rsidR="005F7F8C" w:rsidRDefault="005F7F8C" w:rsidP="00341C85">
      <w:pPr>
        <w:rPr>
          <w:sz w:val="16"/>
          <w:szCs w:val="16"/>
          <w:lang w:val="uk-UA"/>
        </w:rPr>
      </w:pPr>
      <w:r w:rsidRPr="0018070A">
        <w:rPr>
          <w:sz w:val="16"/>
          <w:szCs w:val="16"/>
          <w:lang w:val="uk-UA"/>
        </w:rPr>
        <w:object w:dxaOrig="2835" w:dyaOrig="2835">
          <v:shape id="_x0000_i1263" type="#_x0000_t75" style="width:14.25pt;height:18.75pt" o:ole="" fillcolor="window">
            <v:imagedata r:id="rId16" o:title="" cropleft="10449f" cropright="10449f"/>
          </v:shape>
          <o:OLEObject Type="Embed" ProgID="Paint.Picture" ShapeID="_x0000_i1263" DrawAspect="Content" ObjectID="_1741848067" r:id="rId252"/>
        </w:object>
      </w:r>
      <w:r w:rsidRPr="0018070A">
        <w:rPr>
          <w:sz w:val="16"/>
          <w:szCs w:val="16"/>
          <w:lang w:val="uk-UA"/>
        </w:rPr>
        <w:object w:dxaOrig="2835" w:dyaOrig="2835">
          <v:shape id="_x0000_i1264" type="#_x0000_t75" style="width:14.25pt;height:18.75pt" o:ole="" fillcolor="window">
            <v:imagedata r:id="rId23" o:title="" cropleft="10449f" cropright="10449f"/>
          </v:shape>
          <o:OLEObject Type="Embed" ProgID="Paint.Picture" ShapeID="_x0000_i1264" DrawAspect="Content" ObjectID="_1741848068" r:id="rId253"/>
        </w:object>
      </w:r>
      <w:r w:rsidRPr="0018070A">
        <w:rPr>
          <w:lang w:val="uk-UA"/>
        </w:rPr>
        <w:object w:dxaOrig="2835" w:dyaOrig="2835">
          <v:shape id="_x0000_i1265" type="#_x0000_t75" style="width:14.25pt;height:18.75pt" o:ole="" fillcolor="window">
            <v:imagedata r:id="rId29" o:title="" cropleft="10449f" cropright="10449f"/>
          </v:shape>
          <o:OLEObject Type="Embed" ProgID="Paint.Picture" ShapeID="_x0000_i1265" DrawAspect="Content" ObjectID="_1741848069" r:id="rId254"/>
        </w:object>
      </w:r>
      <w:r w:rsidRPr="0018070A">
        <w:rPr>
          <w:lang w:val="uk-UA"/>
        </w:rPr>
        <w:object w:dxaOrig="2835" w:dyaOrig="2835">
          <v:shape id="_x0000_i1266" type="#_x0000_t75" style="width:14.25pt;height:18.75pt" o:ole="" fillcolor="window">
            <v:imagedata r:id="rId33" o:title="" cropleft="10449f" cropright="10449f"/>
          </v:shape>
          <o:OLEObject Type="Embed" ProgID="Paint.Picture" ShapeID="_x0000_i1266" DrawAspect="Content" ObjectID="_1741848070" r:id="rId255"/>
        </w:object>
      </w:r>
      <w:r w:rsidRPr="0018070A">
        <w:rPr>
          <w:lang w:val="uk-UA"/>
        </w:rPr>
        <w:object w:dxaOrig="2835" w:dyaOrig="2835">
          <v:shape id="_x0000_i1267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267" DrawAspect="Content" ObjectID="_1741848071" r:id="rId256"/>
        </w:object>
      </w:r>
      <w:r w:rsidRPr="0018070A">
        <w:rPr>
          <w:lang w:val="uk-UA"/>
        </w:rPr>
        <w:object w:dxaOrig="2835" w:dyaOrig="2835">
          <v:shape id="_x0000_i1268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268" DrawAspect="Content" ObjectID="_1741848072" r:id="rId257"/>
        </w:object>
      </w:r>
      <w:r w:rsidRPr="0018070A">
        <w:rPr>
          <w:lang w:val="uk-UA"/>
        </w:rPr>
        <w:object w:dxaOrig="2835" w:dyaOrig="2835">
          <v:shape id="_x0000_i1269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269" DrawAspect="Content" ObjectID="_1741848073" r:id="rId258"/>
        </w:object>
      </w:r>
      <w:r w:rsidRPr="0018070A">
        <w:rPr>
          <w:lang w:val="uk-UA"/>
        </w:rPr>
        <w:object w:dxaOrig="2835" w:dyaOrig="2835">
          <v:shape id="_x0000_i1270" type="#_x0000_t75" style="width:14.25pt;height:18.75pt" o:ole="" fillcolor="window">
            <v:imagedata r:id="rId33" o:title="" cropleft="10449f" cropright="10449f"/>
          </v:shape>
          <o:OLEObject Type="Embed" ProgID="Paint.Picture" ShapeID="_x0000_i1270" DrawAspect="Content" ObjectID="_1741848074" r:id="rId259"/>
        </w:object>
      </w:r>
      <w:r w:rsidRPr="0018070A">
        <w:rPr>
          <w:lang w:val="uk-UA"/>
        </w:rPr>
        <w:object w:dxaOrig="2835" w:dyaOrig="2835">
          <v:shape id="_x0000_i1271" type="#_x0000_t75" style="width:14.25pt;height:18.75pt" o:ole="" fillcolor="window">
            <v:imagedata r:id="rId31" o:title="" cropleft="10449f" cropright="10449f"/>
          </v:shape>
          <o:OLEObject Type="Embed" ProgID="Paint.Picture" ShapeID="_x0000_i1271" DrawAspect="Content" ObjectID="_1741848075" r:id="rId260"/>
        </w:object>
      </w:r>
      <w:r w:rsidRPr="0018070A">
        <w:rPr>
          <w:lang w:val="uk-UA"/>
        </w:rPr>
        <w:object w:dxaOrig="2835" w:dyaOrig="2835">
          <v:shape id="_x0000_i1272" type="#_x0000_t75" style="width:14.25pt;height:18.75pt" o:ole="" fillcolor="window">
            <v:imagedata r:id="rId29" o:title="" cropleft="10449f" cropright="10449f"/>
          </v:shape>
          <o:OLEObject Type="Embed" ProgID="Paint.Picture" ShapeID="_x0000_i1272" DrawAspect="Content" ObjectID="_1741848076" r:id="rId261"/>
        </w:object>
      </w:r>
      <w:r w:rsidRPr="0018070A">
        <w:rPr>
          <w:lang w:val="uk-UA"/>
        </w:rPr>
        <w:object w:dxaOrig="2835" w:dyaOrig="2835">
          <v:shape id="_x0000_i1273" type="#_x0000_t75" style="width:14.25pt;height:18.75pt" o:ole="" fillcolor="window">
            <v:imagedata r:id="rId31" o:title="" cropleft="10449f" cropright="10449f"/>
          </v:shape>
          <o:OLEObject Type="Embed" ProgID="Paint.Picture" ShapeID="_x0000_i1273" DrawAspect="Content" ObjectID="_1741848077" r:id="rId262"/>
        </w:object>
      </w:r>
      <w:r w:rsidRPr="0018070A">
        <w:rPr>
          <w:lang w:val="uk-UA"/>
        </w:rPr>
        <w:object w:dxaOrig="2835" w:dyaOrig="2835">
          <v:shape id="_x0000_i1274" type="#_x0000_t75" style="width:14.25pt;height:18.75pt" o:ole="" fillcolor="window">
            <v:imagedata r:id="rId31" o:title="" cropleft="10449f" cropright="10449f"/>
          </v:shape>
          <o:OLEObject Type="Embed" ProgID="Paint.Picture" ShapeID="_x0000_i1274" DrawAspect="Content" ObjectID="_1741848078" r:id="rId263"/>
        </w:object>
      </w:r>
      <w:r w:rsidRPr="0018070A">
        <w:rPr>
          <w:lang w:val="uk-UA"/>
        </w:rPr>
        <w:object w:dxaOrig="2835" w:dyaOrig="2835">
          <v:shape id="_x0000_i1275" type="#_x0000_t75" style="width:14.25pt;height:18.75pt" o:ole="" fillcolor="window">
            <v:imagedata r:id="rId16" o:title="" cropleft="10449f" cropright="10449f"/>
          </v:shape>
          <o:OLEObject Type="Embed" ProgID="Paint.Picture" ShapeID="_x0000_i1275" DrawAspect="Content" ObjectID="_1741848079" r:id="rId264"/>
        </w:object>
      </w:r>
      <w:r w:rsidRPr="0018070A">
        <w:rPr>
          <w:lang w:val="uk-UA"/>
        </w:rPr>
        <w:object w:dxaOrig="2835" w:dyaOrig="2835">
          <v:shape id="_x0000_i1276" type="#_x0000_t75" style="width:14.25pt;height:18.75pt" o:ole="" fillcolor="window">
            <v:imagedata r:id="rId31" o:title="" cropleft="10449f" cropright="10449f"/>
          </v:shape>
          <o:OLEObject Type="Embed" ProgID="Paint.Picture" ShapeID="_x0000_i1276" DrawAspect="Content" ObjectID="_1741848080" r:id="rId265"/>
        </w:object>
      </w:r>
      <w:r w:rsidRPr="0018070A">
        <w:rPr>
          <w:lang w:val="uk-UA"/>
        </w:rPr>
        <w:object w:dxaOrig="2835" w:dyaOrig="2835">
          <v:shape id="_x0000_i1277" type="#_x0000_t75" style="width:14.25pt;height:18.75pt" o:ole="" fillcolor="window">
            <v:imagedata r:id="rId23" o:title="" cropleft="10449f" cropright="10449f"/>
          </v:shape>
          <o:OLEObject Type="Embed" ProgID="Paint.Picture" ShapeID="_x0000_i1277" DrawAspect="Content" ObjectID="_1741848081" r:id="rId266"/>
        </w:object>
      </w:r>
      <w:r w:rsidRPr="0018070A">
        <w:rPr>
          <w:lang w:val="uk-UA"/>
        </w:rPr>
        <w:object w:dxaOrig="2835" w:dyaOrig="2835">
          <v:shape id="_x0000_i1278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278" DrawAspect="Content" ObjectID="_1741848082" r:id="rId267"/>
        </w:object>
      </w:r>
      <w:r w:rsidRPr="0018070A">
        <w:rPr>
          <w:lang w:val="uk-UA"/>
        </w:rPr>
        <w:object w:dxaOrig="2835" w:dyaOrig="2835">
          <v:shape id="_x0000_i1279" type="#_x0000_t75" style="width:14.25pt;height:18.75pt" o:ole="" fillcolor="window">
            <v:imagedata r:id="rId33" o:title="" cropleft="10449f" cropright="10449f"/>
          </v:shape>
          <o:OLEObject Type="Embed" ProgID="Paint.Picture" ShapeID="_x0000_i1279" DrawAspect="Content" ObjectID="_1741848083" r:id="rId268"/>
        </w:object>
      </w:r>
      <w:r w:rsidRPr="0018070A">
        <w:rPr>
          <w:lang w:val="uk-UA"/>
        </w:rPr>
        <w:object w:dxaOrig="2835" w:dyaOrig="2835">
          <v:shape id="_x0000_i1280" type="#_x0000_t75" style="width:14.25pt;height:18.75pt" o:ole="" fillcolor="window">
            <v:imagedata r:id="rId14" o:title="" cropleft="10449f" cropright="10449f"/>
          </v:shape>
          <o:OLEObject Type="Embed" ProgID="Paint.Picture" ShapeID="_x0000_i1280" DrawAspect="Content" ObjectID="_1741848084" r:id="rId269"/>
        </w:object>
      </w:r>
      <w:r w:rsidRPr="0018070A">
        <w:rPr>
          <w:lang w:val="uk-UA"/>
        </w:rPr>
        <w:object w:dxaOrig="2835" w:dyaOrig="2835">
          <v:shape id="_x0000_i1281" type="#_x0000_t75" style="width:14.25pt;height:18.75pt" o:ole="" fillcolor="window">
            <v:imagedata r:id="rId33" o:title="" cropleft="10449f" cropright="10449f"/>
          </v:shape>
          <o:OLEObject Type="Embed" ProgID="Paint.Picture" ShapeID="_x0000_i1281" DrawAspect="Content" ObjectID="_1741848085" r:id="rId270"/>
        </w:object>
      </w:r>
      <w:r w:rsidRPr="0018070A">
        <w:rPr>
          <w:lang w:val="uk-UA"/>
        </w:rPr>
        <w:object w:dxaOrig="2835" w:dyaOrig="2835">
          <v:shape id="_x0000_i1282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282" DrawAspect="Content" ObjectID="_1741848086" r:id="rId271"/>
        </w:object>
      </w:r>
      <w:r w:rsidRPr="0018070A">
        <w:rPr>
          <w:lang w:val="uk-UA"/>
        </w:rPr>
        <w:object w:dxaOrig="2835" w:dyaOrig="2835">
          <v:shape id="_x0000_i1283" type="#_x0000_t75" style="width:14.25pt;height:18.75pt" o:ole="" fillcolor="window">
            <v:imagedata r:id="rId19" o:title="" cropleft="10449f" cropright="10449f"/>
          </v:shape>
          <o:OLEObject Type="Embed" ProgID="Paint.Picture" ShapeID="_x0000_i1283" DrawAspect="Content" ObjectID="_1741848087" r:id="rId272"/>
        </w:object>
      </w:r>
      <w:r w:rsidRPr="0018070A">
        <w:rPr>
          <w:lang w:val="uk-UA"/>
        </w:rPr>
        <w:object w:dxaOrig="2835" w:dyaOrig="2835">
          <v:shape id="_x0000_i1284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284" DrawAspect="Content" ObjectID="_1741848088" r:id="rId273"/>
        </w:object>
      </w:r>
      <w:r w:rsidRPr="0018070A">
        <w:rPr>
          <w:lang w:val="uk-UA"/>
        </w:rPr>
        <w:object w:dxaOrig="2835" w:dyaOrig="2835">
          <v:shape id="_x0000_i1285" type="#_x0000_t75" style="width:14.25pt;height:18.75pt" o:ole="" fillcolor="window">
            <v:imagedata r:id="rId29" o:title="" cropleft="10449f" cropright="10449f"/>
          </v:shape>
          <o:OLEObject Type="Embed" ProgID="Paint.Picture" ShapeID="_x0000_i1285" DrawAspect="Content" ObjectID="_1741848089" r:id="rId274"/>
        </w:object>
      </w:r>
      <w:r w:rsidRPr="0018070A">
        <w:rPr>
          <w:lang w:val="uk-UA"/>
        </w:rPr>
        <w:object w:dxaOrig="2835" w:dyaOrig="2835">
          <v:shape id="_x0000_i1286" type="#_x0000_t75" style="width:14.25pt;height:18.75pt" o:ole="" fillcolor="window">
            <v:imagedata r:id="rId19" o:title="" cropleft="10449f" cropright="10449f"/>
          </v:shape>
          <o:OLEObject Type="Embed" ProgID="Paint.Picture" ShapeID="_x0000_i1286" DrawAspect="Content" ObjectID="_1741848090" r:id="rId275"/>
        </w:object>
      </w:r>
      <w:r w:rsidRPr="0018070A">
        <w:rPr>
          <w:lang w:val="uk-UA"/>
        </w:rPr>
        <w:object w:dxaOrig="2835" w:dyaOrig="2835">
          <v:shape id="_x0000_i1287" type="#_x0000_t75" style="width:14.25pt;height:18.75pt" o:ole="" fillcolor="window">
            <v:imagedata r:id="rId19" o:title="" cropleft="10449f" cropright="10449f"/>
          </v:shape>
          <o:OLEObject Type="Embed" ProgID="Paint.Picture" ShapeID="_x0000_i1287" DrawAspect="Content" ObjectID="_1741848091" r:id="rId276"/>
        </w:object>
      </w:r>
      <w:r w:rsidRPr="0018070A">
        <w:rPr>
          <w:lang w:val="uk-UA"/>
        </w:rPr>
        <w:object w:dxaOrig="2835" w:dyaOrig="2835">
          <v:shape id="_x0000_i1288" type="#_x0000_t75" style="width:14.25pt;height:18.75pt" o:ole="" fillcolor="window">
            <v:imagedata r:id="rId16" o:title="" cropleft="10449f" cropright="10449f"/>
          </v:shape>
          <o:OLEObject Type="Embed" ProgID="Paint.Picture" ShapeID="_x0000_i1288" DrawAspect="Content" ObjectID="_1741848092" r:id="rId277"/>
        </w:object>
      </w:r>
      <w:r w:rsidRPr="0018070A">
        <w:rPr>
          <w:lang w:val="uk-UA"/>
        </w:rPr>
        <w:object w:dxaOrig="2835" w:dyaOrig="2835">
          <v:shape id="_x0000_i1289" type="#_x0000_t75" style="width:14.25pt;height:18.75pt" o:ole="" fillcolor="window">
            <v:imagedata r:id="rId23" o:title="" cropleft="10449f" cropright="10449f"/>
          </v:shape>
          <o:OLEObject Type="Embed" ProgID="Paint.Picture" ShapeID="_x0000_i1289" DrawAspect="Content" ObjectID="_1741848093" r:id="rId278"/>
        </w:object>
      </w:r>
      <w:r w:rsidRPr="0018070A">
        <w:rPr>
          <w:lang w:val="uk-UA"/>
        </w:rPr>
        <w:object w:dxaOrig="2835" w:dyaOrig="2835">
          <v:shape id="_x0000_i1290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290" DrawAspect="Content" ObjectID="_1741848094" r:id="rId279"/>
        </w:object>
      </w:r>
      <w:r w:rsidRPr="0018070A">
        <w:rPr>
          <w:lang w:val="uk-UA"/>
        </w:rPr>
        <w:object w:dxaOrig="2835" w:dyaOrig="2835">
          <v:shape id="_x0000_i1291" type="#_x0000_t75" style="width:14.25pt;height:18.75pt" o:ole="" fillcolor="window">
            <v:imagedata r:id="rId31" o:title="" cropleft="10449f" cropright="10449f"/>
          </v:shape>
          <o:OLEObject Type="Embed" ProgID="Paint.Picture" ShapeID="_x0000_i1291" DrawAspect="Content" ObjectID="_1741848095" r:id="rId280"/>
        </w:object>
      </w:r>
      <w:r w:rsidRPr="0018070A">
        <w:rPr>
          <w:lang w:val="uk-UA"/>
        </w:rPr>
        <w:object w:dxaOrig="2835" w:dyaOrig="2835">
          <v:shape id="_x0000_i1292" type="#_x0000_t75" style="width:14.25pt;height:18.75pt" o:ole="" fillcolor="window">
            <v:imagedata r:id="rId33" o:title="" cropleft="10449f" cropright="10449f"/>
          </v:shape>
          <o:OLEObject Type="Embed" ProgID="Paint.Picture" ShapeID="_x0000_i1292" DrawAspect="Content" ObjectID="_1741848096" r:id="rId28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293" type="#_x0000_t75" style="width:14.25pt;height:18.75pt" o:ole="" fillcolor="window">
            <v:imagedata r:id="rId23" o:title="" cropleft="10449f" cropright="10449f"/>
          </v:shape>
          <o:OLEObject Type="Embed" ProgID="Paint.Picture" ShapeID="_x0000_i1293" DrawAspect="Content" ObjectID="_1741848097" r:id="rId282"/>
        </w:object>
      </w:r>
      <w:r w:rsidRPr="0018070A">
        <w:rPr>
          <w:lang w:val="uk-UA"/>
        </w:rPr>
        <w:object w:dxaOrig="2835" w:dyaOrig="2835">
          <v:shape id="_x0000_i1294" type="#_x0000_t75" style="width:14.25pt;height:18.75pt" o:ole="" fillcolor="window">
            <v:imagedata r:id="rId33" o:title="" cropleft="10449f" cropright="10449f"/>
          </v:shape>
          <o:OLEObject Type="Embed" ProgID="Paint.Picture" ShapeID="_x0000_i1294" DrawAspect="Content" ObjectID="_1741848098" r:id="rId283"/>
        </w:object>
      </w:r>
      <w:r w:rsidRPr="0018070A">
        <w:rPr>
          <w:lang w:val="uk-UA"/>
        </w:rPr>
        <w:object w:dxaOrig="2835" w:dyaOrig="2835">
          <v:shape id="_x0000_i1295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295" DrawAspect="Content" ObjectID="_1741848099" r:id="rId284"/>
        </w:object>
      </w:r>
      <w:r w:rsidRPr="0018070A">
        <w:rPr>
          <w:lang w:val="uk-UA"/>
        </w:rPr>
        <w:object w:dxaOrig="2835" w:dyaOrig="2835">
          <v:shape id="_x0000_i1296" type="#_x0000_t75" style="width:14.25pt;height:18.75pt" o:ole="" fillcolor="window">
            <v:imagedata r:id="rId14" o:title="" cropleft="10449f" cropright="10449f"/>
          </v:shape>
          <o:OLEObject Type="Embed" ProgID="Paint.Picture" ShapeID="_x0000_i1296" DrawAspect="Content" ObjectID="_1741848100" r:id="rId285"/>
        </w:object>
      </w:r>
      <w:r w:rsidRPr="0018070A">
        <w:rPr>
          <w:lang w:val="uk-UA"/>
        </w:rPr>
        <w:object w:dxaOrig="2835" w:dyaOrig="2835">
          <v:shape id="_x0000_i1297" type="#_x0000_t75" style="width:14.25pt;height:18.75pt" o:ole="" fillcolor="window">
            <v:imagedata r:id="rId14" o:title="" cropleft="10449f" cropright="10449f"/>
          </v:shape>
          <o:OLEObject Type="Embed" ProgID="Paint.Picture" ShapeID="_x0000_i1297" DrawAspect="Content" ObjectID="_1741848101" r:id="rId286"/>
        </w:object>
      </w:r>
      <w:r w:rsidRPr="0018070A">
        <w:rPr>
          <w:lang w:val="uk-UA"/>
        </w:rPr>
        <w:object w:dxaOrig="2835" w:dyaOrig="2835">
          <v:shape id="_x0000_i1298" type="#_x0000_t75" style="width:14.25pt;height:18.75pt" o:ole="" fillcolor="window">
            <v:imagedata r:id="rId33" o:title="" cropleft="10449f" cropright="10449f"/>
          </v:shape>
          <o:OLEObject Type="Embed" ProgID="Paint.Picture" ShapeID="_x0000_i1298" DrawAspect="Content" ObjectID="_1741848102" r:id="rId287"/>
        </w:object>
      </w:r>
      <w:r w:rsidRPr="0018070A">
        <w:rPr>
          <w:lang w:val="uk-UA"/>
        </w:rPr>
        <w:object w:dxaOrig="2835" w:dyaOrig="2835">
          <v:shape id="_x0000_i1299" type="#_x0000_t75" style="width:14.25pt;height:18.75pt" o:ole="" fillcolor="window">
            <v:imagedata r:id="rId33" o:title="" cropleft="10449f" cropright="10449f"/>
          </v:shape>
          <o:OLEObject Type="Embed" ProgID="Paint.Picture" ShapeID="_x0000_i1299" DrawAspect="Content" ObjectID="_1741848103" r:id="rId288"/>
        </w:object>
      </w:r>
      <w:r w:rsidRPr="0018070A">
        <w:rPr>
          <w:lang w:val="uk-UA"/>
        </w:rPr>
        <w:object w:dxaOrig="2835" w:dyaOrig="2835">
          <v:shape id="_x0000_i1300" type="#_x0000_t75" style="width:14.25pt;height:18.75pt" o:ole="" fillcolor="window">
            <v:imagedata r:id="rId19" o:title="" cropleft="10449f" cropright="10449f"/>
          </v:shape>
          <o:OLEObject Type="Embed" ProgID="Paint.Picture" ShapeID="_x0000_i1300" DrawAspect="Content" ObjectID="_1741848104" r:id="rId289"/>
        </w:object>
      </w:r>
      <w:r w:rsidRPr="0018070A">
        <w:rPr>
          <w:lang w:val="uk-UA"/>
        </w:rPr>
        <w:object w:dxaOrig="2835" w:dyaOrig="2835">
          <v:shape id="_x0000_i1301" type="#_x0000_t75" style="width:14.25pt;height:18.75pt" o:ole="" fillcolor="window">
            <v:imagedata r:id="rId33" o:title="" cropleft="10449f" cropright="10449f"/>
          </v:shape>
          <o:OLEObject Type="Embed" ProgID="Paint.Picture" ShapeID="_x0000_i1301" DrawAspect="Content" ObjectID="_1741848105" r:id="rId290"/>
        </w:object>
      </w:r>
      <w:r w:rsidRPr="0018070A">
        <w:rPr>
          <w:lang w:val="uk-UA"/>
        </w:rPr>
        <w:object w:dxaOrig="2835" w:dyaOrig="2835">
          <v:shape id="_x0000_i1302" type="#_x0000_t75" style="width:14.25pt;height:18.75pt" o:ole="" fillcolor="window">
            <v:imagedata r:id="rId31" o:title="" cropleft="10449f" cropright="10449f"/>
          </v:shape>
          <o:OLEObject Type="Embed" ProgID="Paint.Picture" ShapeID="_x0000_i1302" DrawAspect="Content" ObjectID="_1741848106" r:id="rId291"/>
        </w:object>
      </w:r>
      <w:r w:rsidRPr="0018070A">
        <w:rPr>
          <w:lang w:val="uk-UA"/>
        </w:rPr>
        <w:object w:dxaOrig="2835" w:dyaOrig="2835">
          <v:shape id="_x0000_i1303" type="#_x0000_t75" style="width:14.25pt;height:18.75pt" o:ole="" fillcolor="window">
            <v:imagedata r:id="rId23" o:title="" cropleft="10449f" cropright="10449f"/>
          </v:shape>
          <o:OLEObject Type="Embed" ProgID="Paint.Picture" ShapeID="_x0000_i1303" DrawAspect="Content" ObjectID="_1741848107" r:id="rId292"/>
        </w:object>
      </w:r>
      <w:r w:rsidRPr="0018070A">
        <w:rPr>
          <w:lang w:val="uk-UA"/>
        </w:rPr>
        <w:object w:dxaOrig="2835" w:dyaOrig="2835">
          <v:shape id="_x0000_i1304" type="#_x0000_t75" style="width:14.25pt;height:18.75pt" o:ole="" fillcolor="window">
            <v:imagedata r:id="rId31" o:title="" cropleft="10449f" cropright="10449f"/>
          </v:shape>
          <o:OLEObject Type="Embed" ProgID="Paint.Picture" ShapeID="_x0000_i1304" DrawAspect="Content" ObjectID="_1741848108" r:id="rId293"/>
        </w:object>
      </w:r>
      <w:r w:rsidRPr="0018070A">
        <w:rPr>
          <w:lang w:val="uk-UA"/>
        </w:rPr>
        <w:object w:dxaOrig="2835" w:dyaOrig="2835">
          <v:shape id="_x0000_i1305" type="#_x0000_t75" style="width:14.25pt;height:18.75pt" o:ole="" fillcolor="window">
            <v:imagedata r:id="rId31" o:title="" cropleft="10449f" cropright="10449f"/>
          </v:shape>
          <o:OLEObject Type="Embed" ProgID="Paint.Picture" ShapeID="_x0000_i1305" DrawAspect="Content" ObjectID="_1741848109" r:id="rId294"/>
        </w:object>
      </w:r>
      <w:r w:rsidRPr="0018070A">
        <w:rPr>
          <w:lang w:val="uk-UA"/>
        </w:rPr>
        <w:object w:dxaOrig="2835" w:dyaOrig="2835">
          <v:shape id="_x0000_i1306" type="#_x0000_t75" style="width:14.25pt;height:18.75pt" o:ole="" fillcolor="window">
            <v:imagedata r:id="rId16" o:title="" cropleft="10449f" cropright="10449f"/>
          </v:shape>
          <o:OLEObject Type="Embed" ProgID="Paint.Picture" ShapeID="_x0000_i1306" DrawAspect="Content" ObjectID="_1741848110" r:id="rId295"/>
        </w:object>
      </w:r>
      <w:r w:rsidRPr="0018070A">
        <w:rPr>
          <w:lang w:val="uk-UA"/>
        </w:rPr>
        <w:object w:dxaOrig="2835" w:dyaOrig="2835">
          <v:shape id="_x0000_i1307" type="#_x0000_t75" style="width:14.25pt;height:18.75pt" o:ole="" fillcolor="window">
            <v:imagedata r:id="rId16" o:title="" cropleft="10449f" cropright="10449f"/>
          </v:shape>
          <o:OLEObject Type="Embed" ProgID="Paint.Picture" ShapeID="_x0000_i1307" DrawAspect="Content" ObjectID="_1741848111" r:id="rId296"/>
        </w:object>
      </w:r>
      <w:r w:rsidRPr="0018070A">
        <w:rPr>
          <w:lang w:val="uk-UA"/>
        </w:rPr>
        <w:object w:dxaOrig="2835" w:dyaOrig="2835">
          <v:shape id="_x0000_i1308" type="#_x0000_t75" style="width:14.25pt;height:18.75pt" o:ole="" fillcolor="window">
            <v:imagedata r:id="rId31" o:title="" cropleft="10449f" cropright="10449f"/>
          </v:shape>
          <o:OLEObject Type="Embed" ProgID="Paint.Picture" ShapeID="_x0000_i1308" DrawAspect="Content" ObjectID="_1741848112" r:id="rId297"/>
        </w:object>
      </w:r>
      <w:r w:rsidRPr="0018070A">
        <w:rPr>
          <w:lang w:val="uk-UA"/>
        </w:rPr>
        <w:object w:dxaOrig="2835" w:dyaOrig="2835">
          <v:shape id="_x0000_i1309" type="#_x0000_t75" style="width:14.25pt;height:18.75pt" o:ole="" fillcolor="window">
            <v:imagedata r:id="rId33" o:title="" cropleft="10449f" cropright="10449f"/>
          </v:shape>
          <o:OLEObject Type="Embed" ProgID="Paint.Picture" ShapeID="_x0000_i1309" DrawAspect="Content" ObjectID="_1741848113" r:id="rId298"/>
        </w:object>
      </w:r>
      <w:r w:rsidRPr="0018070A">
        <w:rPr>
          <w:lang w:val="uk-UA"/>
        </w:rPr>
        <w:object w:dxaOrig="2835" w:dyaOrig="2835">
          <v:shape id="_x0000_i1310" type="#_x0000_t75" style="width:14.25pt;height:18.75pt" o:ole="" fillcolor="window">
            <v:imagedata r:id="rId31" o:title="" cropleft="10449f" cropright="10449f"/>
          </v:shape>
          <o:OLEObject Type="Embed" ProgID="Paint.Picture" ShapeID="_x0000_i1310" DrawAspect="Content" ObjectID="_1741848114" r:id="rId299"/>
        </w:object>
      </w:r>
      <w:r w:rsidRPr="0018070A">
        <w:rPr>
          <w:lang w:val="uk-UA"/>
        </w:rPr>
        <w:object w:dxaOrig="2835" w:dyaOrig="2835">
          <v:shape id="_x0000_i1311" type="#_x0000_t75" style="width:14.25pt;height:18.75pt" o:ole="" fillcolor="window">
            <v:imagedata r:id="rId14" o:title="" cropleft="10449f" cropright="10449f"/>
          </v:shape>
          <o:OLEObject Type="Embed" ProgID="Paint.Picture" ShapeID="_x0000_i1311" DrawAspect="Content" ObjectID="_1741848115" r:id="rId300"/>
        </w:object>
      </w:r>
      <w:r w:rsidRPr="0018070A">
        <w:rPr>
          <w:lang w:val="uk-UA"/>
        </w:rPr>
        <w:object w:dxaOrig="2835" w:dyaOrig="2835">
          <v:shape id="_x0000_i1312" type="#_x0000_t75" style="width:14.25pt;height:18.75pt" o:ole="" fillcolor="window">
            <v:imagedata r:id="rId31" o:title="" cropleft="10449f" cropright="10449f"/>
          </v:shape>
          <o:OLEObject Type="Embed" ProgID="Paint.Picture" ShapeID="_x0000_i1312" DrawAspect="Content" ObjectID="_1741848116" r:id="rId301"/>
        </w:object>
      </w:r>
      <w:r w:rsidRPr="0018070A">
        <w:rPr>
          <w:lang w:val="uk-UA"/>
        </w:rPr>
        <w:object w:dxaOrig="2835" w:dyaOrig="2835">
          <v:shape id="_x0000_i1313" type="#_x0000_t75" style="width:14.25pt;height:18.75pt" o:ole="" fillcolor="window">
            <v:imagedata r:id="rId14" o:title="" cropleft="10449f" cropright="10449f"/>
          </v:shape>
          <o:OLEObject Type="Embed" ProgID="Paint.Picture" ShapeID="_x0000_i1313" DrawAspect="Content" ObjectID="_1741848117" r:id="rId302"/>
        </w:object>
      </w:r>
      <w:r w:rsidRPr="0018070A">
        <w:rPr>
          <w:lang w:val="uk-UA"/>
        </w:rPr>
        <w:object w:dxaOrig="2835" w:dyaOrig="2835">
          <v:shape id="_x0000_i1314" type="#_x0000_t75" style="width:14.25pt;height:18.75pt" o:ole="" fillcolor="window">
            <v:imagedata r:id="rId31" o:title="" cropleft="10449f" cropright="10449f"/>
          </v:shape>
          <o:OLEObject Type="Embed" ProgID="Paint.Picture" ShapeID="_x0000_i1314" DrawAspect="Content" ObjectID="_1741848118" r:id="rId303"/>
        </w:object>
      </w:r>
      <w:r w:rsidRPr="0018070A">
        <w:rPr>
          <w:lang w:val="uk-UA"/>
        </w:rPr>
        <w:object w:dxaOrig="2835" w:dyaOrig="2835">
          <v:shape id="_x0000_i1315" type="#_x0000_t75" style="width:14.25pt;height:18.75pt" o:ole="" fillcolor="window">
            <v:imagedata r:id="rId31" o:title="" cropleft="10449f" cropright="10449f"/>
          </v:shape>
          <o:OLEObject Type="Embed" ProgID="Paint.Picture" ShapeID="_x0000_i1315" DrawAspect="Content" ObjectID="_1741848119" r:id="rId304"/>
        </w:object>
      </w:r>
      <w:r w:rsidRPr="0018070A">
        <w:rPr>
          <w:lang w:val="uk-UA"/>
        </w:rPr>
        <w:object w:dxaOrig="2835" w:dyaOrig="2835">
          <v:shape id="_x0000_i1316" type="#_x0000_t75" style="width:14.25pt;height:18.75pt" o:ole="" fillcolor="window">
            <v:imagedata r:id="rId16" o:title="" cropleft="10449f" cropright="10449f"/>
          </v:shape>
          <o:OLEObject Type="Embed" ProgID="Paint.Picture" ShapeID="_x0000_i1316" DrawAspect="Content" ObjectID="_1741848120" r:id="rId305"/>
        </w:object>
      </w:r>
      <w:r w:rsidRPr="0018070A">
        <w:rPr>
          <w:lang w:val="uk-UA"/>
        </w:rPr>
        <w:object w:dxaOrig="2835" w:dyaOrig="2835">
          <v:shape id="_x0000_i1317" type="#_x0000_t75" style="width:14.25pt;height:18.75pt" o:ole="" fillcolor="window">
            <v:imagedata r:id="rId31" o:title="" cropleft="10449f" cropright="10449f"/>
          </v:shape>
          <o:OLEObject Type="Embed" ProgID="Paint.Picture" ShapeID="_x0000_i1317" DrawAspect="Content" ObjectID="_1741848121" r:id="rId306"/>
        </w:object>
      </w:r>
      <w:r w:rsidRPr="0018070A">
        <w:rPr>
          <w:lang w:val="uk-UA"/>
        </w:rPr>
        <w:object w:dxaOrig="2835" w:dyaOrig="2835">
          <v:shape id="_x0000_i1318" type="#_x0000_t75" style="width:14.25pt;height:18.75pt" o:ole="" fillcolor="window">
            <v:imagedata r:id="rId33" o:title="" cropleft="10449f" cropright="10449f"/>
          </v:shape>
          <o:OLEObject Type="Embed" ProgID="Paint.Picture" ShapeID="_x0000_i1318" DrawAspect="Content" ObjectID="_1741848122" r:id="rId307"/>
        </w:object>
      </w:r>
      <w:r w:rsidRPr="0018070A">
        <w:rPr>
          <w:lang w:val="uk-UA"/>
        </w:rPr>
        <w:object w:dxaOrig="2835" w:dyaOrig="2835">
          <v:shape id="_x0000_i1319" type="#_x0000_t75" style="width:14.25pt;height:18.75pt" o:ole="" fillcolor="window">
            <v:imagedata r:id="rId33" o:title="" cropleft="10449f" cropright="10449f"/>
          </v:shape>
          <o:OLEObject Type="Embed" ProgID="Paint.Picture" ShapeID="_x0000_i1319" DrawAspect="Content" ObjectID="_1741848123" r:id="rId308"/>
        </w:object>
      </w:r>
      <w:r w:rsidRPr="0018070A">
        <w:rPr>
          <w:lang w:val="uk-UA"/>
        </w:rPr>
        <w:object w:dxaOrig="2835" w:dyaOrig="2835">
          <v:shape id="_x0000_i1320" type="#_x0000_t75" style="width:14.25pt;height:18.75pt" o:ole="" fillcolor="window">
            <v:imagedata r:id="rId33" o:title="" cropleft="10449f" cropright="10449f"/>
          </v:shape>
          <o:OLEObject Type="Embed" ProgID="Paint.Picture" ShapeID="_x0000_i1320" DrawAspect="Content" ObjectID="_1741848124" r:id="rId309"/>
        </w:object>
      </w:r>
      <w:r w:rsidRPr="0018070A">
        <w:rPr>
          <w:lang w:val="uk-UA"/>
        </w:rPr>
        <w:object w:dxaOrig="2835" w:dyaOrig="2835">
          <v:shape id="_x0000_i1321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321" DrawAspect="Content" ObjectID="_1741848125" r:id="rId310"/>
        </w:object>
      </w:r>
      <w:r w:rsidRPr="0018070A">
        <w:rPr>
          <w:lang w:val="uk-UA"/>
        </w:rPr>
        <w:object w:dxaOrig="2835" w:dyaOrig="2835">
          <v:shape id="_x0000_i1322" type="#_x0000_t75" style="width:14.25pt;height:18.75pt" o:ole="" fillcolor="window">
            <v:imagedata r:id="rId14" o:title="" cropleft="10449f" cropright="10449f"/>
          </v:shape>
          <o:OLEObject Type="Embed" ProgID="Paint.Picture" ShapeID="_x0000_i1322" DrawAspect="Content" ObjectID="_1741848126" r:id="rId31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323" type="#_x0000_t75" style="width:14.25pt;height:18.75pt" o:ole="" fillcolor="window">
            <v:imagedata r:id="rId33" o:title="" cropleft="10449f" cropright="10449f"/>
          </v:shape>
          <o:OLEObject Type="Embed" ProgID="Paint.Picture" ShapeID="_x0000_i1323" DrawAspect="Content" ObjectID="_1741848127" r:id="rId312"/>
        </w:object>
      </w:r>
      <w:r w:rsidRPr="0018070A">
        <w:rPr>
          <w:lang w:val="uk-UA"/>
        </w:rPr>
        <w:object w:dxaOrig="2835" w:dyaOrig="2835">
          <v:shape id="_x0000_i1324" type="#_x0000_t75" style="width:14.25pt;height:18.75pt" o:ole="" fillcolor="window">
            <v:imagedata r:id="rId14" o:title="" cropleft="10449f" cropright="10449f"/>
          </v:shape>
          <o:OLEObject Type="Embed" ProgID="Paint.Picture" ShapeID="_x0000_i1324" DrawAspect="Content" ObjectID="_1741848128" r:id="rId313"/>
        </w:object>
      </w:r>
      <w:r w:rsidRPr="0018070A">
        <w:rPr>
          <w:lang w:val="uk-UA"/>
        </w:rPr>
        <w:object w:dxaOrig="2835" w:dyaOrig="2835">
          <v:shape id="_x0000_i1325" type="#_x0000_t75" style="width:14.25pt;height:18.75pt" o:ole="" fillcolor="window">
            <v:imagedata r:id="rId33" o:title="" cropleft="10449f" cropright="10449f"/>
          </v:shape>
          <o:OLEObject Type="Embed" ProgID="Paint.Picture" ShapeID="_x0000_i1325" DrawAspect="Content" ObjectID="_1741848129" r:id="rId314"/>
        </w:object>
      </w:r>
      <w:r w:rsidRPr="0018070A">
        <w:rPr>
          <w:lang w:val="uk-UA"/>
        </w:rPr>
        <w:object w:dxaOrig="2835" w:dyaOrig="2835">
          <v:shape id="_x0000_i1326" type="#_x0000_t75" style="width:14.25pt;height:18.75pt" o:ole="" fillcolor="window">
            <v:imagedata r:id="rId23" o:title="" cropleft="10449f" cropright="10449f"/>
          </v:shape>
          <o:OLEObject Type="Embed" ProgID="Paint.Picture" ShapeID="_x0000_i1326" DrawAspect="Content" ObjectID="_1741848130" r:id="rId315"/>
        </w:object>
      </w:r>
      <w:r w:rsidRPr="0018070A">
        <w:rPr>
          <w:lang w:val="uk-UA"/>
        </w:rPr>
        <w:object w:dxaOrig="2835" w:dyaOrig="2835">
          <v:shape id="_x0000_i1327" type="#_x0000_t75" style="width:14.25pt;height:18.75pt" o:ole="" fillcolor="window">
            <v:imagedata r:id="rId33" o:title="" cropleft="10449f" cropright="10449f"/>
          </v:shape>
          <o:OLEObject Type="Embed" ProgID="Paint.Picture" ShapeID="_x0000_i1327" DrawAspect="Content" ObjectID="_1741848131" r:id="rId316"/>
        </w:object>
      </w:r>
      <w:r w:rsidRPr="0018070A">
        <w:rPr>
          <w:lang w:val="uk-UA"/>
        </w:rPr>
        <w:object w:dxaOrig="2835" w:dyaOrig="2835">
          <v:shape id="_x0000_i1328" type="#_x0000_t75" style="width:14.25pt;height:18.75pt" o:ole="" fillcolor="window">
            <v:imagedata r:id="rId14" o:title="" cropleft="10449f" cropright="10449f"/>
          </v:shape>
          <o:OLEObject Type="Embed" ProgID="Paint.Picture" ShapeID="_x0000_i1328" DrawAspect="Content" ObjectID="_1741848132" r:id="rId317"/>
        </w:object>
      </w:r>
      <w:r w:rsidRPr="0018070A">
        <w:rPr>
          <w:lang w:val="uk-UA"/>
        </w:rPr>
        <w:object w:dxaOrig="2835" w:dyaOrig="2835">
          <v:shape id="_x0000_i1329" type="#_x0000_t75" style="width:14.25pt;height:18.75pt" o:ole="" fillcolor="window">
            <v:imagedata r:id="rId33" o:title="" cropleft="10449f" cropright="10449f"/>
          </v:shape>
          <o:OLEObject Type="Embed" ProgID="Paint.Picture" ShapeID="_x0000_i1329" DrawAspect="Content" ObjectID="_1741848133" r:id="rId318"/>
        </w:object>
      </w:r>
      <w:r w:rsidRPr="0018070A">
        <w:rPr>
          <w:lang w:val="uk-UA"/>
        </w:rPr>
        <w:object w:dxaOrig="2835" w:dyaOrig="2835">
          <v:shape id="_x0000_i1330" type="#_x0000_t75" style="width:14.25pt;height:18.75pt" o:ole="" fillcolor="window">
            <v:imagedata r:id="rId33" o:title="" cropleft="10449f" cropright="10449f"/>
          </v:shape>
          <o:OLEObject Type="Embed" ProgID="Paint.Picture" ShapeID="_x0000_i1330" DrawAspect="Content" ObjectID="_1741848134" r:id="rId319"/>
        </w:object>
      </w:r>
      <w:r w:rsidRPr="0018070A">
        <w:rPr>
          <w:lang w:val="uk-UA"/>
        </w:rPr>
        <w:object w:dxaOrig="2835" w:dyaOrig="2835">
          <v:shape id="_x0000_i1331" type="#_x0000_t75" style="width:14.25pt;height:18.75pt" o:ole="" fillcolor="window">
            <v:imagedata r:id="rId31" o:title="" cropleft="10449f" cropright="10449f"/>
          </v:shape>
          <o:OLEObject Type="Embed" ProgID="Paint.Picture" ShapeID="_x0000_i1331" DrawAspect="Content" ObjectID="_1741848135" r:id="rId320"/>
        </w:object>
      </w:r>
      <w:r w:rsidRPr="0018070A">
        <w:rPr>
          <w:lang w:val="uk-UA"/>
        </w:rPr>
        <w:object w:dxaOrig="2835" w:dyaOrig="2835">
          <v:shape id="_x0000_i1332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332" DrawAspect="Content" ObjectID="_1741848136" r:id="rId321"/>
        </w:object>
      </w:r>
      <w:r w:rsidRPr="0018070A">
        <w:rPr>
          <w:lang w:val="uk-UA"/>
        </w:rPr>
        <w:object w:dxaOrig="2835" w:dyaOrig="2835">
          <v:shape id="_x0000_i1333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333" DrawAspect="Content" ObjectID="_1741848137" r:id="rId322"/>
        </w:object>
      </w:r>
      <w:r w:rsidRPr="0018070A">
        <w:rPr>
          <w:lang w:val="uk-UA"/>
        </w:rPr>
        <w:object w:dxaOrig="2835" w:dyaOrig="2835">
          <v:shape id="_x0000_i1334" type="#_x0000_t75" style="width:14.25pt;height:18.75pt" o:ole="" fillcolor="window">
            <v:imagedata r:id="rId23" o:title="" cropleft="10449f" cropright="10449f"/>
          </v:shape>
          <o:OLEObject Type="Embed" ProgID="Paint.Picture" ShapeID="_x0000_i1334" DrawAspect="Content" ObjectID="_1741848138" r:id="rId323"/>
        </w:object>
      </w:r>
      <w:r w:rsidRPr="0018070A">
        <w:rPr>
          <w:lang w:val="uk-UA"/>
        </w:rPr>
        <w:object w:dxaOrig="2835" w:dyaOrig="2835">
          <v:shape id="_x0000_i1335" type="#_x0000_t75" style="width:14.25pt;height:18.75pt" o:ole="" fillcolor="window">
            <v:imagedata r:id="rId33" o:title="" cropleft="10449f" cropright="10449f"/>
          </v:shape>
          <o:OLEObject Type="Embed" ProgID="Paint.Picture" ShapeID="_x0000_i1335" DrawAspect="Content" ObjectID="_1741848139" r:id="rId324"/>
        </w:object>
      </w:r>
      <w:r w:rsidRPr="0018070A">
        <w:rPr>
          <w:lang w:val="uk-UA"/>
        </w:rPr>
        <w:object w:dxaOrig="2835" w:dyaOrig="2835">
          <v:shape id="_x0000_i1336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336" DrawAspect="Content" ObjectID="_1741848140" r:id="rId325"/>
        </w:object>
      </w:r>
      <w:r w:rsidRPr="0018070A">
        <w:rPr>
          <w:lang w:val="uk-UA"/>
        </w:rPr>
        <w:object w:dxaOrig="2835" w:dyaOrig="2835">
          <v:shape id="_x0000_i1337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337" DrawAspect="Content" ObjectID="_1741848141" r:id="rId326"/>
        </w:object>
      </w:r>
      <w:r w:rsidRPr="0018070A">
        <w:rPr>
          <w:lang w:val="uk-UA"/>
        </w:rPr>
        <w:object w:dxaOrig="2835" w:dyaOrig="2835">
          <v:shape id="_x0000_i1338" type="#_x0000_t75" style="width:14.25pt;height:18.75pt" o:ole="" fillcolor="window">
            <v:imagedata r:id="rId29" o:title="" cropleft="10449f" cropright="10449f"/>
          </v:shape>
          <o:OLEObject Type="Embed" ProgID="Paint.Picture" ShapeID="_x0000_i1338" DrawAspect="Content" ObjectID="_1741848142" r:id="rId327"/>
        </w:object>
      </w:r>
      <w:r w:rsidRPr="0018070A">
        <w:rPr>
          <w:lang w:val="uk-UA"/>
        </w:rPr>
        <w:object w:dxaOrig="2835" w:dyaOrig="2835">
          <v:shape id="_x0000_i1339" type="#_x0000_t75" style="width:14.25pt;height:18.75pt" o:ole="" fillcolor="window">
            <v:imagedata r:id="rId31" o:title="" cropleft="10449f" cropright="10449f"/>
          </v:shape>
          <o:OLEObject Type="Embed" ProgID="Paint.Picture" ShapeID="_x0000_i1339" DrawAspect="Content" ObjectID="_1741848143" r:id="rId328"/>
        </w:object>
      </w:r>
      <w:r w:rsidRPr="0018070A">
        <w:rPr>
          <w:lang w:val="uk-UA"/>
        </w:rPr>
        <w:object w:dxaOrig="2835" w:dyaOrig="2835">
          <v:shape id="_x0000_i1340" type="#_x0000_t75" style="width:14.25pt;height:18.75pt" o:ole="" fillcolor="window">
            <v:imagedata r:id="rId23" o:title="" cropleft="10449f" cropright="10449f"/>
          </v:shape>
          <o:OLEObject Type="Embed" ProgID="Paint.Picture" ShapeID="_x0000_i1340" DrawAspect="Content" ObjectID="_1741848144" r:id="rId329"/>
        </w:object>
      </w:r>
      <w:r w:rsidRPr="0018070A">
        <w:rPr>
          <w:lang w:val="uk-UA"/>
        </w:rPr>
        <w:object w:dxaOrig="2835" w:dyaOrig="2835">
          <v:shape id="_x0000_i1341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341" DrawAspect="Content" ObjectID="_1741848145" r:id="rId330"/>
        </w:object>
      </w:r>
      <w:r w:rsidRPr="0018070A">
        <w:rPr>
          <w:lang w:val="uk-UA"/>
        </w:rPr>
        <w:object w:dxaOrig="2835" w:dyaOrig="2835">
          <v:shape id="_x0000_i1342" type="#_x0000_t75" style="width:14.25pt;height:18.75pt" o:ole="" fillcolor="window">
            <v:imagedata r:id="rId29" o:title="" cropleft="10449f" cropright="10449f"/>
          </v:shape>
          <o:OLEObject Type="Embed" ProgID="Paint.Picture" ShapeID="_x0000_i1342" DrawAspect="Content" ObjectID="_1741848146" r:id="rId331"/>
        </w:object>
      </w:r>
      <w:r w:rsidRPr="0018070A">
        <w:rPr>
          <w:lang w:val="uk-UA"/>
        </w:rPr>
        <w:object w:dxaOrig="2835" w:dyaOrig="2835">
          <v:shape id="_x0000_i1343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343" DrawAspect="Content" ObjectID="_1741848147" r:id="rId332"/>
        </w:object>
      </w:r>
      <w:r w:rsidRPr="0018070A">
        <w:rPr>
          <w:lang w:val="uk-UA"/>
        </w:rPr>
        <w:object w:dxaOrig="2835" w:dyaOrig="2835">
          <v:shape id="_x0000_i1344" type="#_x0000_t75" style="width:14.25pt;height:18.75pt" o:ole="" fillcolor="window">
            <v:imagedata r:id="rId19" o:title="" cropleft="10449f" cropright="10449f"/>
          </v:shape>
          <o:OLEObject Type="Embed" ProgID="Paint.Picture" ShapeID="_x0000_i1344" DrawAspect="Content" ObjectID="_1741848148" r:id="rId333"/>
        </w:object>
      </w:r>
      <w:r w:rsidRPr="0018070A">
        <w:rPr>
          <w:lang w:val="uk-UA"/>
        </w:rPr>
        <w:object w:dxaOrig="2835" w:dyaOrig="2835">
          <v:shape id="_x0000_i1345" type="#_x0000_t75" style="width:14.25pt;height:18.75pt" o:ole="" fillcolor="window">
            <v:imagedata r:id="rId16" o:title="" cropleft="10449f" cropright="10449f"/>
          </v:shape>
          <o:OLEObject Type="Embed" ProgID="Paint.Picture" ShapeID="_x0000_i1345" DrawAspect="Content" ObjectID="_1741848149" r:id="rId334"/>
        </w:object>
      </w:r>
      <w:r w:rsidRPr="0018070A">
        <w:rPr>
          <w:lang w:val="uk-UA"/>
        </w:rPr>
        <w:object w:dxaOrig="2835" w:dyaOrig="2835">
          <v:shape id="_x0000_i1346" type="#_x0000_t75" style="width:14.25pt;height:18.75pt" o:ole="" fillcolor="window">
            <v:imagedata r:id="rId29" o:title="" cropleft="10449f" cropright="10449f"/>
          </v:shape>
          <o:OLEObject Type="Embed" ProgID="Paint.Picture" ShapeID="_x0000_i1346" DrawAspect="Content" ObjectID="_1741848150" r:id="rId335"/>
        </w:object>
      </w:r>
      <w:r w:rsidRPr="0018070A">
        <w:rPr>
          <w:lang w:val="uk-UA"/>
        </w:rPr>
        <w:object w:dxaOrig="2835" w:dyaOrig="2835">
          <v:shape id="_x0000_i1347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347" DrawAspect="Content" ObjectID="_1741848151" r:id="rId336"/>
        </w:object>
      </w:r>
      <w:r w:rsidRPr="0018070A">
        <w:rPr>
          <w:lang w:val="uk-UA"/>
        </w:rPr>
        <w:object w:dxaOrig="2835" w:dyaOrig="2835">
          <v:shape id="_x0000_i1348" type="#_x0000_t75" style="width:14.25pt;height:18.75pt" o:ole="" fillcolor="window">
            <v:imagedata r:id="rId29" o:title="" cropleft="10449f" cropright="10449f"/>
          </v:shape>
          <o:OLEObject Type="Embed" ProgID="Paint.Picture" ShapeID="_x0000_i1348" DrawAspect="Content" ObjectID="_1741848152" r:id="rId337"/>
        </w:object>
      </w:r>
      <w:r w:rsidRPr="0018070A">
        <w:rPr>
          <w:lang w:val="uk-UA"/>
        </w:rPr>
        <w:object w:dxaOrig="2835" w:dyaOrig="2835">
          <v:shape id="_x0000_i1349" type="#_x0000_t75" style="width:14.25pt;height:18.75pt" o:ole="" fillcolor="window">
            <v:imagedata r:id="rId29" o:title="" cropleft="10449f" cropright="10449f"/>
          </v:shape>
          <o:OLEObject Type="Embed" ProgID="Paint.Picture" ShapeID="_x0000_i1349" DrawAspect="Content" ObjectID="_1741848153" r:id="rId338"/>
        </w:object>
      </w:r>
      <w:r w:rsidRPr="0018070A">
        <w:rPr>
          <w:lang w:val="uk-UA"/>
        </w:rPr>
        <w:object w:dxaOrig="2835" w:dyaOrig="2835">
          <v:shape id="_x0000_i1350" type="#_x0000_t75" style="width:14.25pt;height:18.75pt" o:ole="" fillcolor="window">
            <v:imagedata r:id="rId23" o:title="" cropleft="10449f" cropright="10449f"/>
          </v:shape>
          <o:OLEObject Type="Embed" ProgID="Paint.Picture" ShapeID="_x0000_i1350" DrawAspect="Content" ObjectID="_1741848154" r:id="rId339"/>
        </w:object>
      </w:r>
      <w:r w:rsidRPr="0018070A">
        <w:rPr>
          <w:lang w:val="uk-UA"/>
        </w:rPr>
        <w:object w:dxaOrig="2835" w:dyaOrig="2835">
          <v:shape id="_x0000_i1351" type="#_x0000_t75" style="width:14.25pt;height:18.75pt" o:ole="" fillcolor="window">
            <v:imagedata r:id="rId23" o:title="" cropleft="10449f" cropright="10449f"/>
          </v:shape>
          <o:OLEObject Type="Embed" ProgID="Paint.Picture" ShapeID="_x0000_i1351" DrawAspect="Content" ObjectID="_1741848155" r:id="rId340"/>
        </w:object>
      </w:r>
      <w:r w:rsidRPr="0018070A">
        <w:rPr>
          <w:lang w:val="uk-UA"/>
        </w:rPr>
        <w:object w:dxaOrig="2835" w:dyaOrig="2835">
          <v:shape id="_x0000_i1352" type="#_x0000_t75" style="width:14.25pt;height:18.75pt" o:ole="" fillcolor="window">
            <v:imagedata r:id="rId29" o:title="" cropleft="10449f" cropright="10449f"/>
          </v:shape>
          <o:OLEObject Type="Embed" ProgID="Paint.Picture" ShapeID="_x0000_i1352" DrawAspect="Content" ObjectID="_1741848156" r:id="rId34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353" type="#_x0000_t75" style="width:14.25pt;height:18.75pt" o:ole="" fillcolor="window">
            <v:imagedata r:id="rId23" o:title="" cropleft="10449f" cropright="10449f"/>
          </v:shape>
          <o:OLEObject Type="Embed" ProgID="Paint.Picture" ShapeID="_x0000_i1353" DrawAspect="Content" ObjectID="_1741848157" r:id="rId342"/>
        </w:object>
      </w:r>
      <w:r w:rsidRPr="0018070A">
        <w:rPr>
          <w:lang w:val="uk-UA"/>
        </w:rPr>
        <w:object w:dxaOrig="2835" w:dyaOrig="2835">
          <v:shape id="_x0000_i1354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354" DrawAspect="Content" ObjectID="_1741848158" r:id="rId343"/>
        </w:object>
      </w:r>
      <w:r w:rsidRPr="0018070A">
        <w:rPr>
          <w:lang w:val="uk-UA"/>
        </w:rPr>
        <w:object w:dxaOrig="2835" w:dyaOrig="2835">
          <v:shape id="_x0000_i1355" type="#_x0000_t75" style="width:14.25pt;height:18.75pt" o:ole="" fillcolor="window">
            <v:imagedata r:id="rId31" o:title="" cropleft="10449f" cropright="10449f"/>
          </v:shape>
          <o:OLEObject Type="Embed" ProgID="Paint.Picture" ShapeID="_x0000_i1355" DrawAspect="Content" ObjectID="_1741848159" r:id="rId344"/>
        </w:object>
      </w:r>
      <w:r w:rsidRPr="0018070A">
        <w:rPr>
          <w:lang w:val="uk-UA"/>
        </w:rPr>
        <w:object w:dxaOrig="2835" w:dyaOrig="2835">
          <v:shape id="_x0000_i1356" type="#_x0000_t75" style="width:14.25pt;height:18.75pt" o:ole="" fillcolor="window">
            <v:imagedata r:id="rId33" o:title="" cropleft="10449f" cropright="10449f"/>
          </v:shape>
          <o:OLEObject Type="Embed" ProgID="Paint.Picture" ShapeID="_x0000_i1356" DrawAspect="Content" ObjectID="_1741848160" r:id="rId345"/>
        </w:object>
      </w:r>
      <w:r w:rsidRPr="0018070A">
        <w:rPr>
          <w:lang w:val="uk-UA"/>
        </w:rPr>
        <w:object w:dxaOrig="2835" w:dyaOrig="2835">
          <v:shape id="_x0000_i1357" type="#_x0000_t75" style="width:14.25pt;height:18.75pt" o:ole="" fillcolor="window">
            <v:imagedata r:id="rId29" o:title="" cropleft="10449f" cropright="10449f"/>
          </v:shape>
          <o:OLEObject Type="Embed" ProgID="Paint.Picture" ShapeID="_x0000_i1357" DrawAspect="Content" ObjectID="_1741848161" r:id="rId346"/>
        </w:object>
      </w:r>
      <w:r w:rsidRPr="0018070A">
        <w:rPr>
          <w:lang w:val="uk-UA"/>
        </w:rPr>
        <w:object w:dxaOrig="2835" w:dyaOrig="2835">
          <v:shape id="_x0000_i1358" type="#_x0000_t75" style="width:14.25pt;height:18.75pt" o:ole="" fillcolor="window">
            <v:imagedata r:id="rId16" o:title="" cropleft="10449f" cropright="10449f"/>
          </v:shape>
          <o:OLEObject Type="Embed" ProgID="Paint.Picture" ShapeID="_x0000_i1358" DrawAspect="Content" ObjectID="_1741848162" r:id="rId347"/>
        </w:object>
      </w:r>
      <w:r w:rsidRPr="0018070A">
        <w:rPr>
          <w:lang w:val="uk-UA"/>
        </w:rPr>
        <w:object w:dxaOrig="2835" w:dyaOrig="2835">
          <v:shape id="_x0000_i1359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359" DrawAspect="Content" ObjectID="_1741848163" r:id="rId348"/>
        </w:object>
      </w:r>
      <w:r w:rsidRPr="0018070A">
        <w:rPr>
          <w:lang w:val="uk-UA"/>
        </w:rPr>
        <w:object w:dxaOrig="2835" w:dyaOrig="2835">
          <v:shape id="_x0000_i1360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360" DrawAspect="Content" ObjectID="_1741848164" r:id="rId349"/>
        </w:object>
      </w:r>
      <w:r w:rsidRPr="0018070A">
        <w:rPr>
          <w:lang w:val="uk-UA"/>
        </w:rPr>
        <w:object w:dxaOrig="2835" w:dyaOrig="2835">
          <v:shape id="_x0000_i1361" type="#_x0000_t75" style="width:14.25pt;height:18.75pt" o:ole="" fillcolor="window">
            <v:imagedata r:id="rId16" o:title="" cropleft="10449f" cropright="10449f"/>
          </v:shape>
          <o:OLEObject Type="Embed" ProgID="Paint.Picture" ShapeID="_x0000_i1361" DrawAspect="Content" ObjectID="_1741848165" r:id="rId350"/>
        </w:object>
      </w:r>
      <w:r w:rsidRPr="0018070A">
        <w:rPr>
          <w:lang w:val="uk-UA"/>
        </w:rPr>
        <w:object w:dxaOrig="2835" w:dyaOrig="2835">
          <v:shape id="_x0000_i1362" type="#_x0000_t75" style="width:14.25pt;height:18.75pt" o:ole="" fillcolor="window">
            <v:imagedata r:id="rId16" o:title="" cropleft="10449f" cropright="10449f"/>
          </v:shape>
          <o:OLEObject Type="Embed" ProgID="Paint.Picture" ShapeID="_x0000_i1362" DrawAspect="Content" ObjectID="_1741848166" r:id="rId351"/>
        </w:object>
      </w:r>
      <w:r w:rsidRPr="0018070A">
        <w:rPr>
          <w:lang w:val="uk-UA"/>
        </w:rPr>
        <w:object w:dxaOrig="2835" w:dyaOrig="2835">
          <v:shape id="_x0000_i1363" type="#_x0000_t75" style="width:14.25pt;height:18.75pt" o:ole="" fillcolor="window">
            <v:imagedata r:id="rId16" o:title="" cropleft="10449f" cropright="10449f"/>
          </v:shape>
          <o:OLEObject Type="Embed" ProgID="Paint.Picture" ShapeID="_x0000_i1363" DrawAspect="Content" ObjectID="_1741848167" r:id="rId352"/>
        </w:object>
      </w:r>
      <w:r w:rsidRPr="0018070A">
        <w:rPr>
          <w:lang w:val="uk-UA"/>
        </w:rPr>
        <w:object w:dxaOrig="2835" w:dyaOrig="2835">
          <v:shape id="_x0000_i1364" type="#_x0000_t75" style="width:14.25pt;height:18.75pt" o:ole="" fillcolor="window">
            <v:imagedata r:id="rId33" o:title="" cropleft="10449f" cropright="10449f"/>
          </v:shape>
          <o:OLEObject Type="Embed" ProgID="Paint.Picture" ShapeID="_x0000_i1364" DrawAspect="Content" ObjectID="_1741848168" r:id="rId353"/>
        </w:object>
      </w:r>
      <w:r w:rsidRPr="0018070A">
        <w:rPr>
          <w:lang w:val="uk-UA"/>
        </w:rPr>
        <w:object w:dxaOrig="2835" w:dyaOrig="2835">
          <v:shape id="_x0000_i1365" type="#_x0000_t75" style="width:14.25pt;height:18.75pt" o:ole="" fillcolor="window">
            <v:imagedata r:id="rId29" o:title="" cropleft="10449f" cropright="10449f"/>
          </v:shape>
          <o:OLEObject Type="Embed" ProgID="Paint.Picture" ShapeID="_x0000_i1365" DrawAspect="Content" ObjectID="_1741848169" r:id="rId354"/>
        </w:object>
      </w:r>
      <w:r w:rsidRPr="0018070A">
        <w:rPr>
          <w:lang w:val="uk-UA"/>
        </w:rPr>
        <w:object w:dxaOrig="2835" w:dyaOrig="2835">
          <v:shape id="_x0000_i1366" type="#_x0000_t75" style="width:14.25pt;height:18.75pt" o:ole="" fillcolor="window">
            <v:imagedata r:id="rId16" o:title="" cropleft="10449f" cropright="10449f"/>
          </v:shape>
          <o:OLEObject Type="Embed" ProgID="Paint.Picture" ShapeID="_x0000_i1366" DrawAspect="Content" ObjectID="_1741848170" r:id="rId355"/>
        </w:object>
      </w:r>
      <w:r w:rsidRPr="0018070A">
        <w:rPr>
          <w:lang w:val="uk-UA"/>
        </w:rPr>
        <w:object w:dxaOrig="2835" w:dyaOrig="2835">
          <v:shape id="_x0000_i1367" type="#_x0000_t75" style="width:14.25pt;height:18.75pt" o:ole="" fillcolor="window">
            <v:imagedata r:id="rId23" o:title="" cropleft="10449f" cropright="10449f"/>
          </v:shape>
          <o:OLEObject Type="Embed" ProgID="Paint.Picture" ShapeID="_x0000_i1367" DrawAspect="Content" ObjectID="_1741848171" r:id="rId356"/>
        </w:object>
      </w:r>
      <w:r w:rsidRPr="0018070A">
        <w:rPr>
          <w:lang w:val="uk-UA"/>
        </w:rPr>
        <w:object w:dxaOrig="2835" w:dyaOrig="2835">
          <v:shape id="_x0000_i1368" type="#_x0000_t75" style="width:14.25pt;height:18.75pt" o:ole="" fillcolor="window">
            <v:imagedata r:id="rId23" o:title="" cropleft="10449f" cropright="10449f"/>
          </v:shape>
          <o:OLEObject Type="Embed" ProgID="Paint.Picture" ShapeID="_x0000_i1368" DrawAspect="Content" ObjectID="_1741848172" r:id="rId357"/>
        </w:object>
      </w:r>
      <w:r w:rsidRPr="0018070A">
        <w:rPr>
          <w:lang w:val="uk-UA"/>
        </w:rPr>
        <w:object w:dxaOrig="2835" w:dyaOrig="2835">
          <v:shape id="_x0000_i1369" type="#_x0000_t75" style="width:14.25pt;height:18.75pt" o:ole="" fillcolor="window">
            <v:imagedata r:id="rId23" o:title="" cropleft="10449f" cropright="10449f"/>
          </v:shape>
          <o:OLEObject Type="Embed" ProgID="Paint.Picture" ShapeID="_x0000_i1369" DrawAspect="Content" ObjectID="_1741848173" r:id="rId358"/>
        </w:object>
      </w:r>
      <w:r w:rsidRPr="0018070A">
        <w:rPr>
          <w:lang w:val="uk-UA"/>
        </w:rPr>
        <w:object w:dxaOrig="2835" w:dyaOrig="2835">
          <v:shape id="_x0000_i1370" type="#_x0000_t75" style="width:14.25pt;height:18.75pt" o:ole="" fillcolor="window">
            <v:imagedata r:id="rId16" o:title="" cropleft="10449f" cropright="10449f"/>
          </v:shape>
          <o:OLEObject Type="Embed" ProgID="Paint.Picture" ShapeID="_x0000_i1370" DrawAspect="Content" ObjectID="_1741848174" r:id="rId359"/>
        </w:object>
      </w:r>
      <w:r w:rsidRPr="0018070A">
        <w:rPr>
          <w:lang w:val="uk-UA"/>
        </w:rPr>
        <w:object w:dxaOrig="2835" w:dyaOrig="2835">
          <v:shape id="_x0000_i1371" type="#_x0000_t75" style="width:14.25pt;height:18.75pt" o:ole="" fillcolor="window">
            <v:imagedata r:id="rId29" o:title="" cropleft="10449f" cropright="10449f"/>
          </v:shape>
          <o:OLEObject Type="Embed" ProgID="Paint.Picture" ShapeID="_x0000_i1371" DrawAspect="Content" ObjectID="_1741848175" r:id="rId360"/>
        </w:object>
      </w:r>
      <w:r w:rsidRPr="0018070A">
        <w:rPr>
          <w:lang w:val="uk-UA"/>
        </w:rPr>
        <w:object w:dxaOrig="2835" w:dyaOrig="2835">
          <v:shape id="_x0000_i1372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372" DrawAspect="Content" ObjectID="_1741848176" r:id="rId361"/>
        </w:object>
      </w:r>
      <w:r w:rsidRPr="0018070A">
        <w:rPr>
          <w:lang w:val="uk-UA"/>
        </w:rPr>
        <w:object w:dxaOrig="2835" w:dyaOrig="2835">
          <v:shape id="_x0000_i1373" type="#_x0000_t75" style="width:14.25pt;height:18.75pt" o:ole="" fillcolor="window">
            <v:imagedata r:id="rId33" o:title="" cropleft="10449f" cropright="10449f"/>
          </v:shape>
          <o:OLEObject Type="Embed" ProgID="Paint.Picture" ShapeID="_x0000_i1373" DrawAspect="Content" ObjectID="_1741848177" r:id="rId362"/>
        </w:object>
      </w:r>
      <w:r w:rsidRPr="0018070A">
        <w:rPr>
          <w:lang w:val="uk-UA"/>
        </w:rPr>
        <w:object w:dxaOrig="2835" w:dyaOrig="2835">
          <v:shape id="_x0000_i1374" type="#_x0000_t75" style="width:14.25pt;height:18.75pt" o:ole="" fillcolor="window">
            <v:imagedata r:id="rId14" o:title="" cropleft="10449f" cropright="10449f"/>
          </v:shape>
          <o:OLEObject Type="Embed" ProgID="Paint.Picture" ShapeID="_x0000_i1374" DrawAspect="Content" ObjectID="_1741848178" r:id="rId363"/>
        </w:object>
      </w:r>
      <w:r w:rsidRPr="0018070A">
        <w:rPr>
          <w:lang w:val="uk-UA"/>
        </w:rPr>
        <w:object w:dxaOrig="2835" w:dyaOrig="2835">
          <v:shape id="_x0000_i1375" type="#_x0000_t75" style="width:14.25pt;height:18.75pt" o:ole="" fillcolor="window">
            <v:imagedata r:id="rId14" o:title="" cropleft="10449f" cropright="10449f"/>
          </v:shape>
          <o:OLEObject Type="Embed" ProgID="Paint.Picture" ShapeID="_x0000_i1375" DrawAspect="Content" ObjectID="_1741848179" r:id="rId364"/>
        </w:object>
      </w:r>
      <w:r w:rsidRPr="0018070A">
        <w:rPr>
          <w:lang w:val="uk-UA"/>
        </w:rPr>
        <w:object w:dxaOrig="2835" w:dyaOrig="2835">
          <v:shape id="_x0000_i1376" type="#_x0000_t75" style="width:14.25pt;height:18.75pt" o:ole="" fillcolor="window">
            <v:imagedata r:id="rId16" o:title="" cropleft="10449f" cropright="10449f"/>
          </v:shape>
          <o:OLEObject Type="Embed" ProgID="Paint.Picture" ShapeID="_x0000_i1376" DrawAspect="Content" ObjectID="_1741848180" r:id="rId365"/>
        </w:object>
      </w:r>
      <w:r w:rsidRPr="0018070A">
        <w:rPr>
          <w:lang w:val="uk-UA"/>
        </w:rPr>
        <w:object w:dxaOrig="2835" w:dyaOrig="2835">
          <v:shape id="_x0000_i1377" type="#_x0000_t75" style="width:14.25pt;height:18.75pt" o:ole="" fillcolor="window">
            <v:imagedata r:id="rId23" o:title="" cropleft="10449f" cropright="10449f"/>
          </v:shape>
          <o:OLEObject Type="Embed" ProgID="Paint.Picture" ShapeID="_x0000_i1377" DrawAspect="Content" ObjectID="_1741848181" r:id="rId366"/>
        </w:object>
      </w:r>
      <w:r w:rsidRPr="0018070A">
        <w:rPr>
          <w:lang w:val="uk-UA"/>
        </w:rPr>
        <w:object w:dxaOrig="2835" w:dyaOrig="2835">
          <v:shape id="_x0000_i1378" type="#_x0000_t75" style="width:14.25pt;height:18.75pt" o:ole="" fillcolor="window">
            <v:imagedata r:id="rId14" o:title="" cropleft="10449f" cropright="10449f"/>
          </v:shape>
          <o:OLEObject Type="Embed" ProgID="Paint.Picture" ShapeID="_x0000_i1378" DrawAspect="Content" ObjectID="_1741848182" r:id="rId367"/>
        </w:object>
      </w:r>
      <w:r w:rsidRPr="0018070A">
        <w:rPr>
          <w:lang w:val="uk-UA"/>
        </w:rPr>
        <w:object w:dxaOrig="2835" w:dyaOrig="2835">
          <v:shape id="_x0000_i1379" type="#_x0000_t75" style="width:14.25pt;height:18.75pt" o:ole="" fillcolor="window">
            <v:imagedata r:id="rId33" o:title="" cropleft="10449f" cropright="10449f"/>
          </v:shape>
          <o:OLEObject Type="Embed" ProgID="Paint.Picture" ShapeID="_x0000_i1379" DrawAspect="Content" ObjectID="_1741848183" r:id="rId368"/>
        </w:object>
      </w:r>
      <w:r w:rsidRPr="0018070A">
        <w:rPr>
          <w:lang w:val="uk-UA"/>
        </w:rPr>
        <w:object w:dxaOrig="2835" w:dyaOrig="2835">
          <v:shape id="_x0000_i1380" type="#_x0000_t75" style="width:14.25pt;height:18.75pt" o:ole="" fillcolor="window">
            <v:imagedata r:id="rId29" o:title="" cropleft="10449f" cropright="10449f"/>
          </v:shape>
          <o:OLEObject Type="Embed" ProgID="Paint.Picture" ShapeID="_x0000_i1380" DrawAspect="Content" ObjectID="_1741848184" r:id="rId369"/>
        </w:object>
      </w:r>
      <w:r w:rsidRPr="0018070A">
        <w:rPr>
          <w:lang w:val="uk-UA"/>
        </w:rPr>
        <w:object w:dxaOrig="2835" w:dyaOrig="2835">
          <v:shape id="_x0000_i1381" type="#_x0000_t75" style="width:14.25pt;height:18.75pt" o:ole="" fillcolor="window">
            <v:imagedata r:id="rId31" o:title="" cropleft="10449f" cropright="10449f"/>
          </v:shape>
          <o:OLEObject Type="Embed" ProgID="Paint.Picture" ShapeID="_x0000_i1381" DrawAspect="Content" ObjectID="_1741848185" r:id="rId370"/>
        </w:object>
      </w:r>
      <w:r w:rsidRPr="0018070A">
        <w:rPr>
          <w:lang w:val="uk-UA"/>
        </w:rPr>
        <w:object w:dxaOrig="2835" w:dyaOrig="2835">
          <v:shape id="_x0000_i1382" type="#_x0000_t75" style="width:14.25pt;height:18.75pt" o:ole="" fillcolor="window">
            <v:imagedata r:id="rId33" o:title="" cropleft="10449f" cropright="10449f"/>
          </v:shape>
          <o:OLEObject Type="Embed" ProgID="Paint.Picture" ShapeID="_x0000_i1382" DrawAspect="Content" ObjectID="_1741848186" r:id="rId37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383" type="#_x0000_t75" style="width:14.25pt;height:18.75pt" o:ole="" fillcolor="window">
            <v:imagedata r:id="rId16" o:title="" cropleft="10449f" cropright="10449f"/>
          </v:shape>
          <o:OLEObject Type="Embed" ProgID="Paint.Picture" ShapeID="_x0000_i1383" DrawAspect="Content" ObjectID="_1741848187" r:id="rId372"/>
        </w:object>
      </w:r>
      <w:r w:rsidRPr="0018070A">
        <w:rPr>
          <w:lang w:val="uk-UA"/>
        </w:rPr>
        <w:object w:dxaOrig="2835" w:dyaOrig="2835">
          <v:shape id="_x0000_i1384" type="#_x0000_t75" style="width:14.25pt;height:18.75pt" o:ole="" fillcolor="window">
            <v:imagedata r:id="rId33" o:title="" cropleft="10449f" cropright="10449f"/>
          </v:shape>
          <o:OLEObject Type="Embed" ProgID="Paint.Picture" ShapeID="_x0000_i1384" DrawAspect="Content" ObjectID="_1741848188" r:id="rId373"/>
        </w:object>
      </w:r>
      <w:r w:rsidRPr="0018070A">
        <w:rPr>
          <w:lang w:val="uk-UA"/>
        </w:rPr>
        <w:object w:dxaOrig="2835" w:dyaOrig="2835">
          <v:shape id="_x0000_i1385" type="#_x0000_t75" style="width:14.25pt;height:18.75pt" o:ole="" fillcolor="window">
            <v:imagedata r:id="rId16" o:title="" cropleft="10449f" cropright="10449f"/>
          </v:shape>
          <o:OLEObject Type="Embed" ProgID="Paint.Picture" ShapeID="_x0000_i1385" DrawAspect="Content" ObjectID="_1741848189" r:id="rId374"/>
        </w:object>
      </w:r>
      <w:r w:rsidRPr="0018070A">
        <w:rPr>
          <w:lang w:val="uk-UA"/>
        </w:rPr>
        <w:object w:dxaOrig="2835" w:dyaOrig="2835">
          <v:shape id="_x0000_i1386" type="#_x0000_t75" style="width:14.25pt;height:18.75pt" o:ole="" fillcolor="window">
            <v:imagedata r:id="rId29" o:title="" cropleft="10449f" cropright="10449f"/>
          </v:shape>
          <o:OLEObject Type="Embed" ProgID="Paint.Picture" ShapeID="_x0000_i1386" DrawAspect="Content" ObjectID="_1741848190" r:id="rId375"/>
        </w:object>
      </w:r>
      <w:r w:rsidRPr="0018070A">
        <w:rPr>
          <w:lang w:val="uk-UA"/>
        </w:rPr>
        <w:object w:dxaOrig="2835" w:dyaOrig="2835">
          <v:shape id="_x0000_i1387" type="#_x0000_t75" style="width:14.25pt;height:18.75pt" o:ole="" fillcolor="window">
            <v:imagedata r:id="rId14" o:title="" cropleft="10449f" cropright="10449f"/>
          </v:shape>
          <o:OLEObject Type="Embed" ProgID="Paint.Picture" ShapeID="_x0000_i1387" DrawAspect="Content" ObjectID="_1741848191" r:id="rId376"/>
        </w:object>
      </w:r>
      <w:r w:rsidRPr="0018070A">
        <w:rPr>
          <w:lang w:val="uk-UA"/>
        </w:rPr>
        <w:object w:dxaOrig="2835" w:dyaOrig="2835">
          <v:shape id="_x0000_i1388" type="#_x0000_t75" style="width:14.25pt;height:18.75pt" o:ole="" fillcolor="window">
            <v:imagedata r:id="rId23" o:title="" cropleft="10449f" cropright="10449f"/>
          </v:shape>
          <o:OLEObject Type="Embed" ProgID="Paint.Picture" ShapeID="_x0000_i1388" DrawAspect="Content" ObjectID="_1741848192" r:id="rId377"/>
        </w:object>
      </w:r>
      <w:r w:rsidRPr="0018070A">
        <w:rPr>
          <w:lang w:val="uk-UA"/>
        </w:rPr>
        <w:object w:dxaOrig="2835" w:dyaOrig="2835">
          <v:shape id="_x0000_i1389" type="#_x0000_t75" style="width:14.25pt;height:18.75pt" o:ole="" fillcolor="window">
            <v:imagedata r:id="rId16" o:title="" cropleft="10449f" cropright="10449f"/>
          </v:shape>
          <o:OLEObject Type="Embed" ProgID="Paint.Picture" ShapeID="_x0000_i1389" DrawAspect="Content" ObjectID="_1741848193" r:id="rId378"/>
        </w:object>
      </w:r>
      <w:r w:rsidRPr="0018070A">
        <w:rPr>
          <w:lang w:val="uk-UA"/>
        </w:rPr>
        <w:object w:dxaOrig="2835" w:dyaOrig="2835">
          <v:shape id="_x0000_i1390" type="#_x0000_t75" style="width:14.25pt;height:18.75pt" o:ole="" fillcolor="window">
            <v:imagedata r:id="rId23" o:title="" cropleft="10449f" cropright="10449f"/>
          </v:shape>
          <o:OLEObject Type="Embed" ProgID="Paint.Picture" ShapeID="_x0000_i1390" DrawAspect="Content" ObjectID="_1741848194" r:id="rId379"/>
        </w:object>
      </w:r>
      <w:r w:rsidRPr="0018070A">
        <w:rPr>
          <w:lang w:val="uk-UA"/>
        </w:rPr>
        <w:object w:dxaOrig="2835" w:dyaOrig="2835">
          <v:shape id="_x0000_i1391" type="#_x0000_t75" style="width:14.25pt;height:18.75pt" o:ole="" fillcolor="window">
            <v:imagedata r:id="rId29" o:title="" cropleft="10449f" cropright="10449f"/>
          </v:shape>
          <o:OLEObject Type="Embed" ProgID="Paint.Picture" ShapeID="_x0000_i1391" DrawAspect="Content" ObjectID="_1741848195" r:id="rId380"/>
        </w:object>
      </w:r>
      <w:r w:rsidRPr="0018070A">
        <w:rPr>
          <w:lang w:val="uk-UA"/>
        </w:rPr>
        <w:object w:dxaOrig="2835" w:dyaOrig="2835">
          <v:shape id="_x0000_i1392" type="#_x0000_t75" style="width:14.25pt;height:18.75pt" o:ole="" fillcolor="window">
            <v:imagedata r:id="rId16" o:title="" cropleft="10449f" cropright="10449f"/>
          </v:shape>
          <o:OLEObject Type="Embed" ProgID="Paint.Picture" ShapeID="_x0000_i1392" DrawAspect="Content" ObjectID="_1741848196" r:id="rId381"/>
        </w:object>
      </w:r>
      <w:r w:rsidRPr="0018070A">
        <w:rPr>
          <w:lang w:val="uk-UA"/>
        </w:rPr>
        <w:object w:dxaOrig="2835" w:dyaOrig="2835">
          <v:shape id="_x0000_i1393" type="#_x0000_t75" style="width:14.25pt;height:18.75pt" o:ole="" fillcolor="window">
            <v:imagedata r:id="rId16" o:title="" cropleft="10449f" cropright="10449f"/>
          </v:shape>
          <o:OLEObject Type="Embed" ProgID="Paint.Picture" ShapeID="_x0000_i1393" DrawAspect="Content" ObjectID="_1741848197" r:id="rId382"/>
        </w:object>
      </w:r>
      <w:r w:rsidRPr="0018070A">
        <w:rPr>
          <w:lang w:val="uk-UA"/>
        </w:rPr>
        <w:object w:dxaOrig="2835" w:dyaOrig="2835">
          <v:shape id="_x0000_i1394" type="#_x0000_t75" style="width:14.25pt;height:18.75pt" o:ole="" fillcolor="window">
            <v:imagedata r:id="rId31" o:title="" cropleft="10449f" cropright="10449f"/>
          </v:shape>
          <o:OLEObject Type="Embed" ProgID="Paint.Picture" ShapeID="_x0000_i1394" DrawAspect="Content" ObjectID="_1741848198" r:id="rId383"/>
        </w:object>
      </w:r>
      <w:r w:rsidRPr="0018070A">
        <w:rPr>
          <w:lang w:val="uk-UA"/>
        </w:rPr>
        <w:object w:dxaOrig="2835" w:dyaOrig="2835">
          <v:shape id="_x0000_i1395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395" DrawAspect="Content" ObjectID="_1741848199" r:id="rId384"/>
        </w:object>
      </w:r>
      <w:r w:rsidRPr="0018070A">
        <w:rPr>
          <w:lang w:val="uk-UA"/>
        </w:rPr>
        <w:object w:dxaOrig="2835" w:dyaOrig="2835">
          <v:shape id="_x0000_i1396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396" DrawAspect="Content" ObjectID="_1741848200" r:id="rId385"/>
        </w:object>
      </w:r>
      <w:r w:rsidRPr="0018070A">
        <w:rPr>
          <w:lang w:val="uk-UA"/>
        </w:rPr>
        <w:object w:dxaOrig="2835" w:dyaOrig="2835">
          <v:shape id="_x0000_i1397" type="#_x0000_t75" style="width:14.25pt;height:18.75pt" o:ole="" fillcolor="window">
            <v:imagedata r:id="rId23" o:title="" cropleft="10449f" cropright="10449f"/>
          </v:shape>
          <o:OLEObject Type="Embed" ProgID="Paint.Picture" ShapeID="_x0000_i1397" DrawAspect="Content" ObjectID="_1741848201" r:id="rId386"/>
        </w:object>
      </w:r>
      <w:r w:rsidRPr="0018070A">
        <w:rPr>
          <w:lang w:val="uk-UA"/>
        </w:rPr>
        <w:object w:dxaOrig="2835" w:dyaOrig="2835">
          <v:shape id="_x0000_i1398" type="#_x0000_t75" style="width:14.25pt;height:18.75pt" o:ole="" fillcolor="window">
            <v:imagedata r:id="rId31" o:title="" cropleft="10449f" cropright="10449f"/>
          </v:shape>
          <o:OLEObject Type="Embed" ProgID="Paint.Picture" ShapeID="_x0000_i1398" DrawAspect="Content" ObjectID="_1741848202" r:id="rId387"/>
        </w:object>
      </w:r>
      <w:r w:rsidRPr="0018070A">
        <w:rPr>
          <w:lang w:val="uk-UA"/>
        </w:rPr>
        <w:object w:dxaOrig="2835" w:dyaOrig="2835">
          <v:shape id="_x0000_i1399" type="#_x0000_t75" style="width:14.25pt;height:18.75pt" o:ole="" fillcolor="window">
            <v:imagedata r:id="rId16" o:title="" cropleft="10449f" cropright="10449f"/>
          </v:shape>
          <o:OLEObject Type="Embed" ProgID="Paint.Picture" ShapeID="_x0000_i1399" DrawAspect="Content" ObjectID="_1741848203" r:id="rId388"/>
        </w:object>
      </w:r>
      <w:r w:rsidRPr="0018070A">
        <w:rPr>
          <w:lang w:val="uk-UA"/>
        </w:rPr>
        <w:object w:dxaOrig="2835" w:dyaOrig="2835">
          <v:shape id="_x0000_i1400" type="#_x0000_t75" style="width:14.25pt;height:18.75pt" o:ole="" fillcolor="window">
            <v:imagedata r:id="rId14" o:title="" cropleft="10449f" cropright="10449f"/>
          </v:shape>
          <o:OLEObject Type="Embed" ProgID="Paint.Picture" ShapeID="_x0000_i1400" DrawAspect="Content" ObjectID="_1741848204" r:id="rId389"/>
        </w:object>
      </w:r>
      <w:r w:rsidRPr="0018070A">
        <w:rPr>
          <w:lang w:val="uk-UA"/>
        </w:rPr>
        <w:object w:dxaOrig="2835" w:dyaOrig="2835">
          <v:shape id="_x0000_i1401" type="#_x0000_t75" style="width:14.25pt;height:18.75pt" o:ole="" fillcolor="window">
            <v:imagedata r:id="rId14" o:title="" cropleft="10449f" cropright="10449f"/>
          </v:shape>
          <o:OLEObject Type="Embed" ProgID="Paint.Picture" ShapeID="_x0000_i1401" DrawAspect="Content" ObjectID="_1741848205" r:id="rId390"/>
        </w:object>
      </w:r>
      <w:r w:rsidRPr="0018070A">
        <w:rPr>
          <w:lang w:val="uk-UA"/>
        </w:rPr>
        <w:object w:dxaOrig="2835" w:dyaOrig="2835">
          <v:shape id="_x0000_i1402" type="#_x0000_t75" style="width:14.25pt;height:18.75pt" o:ole="" fillcolor="window">
            <v:imagedata r:id="rId29" o:title="" cropleft="10449f" cropright="10449f"/>
          </v:shape>
          <o:OLEObject Type="Embed" ProgID="Paint.Picture" ShapeID="_x0000_i1402" DrawAspect="Content" ObjectID="_1741848206" r:id="rId391"/>
        </w:object>
      </w:r>
      <w:r w:rsidRPr="0018070A">
        <w:rPr>
          <w:lang w:val="uk-UA"/>
        </w:rPr>
        <w:object w:dxaOrig="2835" w:dyaOrig="2835">
          <v:shape id="_x0000_i1403" type="#_x0000_t75" style="width:14.25pt;height:18.75pt" o:ole="" fillcolor="window">
            <v:imagedata r:id="rId14" o:title="" cropleft="10449f" cropright="10449f"/>
          </v:shape>
          <o:OLEObject Type="Embed" ProgID="Paint.Picture" ShapeID="_x0000_i1403" DrawAspect="Content" ObjectID="_1741848207" r:id="rId392"/>
        </w:object>
      </w:r>
      <w:r w:rsidRPr="0018070A">
        <w:rPr>
          <w:lang w:val="uk-UA"/>
        </w:rPr>
        <w:object w:dxaOrig="2835" w:dyaOrig="2835">
          <v:shape id="_x0000_i1404" type="#_x0000_t75" style="width:14.25pt;height:18.75pt" o:ole="" fillcolor="window">
            <v:imagedata r:id="rId14" o:title="" cropleft="10449f" cropright="10449f"/>
          </v:shape>
          <o:OLEObject Type="Embed" ProgID="Paint.Picture" ShapeID="_x0000_i1404" DrawAspect="Content" ObjectID="_1741848208" r:id="rId393"/>
        </w:object>
      </w:r>
      <w:r w:rsidRPr="0018070A">
        <w:rPr>
          <w:lang w:val="uk-UA"/>
        </w:rPr>
        <w:object w:dxaOrig="2835" w:dyaOrig="2835">
          <v:shape id="_x0000_i1405" type="#_x0000_t75" style="width:14.25pt;height:18.75pt" o:ole="" fillcolor="window">
            <v:imagedata r:id="rId23" o:title="" cropleft="10449f" cropright="10449f"/>
          </v:shape>
          <o:OLEObject Type="Embed" ProgID="Paint.Picture" ShapeID="_x0000_i1405" DrawAspect="Content" ObjectID="_1741848209" r:id="rId394"/>
        </w:object>
      </w:r>
      <w:r w:rsidRPr="0018070A">
        <w:rPr>
          <w:lang w:val="uk-UA"/>
        </w:rPr>
        <w:object w:dxaOrig="2835" w:dyaOrig="2835">
          <v:shape id="_x0000_i1406" type="#_x0000_t75" style="width:14.25pt;height:18.75pt" o:ole="" fillcolor="window">
            <v:imagedata r:id="rId14" o:title="" cropleft="10449f" cropright="10449f"/>
          </v:shape>
          <o:OLEObject Type="Embed" ProgID="Paint.Picture" ShapeID="_x0000_i1406" DrawAspect="Content" ObjectID="_1741848210" r:id="rId395"/>
        </w:object>
      </w:r>
      <w:r w:rsidRPr="0018070A">
        <w:rPr>
          <w:lang w:val="uk-UA"/>
        </w:rPr>
        <w:object w:dxaOrig="2835" w:dyaOrig="2835">
          <v:shape id="_x0000_i1407" type="#_x0000_t75" style="width:14.25pt;height:18.75pt" o:ole="" fillcolor="window">
            <v:imagedata r:id="rId14" o:title="" cropleft="10449f" cropright="10449f"/>
          </v:shape>
          <o:OLEObject Type="Embed" ProgID="Paint.Picture" ShapeID="_x0000_i1407" DrawAspect="Content" ObjectID="_1741848211" r:id="rId396"/>
        </w:object>
      </w:r>
      <w:r w:rsidRPr="0018070A">
        <w:rPr>
          <w:lang w:val="uk-UA"/>
        </w:rPr>
        <w:object w:dxaOrig="2835" w:dyaOrig="2835">
          <v:shape id="_x0000_i1408" type="#_x0000_t75" style="width:14.25pt;height:18.75pt" o:ole="" fillcolor="window">
            <v:imagedata r:id="rId33" o:title="" cropleft="10449f" cropright="10449f"/>
          </v:shape>
          <o:OLEObject Type="Embed" ProgID="Paint.Picture" ShapeID="_x0000_i1408" DrawAspect="Content" ObjectID="_1741848212" r:id="rId397"/>
        </w:object>
      </w:r>
      <w:r w:rsidRPr="0018070A">
        <w:rPr>
          <w:lang w:val="uk-UA"/>
        </w:rPr>
        <w:object w:dxaOrig="2835" w:dyaOrig="2835">
          <v:shape id="_x0000_i1409" type="#_x0000_t75" style="width:14.25pt;height:18.75pt" o:ole="" fillcolor="window">
            <v:imagedata r:id="rId29" o:title="" cropleft="10449f" cropright="10449f"/>
          </v:shape>
          <o:OLEObject Type="Embed" ProgID="Paint.Picture" ShapeID="_x0000_i1409" DrawAspect="Content" ObjectID="_1741848213" r:id="rId398"/>
        </w:object>
      </w:r>
      <w:r w:rsidRPr="0018070A">
        <w:rPr>
          <w:lang w:val="uk-UA"/>
        </w:rPr>
        <w:object w:dxaOrig="2835" w:dyaOrig="2835">
          <v:shape id="_x0000_i1410" type="#_x0000_t75" style="width:14.25pt;height:18.75pt" o:ole="" fillcolor="window">
            <v:imagedata r:id="rId16" o:title="" cropleft="10449f" cropright="10449f"/>
          </v:shape>
          <o:OLEObject Type="Embed" ProgID="Paint.Picture" ShapeID="_x0000_i1410" DrawAspect="Content" ObjectID="_1741848214" r:id="rId399"/>
        </w:object>
      </w:r>
      <w:r w:rsidRPr="0018070A">
        <w:rPr>
          <w:lang w:val="uk-UA"/>
        </w:rPr>
        <w:object w:dxaOrig="2835" w:dyaOrig="2835">
          <v:shape id="_x0000_i1411" type="#_x0000_t75" style="width:14.25pt;height:18.75pt" o:ole="" fillcolor="window">
            <v:imagedata r:id="rId14" o:title="" cropleft="10449f" cropright="10449f"/>
          </v:shape>
          <o:OLEObject Type="Embed" ProgID="Paint.Picture" ShapeID="_x0000_i1411" DrawAspect="Content" ObjectID="_1741848215" r:id="rId400"/>
        </w:object>
      </w:r>
      <w:r w:rsidRPr="0018070A">
        <w:rPr>
          <w:lang w:val="uk-UA"/>
        </w:rPr>
        <w:object w:dxaOrig="2835" w:dyaOrig="2835">
          <v:shape id="_x0000_i1412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412" DrawAspect="Content" ObjectID="_1741848216" r:id="rId40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413" type="#_x0000_t75" style="width:14.25pt;height:18.75pt" o:ole="" fillcolor="window">
            <v:imagedata r:id="rId29" o:title="" cropleft="10449f" cropright="10449f"/>
          </v:shape>
          <o:OLEObject Type="Embed" ProgID="Paint.Picture" ShapeID="_x0000_i1413" DrawAspect="Content" ObjectID="_1741848217" r:id="rId402"/>
        </w:object>
      </w:r>
      <w:r w:rsidRPr="0018070A">
        <w:rPr>
          <w:lang w:val="uk-UA"/>
        </w:rPr>
        <w:object w:dxaOrig="2835" w:dyaOrig="2835">
          <v:shape id="_x0000_i1414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414" DrawAspect="Content" ObjectID="_1741848218" r:id="rId403"/>
        </w:object>
      </w:r>
      <w:r w:rsidRPr="0018070A">
        <w:rPr>
          <w:lang w:val="uk-UA"/>
        </w:rPr>
        <w:object w:dxaOrig="2835" w:dyaOrig="2835">
          <v:shape id="_x0000_i1415" type="#_x0000_t75" style="width:14.25pt;height:18.75pt" o:ole="" fillcolor="window">
            <v:imagedata r:id="rId16" o:title="" cropleft="10449f" cropright="10449f"/>
          </v:shape>
          <o:OLEObject Type="Embed" ProgID="Paint.Picture" ShapeID="_x0000_i1415" DrawAspect="Content" ObjectID="_1741848219" r:id="rId404"/>
        </w:object>
      </w:r>
      <w:r w:rsidRPr="0018070A">
        <w:rPr>
          <w:lang w:val="uk-UA"/>
        </w:rPr>
        <w:object w:dxaOrig="2835" w:dyaOrig="2835">
          <v:shape id="_x0000_i1416" type="#_x0000_t75" style="width:14.25pt;height:18.75pt" o:ole="" fillcolor="window">
            <v:imagedata r:id="rId19" o:title="" cropleft="10449f" cropright="10449f"/>
          </v:shape>
          <o:OLEObject Type="Embed" ProgID="Paint.Picture" ShapeID="_x0000_i1416" DrawAspect="Content" ObjectID="_1741848220" r:id="rId405"/>
        </w:object>
      </w:r>
      <w:r w:rsidRPr="0018070A">
        <w:rPr>
          <w:lang w:val="uk-UA"/>
        </w:rPr>
        <w:object w:dxaOrig="2835" w:dyaOrig="2835">
          <v:shape id="_x0000_i1417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417" DrawAspect="Content" ObjectID="_1741848221" r:id="rId406"/>
        </w:object>
      </w:r>
      <w:r w:rsidRPr="0018070A">
        <w:rPr>
          <w:lang w:val="uk-UA"/>
        </w:rPr>
        <w:object w:dxaOrig="2835" w:dyaOrig="2835">
          <v:shape id="_x0000_i1418" type="#_x0000_t75" style="width:14.25pt;height:18.75pt" o:ole="" fillcolor="window">
            <v:imagedata r:id="rId14" o:title="" cropleft="10449f" cropright="10449f"/>
          </v:shape>
          <o:OLEObject Type="Embed" ProgID="Paint.Picture" ShapeID="_x0000_i1418" DrawAspect="Content" ObjectID="_1741848222" r:id="rId407"/>
        </w:object>
      </w:r>
      <w:r w:rsidRPr="0018070A">
        <w:rPr>
          <w:lang w:val="uk-UA"/>
        </w:rPr>
        <w:object w:dxaOrig="2835" w:dyaOrig="2835">
          <v:shape id="_x0000_i1419" type="#_x0000_t75" style="width:14.25pt;height:18.75pt" o:ole="" fillcolor="window">
            <v:imagedata r:id="rId19" o:title="" cropleft="10449f" cropright="10449f"/>
          </v:shape>
          <o:OLEObject Type="Embed" ProgID="Paint.Picture" ShapeID="_x0000_i1419" DrawAspect="Content" ObjectID="_1741848223" r:id="rId408"/>
        </w:object>
      </w:r>
      <w:r w:rsidRPr="0018070A">
        <w:rPr>
          <w:lang w:val="uk-UA"/>
        </w:rPr>
        <w:object w:dxaOrig="2835" w:dyaOrig="2835">
          <v:shape id="_x0000_i1420" type="#_x0000_t75" style="width:14.25pt;height:18.75pt" o:ole="" fillcolor="window">
            <v:imagedata r:id="rId16" o:title="" cropleft="10449f" cropright="10449f"/>
          </v:shape>
          <o:OLEObject Type="Embed" ProgID="Paint.Picture" ShapeID="_x0000_i1420" DrawAspect="Content" ObjectID="_1741848224" r:id="rId409"/>
        </w:object>
      </w:r>
      <w:r w:rsidRPr="0018070A">
        <w:rPr>
          <w:lang w:val="uk-UA"/>
        </w:rPr>
        <w:object w:dxaOrig="2835" w:dyaOrig="2835">
          <v:shape id="_x0000_i1421" type="#_x0000_t75" style="width:14.25pt;height:18.75pt" o:ole="" fillcolor="window">
            <v:imagedata r:id="rId33" o:title="" cropleft="10449f" cropright="10449f"/>
          </v:shape>
          <o:OLEObject Type="Embed" ProgID="Paint.Picture" ShapeID="_x0000_i1421" DrawAspect="Content" ObjectID="_1741848225" r:id="rId410"/>
        </w:object>
      </w:r>
      <w:r w:rsidRPr="0018070A">
        <w:rPr>
          <w:lang w:val="uk-UA"/>
        </w:rPr>
        <w:object w:dxaOrig="2835" w:dyaOrig="2835">
          <v:shape id="_x0000_i1422" type="#_x0000_t75" style="width:14.25pt;height:18.75pt" o:ole="" fillcolor="window">
            <v:imagedata r:id="rId33" o:title="" cropleft="10449f" cropright="10449f"/>
          </v:shape>
          <o:OLEObject Type="Embed" ProgID="Paint.Picture" ShapeID="_x0000_i1422" DrawAspect="Content" ObjectID="_1741848226" r:id="rId411"/>
        </w:object>
      </w:r>
      <w:r w:rsidRPr="0018070A">
        <w:rPr>
          <w:lang w:val="uk-UA"/>
        </w:rPr>
        <w:object w:dxaOrig="2835" w:dyaOrig="2835">
          <v:shape id="_x0000_i1423" type="#_x0000_t75" style="width:14.25pt;height:18.75pt" o:ole="" fillcolor="window">
            <v:imagedata r:id="rId19" o:title="" cropleft="10449f" cropright="10449f"/>
          </v:shape>
          <o:OLEObject Type="Embed" ProgID="Paint.Picture" ShapeID="_x0000_i1423" DrawAspect="Content" ObjectID="_1741848227" r:id="rId412"/>
        </w:object>
      </w:r>
      <w:r w:rsidRPr="0018070A">
        <w:rPr>
          <w:lang w:val="uk-UA"/>
        </w:rPr>
        <w:object w:dxaOrig="2835" w:dyaOrig="2835">
          <v:shape id="_x0000_i1424" type="#_x0000_t75" style="width:14.25pt;height:18.75pt" o:ole="" fillcolor="window">
            <v:imagedata r:id="rId23" o:title="" cropleft="10449f" cropright="10449f"/>
          </v:shape>
          <o:OLEObject Type="Embed" ProgID="Paint.Picture" ShapeID="_x0000_i1424" DrawAspect="Content" ObjectID="_1741848228" r:id="rId413"/>
        </w:object>
      </w:r>
      <w:r w:rsidRPr="0018070A">
        <w:rPr>
          <w:lang w:val="uk-UA"/>
        </w:rPr>
        <w:object w:dxaOrig="2835" w:dyaOrig="2835">
          <v:shape id="_x0000_i1425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425" DrawAspect="Content" ObjectID="_1741848229" r:id="rId414"/>
        </w:object>
      </w:r>
      <w:r w:rsidRPr="0018070A">
        <w:rPr>
          <w:lang w:val="uk-UA"/>
        </w:rPr>
        <w:object w:dxaOrig="2835" w:dyaOrig="2835">
          <v:shape id="_x0000_i1426" type="#_x0000_t75" style="width:14.25pt;height:18.75pt" o:ole="" fillcolor="window">
            <v:imagedata r:id="rId14" o:title="" cropleft="10449f" cropright="10449f"/>
          </v:shape>
          <o:OLEObject Type="Embed" ProgID="Paint.Picture" ShapeID="_x0000_i1426" DrawAspect="Content" ObjectID="_1741848230" r:id="rId415"/>
        </w:object>
      </w:r>
      <w:r w:rsidRPr="0018070A">
        <w:rPr>
          <w:lang w:val="uk-UA"/>
        </w:rPr>
        <w:object w:dxaOrig="2835" w:dyaOrig="2835">
          <v:shape id="_x0000_i1427" type="#_x0000_t75" style="width:14.25pt;height:18.75pt" o:ole="" fillcolor="window">
            <v:imagedata r:id="rId16" o:title="" cropleft="10449f" cropright="10449f"/>
          </v:shape>
          <o:OLEObject Type="Embed" ProgID="Paint.Picture" ShapeID="_x0000_i1427" DrawAspect="Content" ObjectID="_1741848231" r:id="rId416"/>
        </w:object>
      </w:r>
      <w:r w:rsidRPr="0018070A">
        <w:rPr>
          <w:lang w:val="uk-UA"/>
        </w:rPr>
        <w:object w:dxaOrig="2835" w:dyaOrig="2835">
          <v:shape id="_x0000_i1428" type="#_x0000_t75" style="width:14.25pt;height:18.75pt" o:ole="" fillcolor="window">
            <v:imagedata r:id="rId31" o:title="" cropleft="10449f" cropright="10449f"/>
          </v:shape>
          <o:OLEObject Type="Embed" ProgID="Paint.Picture" ShapeID="_x0000_i1428" DrawAspect="Content" ObjectID="_1741848232" r:id="rId417"/>
        </w:object>
      </w:r>
      <w:r w:rsidRPr="0018070A">
        <w:rPr>
          <w:lang w:val="uk-UA"/>
        </w:rPr>
        <w:object w:dxaOrig="2835" w:dyaOrig="2835">
          <v:shape id="_x0000_i1429" type="#_x0000_t75" style="width:14.25pt;height:18.75pt" o:ole="" fillcolor="window">
            <v:imagedata r:id="rId31" o:title="" cropleft="10449f" cropright="10449f"/>
          </v:shape>
          <o:OLEObject Type="Embed" ProgID="Paint.Picture" ShapeID="_x0000_i1429" DrawAspect="Content" ObjectID="_1741848233" r:id="rId418"/>
        </w:object>
      </w:r>
      <w:r w:rsidRPr="0018070A">
        <w:rPr>
          <w:lang w:val="uk-UA"/>
        </w:rPr>
        <w:object w:dxaOrig="2835" w:dyaOrig="2835">
          <v:shape id="_x0000_i1430" type="#_x0000_t75" style="width:14.25pt;height:18.75pt" o:ole="" fillcolor="window">
            <v:imagedata r:id="rId29" o:title="" cropleft="10449f" cropright="10449f"/>
          </v:shape>
          <o:OLEObject Type="Embed" ProgID="Paint.Picture" ShapeID="_x0000_i1430" DrawAspect="Content" ObjectID="_1741848234" r:id="rId419"/>
        </w:object>
      </w:r>
      <w:r w:rsidRPr="0018070A">
        <w:rPr>
          <w:lang w:val="uk-UA"/>
        </w:rPr>
        <w:object w:dxaOrig="2835" w:dyaOrig="2835">
          <v:shape id="_x0000_i1431" type="#_x0000_t75" style="width:14.25pt;height:18.75pt" o:ole="" fillcolor="window">
            <v:imagedata r:id="rId31" o:title="" cropleft="10449f" cropright="10449f"/>
          </v:shape>
          <o:OLEObject Type="Embed" ProgID="Paint.Picture" ShapeID="_x0000_i1431" DrawAspect="Content" ObjectID="_1741848235" r:id="rId420"/>
        </w:object>
      </w:r>
      <w:r w:rsidRPr="0018070A">
        <w:rPr>
          <w:lang w:val="uk-UA"/>
        </w:rPr>
        <w:object w:dxaOrig="2835" w:dyaOrig="2835">
          <v:shape id="_x0000_i1432" type="#_x0000_t75" style="width:14.25pt;height:18.75pt" o:ole="" fillcolor="window">
            <v:imagedata r:id="rId33" o:title="" cropleft="10449f" cropright="10449f"/>
          </v:shape>
          <o:OLEObject Type="Embed" ProgID="Paint.Picture" ShapeID="_x0000_i1432" DrawAspect="Content" ObjectID="_1741848236" r:id="rId421"/>
        </w:object>
      </w:r>
      <w:r w:rsidRPr="0018070A">
        <w:rPr>
          <w:lang w:val="uk-UA"/>
        </w:rPr>
        <w:object w:dxaOrig="2835" w:dyaOrig="2835">
          <v:shape id="_x0000_i1433" type="#_x0000_t75" style="width:14.25pt;height:18.75pt" o:ole="" fillcolor="window">
            <v:imagedata r:id="rId16" o:title="" cropleft="10449f" cropright="10449f"/>
          </v:shape>
          <o:OLEObject Type="Embed" ProgID="Paint.Picture" ShapeID="_x0000_i1433" DrawAspect="Content" ObjectID="_1741848237" r:id="rId422"/>
        </w:object>
      </w:r>
      <w:r w:rsidRPr="0018070A">
        <w:rPr>
          <w:lang w:val="uk-UA"/>
        </w:rPr>
        <w:object w:dxaOrig="2835" w:dyaOrig="2835">
          <v:shape id="_x0000_i1434" type="#_x0000_t75" style="width:14.25pt;height:18.75pt" o:ole="" fillcolor="window">
            <v:imagedata r:id="rId31" o:title="" cropleft="10449f" cropright="10449f"/>
          </v:shape>
          <o:OLEObject Type="Embed" ProgID="Paint.Picture" ShapeID="_x0000_i1434" DrawAspect="Content" ObjectID="_1741848238" r:id="rId423"/>
        </w:object>
      </w:r>
      <w:r w:rsidRPr="0018070A">
        <w:rPr>
          <w:lang w:val="uk-UA"/>
        </w:rPr>
        <w:object w:dxaOrig="2835" w:dyaOrig="2835">
          <v:shape id="_x0000_i1435" type="#_x0000_t75" style="width:14.25pt;height:18.75pt" o:ole="" fillcolor="window">
            <v:imagedata r:id="rId14" o:title="" cropleft="10449f" cropright="10449f"/>
          </v:shape>
          <o:OLEObject Type="Embed" ProgID="Paint.Picture" ShapeID="_x0000_i1435" DrawAspect="Content" ObjectID="_1741848239" r:id="rId424"/>
        </w:object>
      </w:r>
      <w:r w:rsidRPr="0018070A">
        <w:rPr>
          <w:lang w:val="uk-UA"/>
        </w:rPr>
        <w:object w:dxaOrig="2835" w:dyaOrig="2835">
          <v:shape id="_x0000_i1436" type="#_x0000_t75" style="width:14.25pt;height:18.75pt" o:ole="" fillcolor="window">
            <v:imagedata r:id="rId31" o:title="" cropleft="10449f" cropright="10449f"/>
          </v:shape>
          <o:OLEObject Type="Embed" ProgID="Paint.Picture" ShapeID="_x0000_i1436" DrawAspect="Content" ObjectID="_1741848240" r:id="rId425"/>
        </w:object>
      </w:r>
      <w:r w:rsidRPr="0018070A">
        <w:rPr>
          <w:lang w:val="uk-UA"/>
        </w:rPr>
        <w:object w:dxaOrig="2835" w:dyaOrig="2835">
          <v:shape id="_x0000_i1437" type="#_x0000_t75" style="width:14.25pt;height:18.75pt" o:ole="" fillcolor="window">
            <v:imagedata r:id="rId29" o:title="" cropleft="10449f" cropright="10449f"/>
          </v:shape>
          <o:OLEObject Type="Embed" ProgID="Paint.Picture" ShapeID="_x0000_i1437" DrawAspect="Content" ObjectID="_1741848241" r:id="rId426"/>
        </w:object>
      </w:r>
      <w:r w:rsidRPr="0018070A">
        <w:rPr>
          <w:lang w:val="uk-UA"/>
        </w:rPr>
        <w:object w:dxaOrig="2835" w:dyaOrig="2835">
          <v:shape id="_x0000_i1438" type="#_x0000_t75" style="width:14.25pt;height:18.75pt" o:ole="" fillcolor="window">
            <v:imagedata r:id="rId29" o:title="" cropleft="10449f" cropright="10449f"/>
          </v:shape>
          <o:OLEObject Type="Embed" ProgID="Paint.Picture" ShapeID="_x0000_i1438" DrawAspect="Content" ObjectID="_1741848242" r:id="rId427"/>
        </w:object>
      </w:r>
      <w:r w:rsidRPr="0018070A">
        <w:rPr>
          <w:lang w:val="uk-UA"/>
        </w:rPr>
        <w:object w:dxaOrig="2835" w:dyaOrig="2835">
          <v:shape id="_x0000_i1439" type="#_x0000_t75" style="width:14.25pt;height:18.75pt" o:ole="" fillcolor="window">
            <v:imagedata r:id="rId23" o:title="" cropleft="10449f" cropright="10449f"/>
          </v:shape>
          <o:OLEObject Type="Embed" ProgID="Paint.Picture" ShapeID="_x0000_i1439" DrawAspect="Content" ObjectID="_1741848243" r:id="rId428"/>
        </w:object>
      </w:r>
      <w:r w:rsidRPr="0018070A">
        <w:rPr>
          <w:lang w:val="uk-UA"/>
        </w:rPr>
        <w:object w:dxaOrig="2835" w:dyaOrig="2835">
          <v:shape id="_x0000_i1440" type="#_x0000_t75" style="width:14.25pt;height:18.75pt" o:ole="" fillcolor="window">
            <v:imagedata r:id="rId33" o:title="" cropleft="10449f" cropright="10449f"/>
          </v:shape>
          <o:OLEObject Type="Embed" ProgID="Paint.Picture" ShapeID="_x0000_i1440" DrawAspect="Content" ObjectID="_1741848244" r:id="rId429"/>
        </w:object>
      </w:r>
      <w:r w:rsidRPr="0018070A">
        <w:rPr>
          <w:lang w:val="uk-UA"/>
        </w:rPr>
        <w:object w:dxaOrig="2835" w:dyaOrig="2835">
          <v:shape id="_x0000_i1441" type="#_x0000_t75" style="width:14.25pt;height:18.75pt" o:ole="" fillcolor="window">
            <v:imagedata r:id="rId31" o:title="" cropleft="10449f" cropright="10449f"/>
          </v:shape>
          <o:OLEObject Type="Embed" ProgID="Paint.Picture" ShapeID="_x0000_i1441" DrawAspect="Content" ObjectID="_1741848245" r:id="rId430"/>
        </w:object>
      </w:r>
      <w:r w:rsidRPr="0018070A">
        <w:rPr>
          <w:lang w:val="uk-UA"/>
        </w:rPr>
        <w:object w:dxaOrig="2835" w:dyaOrig="2835">
          <v:shape id="_x0000_i1442" type="#_x0000_t75" style="width:14.25pt;height:18.75pt" o:ole="" fillcolor="window">
            <v:imagedata r:id="rId16" o:title="" cropleft="10449f" cropright="10449f"/>
          </v:shape>
          <o:OLEObject Type="Embed" ProgID="Paint.Picture" ShapeID="_x0000_i1442" DrawAspect="Content" ObjectID="_1741848246" r:id="rId43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443" type="#_x0000_t75" style="width:14.25pt;height:18.75pt" o:ole="" fillcolor="window">
            <v:imagedata r:id="rId14" o:title="" cropleft="10449f" cropright="10449f"/>
          </v:shape>
          <o:OLEObject Type="Embed" ProgID="Paint.Picture" ShapeID="_x0000_i1443" DrawAspect="Content" ObjectID="_1741848247" r:id="rId432"/>
        </w:object>
      </w:r>
      <w:r w:rsidRPr="0018070A">
        <w:rPr>
          <w:lang w:val="uk-UA"/>
        </w:rPr>
        <w:object w:dxaOrig="2835" w:dyaOrig="2835">
          <v:shape id="_x0000_i1444" type="#_x0000_t75" style="width:14.25pt;height:18.75pt" o:ole="" fillcolor="window">
            <v:imagedata r:id="rId19" o:title="" cropleft="10449f" cropright="10449f"/>
          </v:shape>
          <o:OLEObject Type="Embed" ProgID="Paint.Picture" ShapeID="_x0000_i1444" DrawAspect="Content" ObjectID="_1741848248" r:id="rId433"/>
        </w:object>
      </w:r>
      <w:r w:rsidRPr="0018070A">
        <w:rPr>
          <w:lang w:val="uk-UA"/>
        </w:rPr>
        <w:object w:dxaOrig="2835" w:dyaOrig="2835">
          <v:shape id="_x0000_i1445" type="#_x0000_t75" style="width:14.25pt;height:18.75pt" o:ole="" fillcolor="window">
            <v:imagedata r:id="rId19" o:title="" cropleft="10449f" cropright="10449f"/>
          </v:shape>
          <o:OLEObject Type="Embed" ProgID="Paint.Picture" ShapeID="_x0000_i1445" DrawAspect="Content" ObjectID="_1741848249" r:id="rId434"/>
        </w:object>
      </w:r>
      <w:r w:rsidRPr="0018070A">
        <w:rPr>
          <w:lang w:val="uk-UA"/>
        </w:rPr>
        <w:object w:dxaOrig="2835" w:dyaOrig="2835">
          <v:shape id="_x0000_i1446" type="#_x0000_t75" style="width:14.25pt;height:18.75pt" o:ole="" fillcolor="window">
            <v:imagedata r:id="rId31" o:title="" cropleft="10449f" cropright="10449f"/>
          </v:shape>
          <o:OLEObject Type="Embed" ProgID="Paint.Picture" ShapeID="_x0000_i1446" DrawAspect="Content" ObjectID="_1741848250" r:id="rId435"/>
        </w:object>
      </w:r>
      <w:r w:rsidRPr="0018070A">
        <w:rPr>
          <w:lang w:val="uk-UA"/>
        </w:rPr>
        <w:object w:dxaOrig="2835" w:dyaOrig="2835">
          <v:shape id="_x0000_i1447" type="#_x0000_t75" style="width:14.25pt;height:18.75pt" o:ole="" fillcolor="window">
            <v:imagedata r:id="rId29" o:title="" cropleft="10449f" cropright="10449f"/>
          </v:shape>
          <o:OLEObject Type="Embed" ProgID="Paint.Picture" ShapeID="_x0000_i1447" DrawAspect="Content" ObjectID="_1741848251" r:id="rId436"/>
        </w:object>
      </w:r>
      <w:r w:rsidRPr="0018070A">
        <w:rPr>
          <w:lang w:val="uk-UA"/>
        </w:rPr>
        <w:object w:dxaOrig="2835" w:dyaOrig="2835">
          <v:shape id="_x0000_i1448" type="#_x0000_t75" style="width:14.25pt;height:18.75pt" o:ole="" fillcolor="window">
            <v:imagedata r:id="rId23" o:title="" cropleft="10449f" cropright="10449f"/>
          </v:shape>
          <o:OLEObject Type="Embed" ProgID="Paint.Picture" ShapeID="_x0000_i1448" DrawAspect="Content" ObjectID="_1741848252" r:id="rId437"/>
        </w:object>
      </w:r>
      <w:r w:rsidRPr="0018070A">
        <w:rPr>
          <w:lang w:val="uk-UA"/>
        </w:rPr>
        <w:object w:dxaOrig="2835" w:dyaOrig="2835">
          <v:shape id="_x0000_i1449" type="#_x0000_t75" style="width:14.25pt;height:18.75pt" o:ole="" fillcolor="window">
            <v:imagedata r:id="rId29" o:title="" cropleft="10449f" cropright="10449f"/>
          </v:shape>
          <o:OLEObject Type="Embed" ProgID="Paint.Picture" ShapeID="_x0000_i1449" DrawAspect="Content" ObjectID="_1741848253" r:id="rId438"/>
        </w:object>
      </w:r>
      <w:r w:rsidRPr="0018070A">
        <w:rPr>
          <w:lang w:val="uk-UA"/>
        </w:rPr>
        <w:object w:dxaOrig="2835" w:dyaOrig="2835">
          <v:shape id="_x0000_i1450" type="#_x0000_t75" style="width:14.25pt;height:18.75pt" o:ole="" fillcolor="window">
            <v:imagedata r:id="rId23" o:title="" cropleft="10449f" cropright="10449f"/>
          </v:shape>
          <o:OLEObject Type="Embed" ProgID="Paint.Picture" ShapeID="_x0000_i1450" DrawAspect="Content" ObjectID="_1741848254" r:id="rId439"/>
        </w:object>
      </w:r>
      <w:r w:rsidRPr="0018070A">
        <w:rPr>
          <w:lang w:val="uk-UA"/>
        </w:rPr>
        <w:object w:dxaOrig="2835" w:dyaOrig="2835">
          <v:shape id="_x0000_i1451" type="#_x0000_t75" style="width:14.25pt;height:18.75pt" o:ole="" fillcolor="window">
            <v:imagedata r:id="rId33" o:title="" cropleft="10449f" cropright="10449f"/>
          </v:shape>
          <o:OLEObject Type="Embed" ProgID="Paint.Picture" ShapeID="_x0000_i1451" DrawAspect="Content" ObjectID="_1741848255" r:id="rId440"/>
        </w:object>
      </w:r>
      <w:r w:rsidRPr="0018070A">
        <w:rPr>
          <w:lang w:val="uk-UA"/>
        </w:rPr>
        <w:object w:dxaOrig="2835" w:dyaOrig="2835">
          <v:shape id="_x0000_i1452" type="#_x0000_t75" style="width:14.25pt;height:18.75pt" o:ole="" fillcolor="window">
            <v:imagedata r:id="rId33" o:title="" cropleft="10449f" cropright="10449f"/>
          </v:shape>
          <o:OLEObject Type="Embed" ProgID="Paint.Picture" ShapeID="_x0000_i1452" DrawAspect="Content" ObjectID="_1741848256" r:id="rId441"/>
        </w:object>
      </w:r>
      <w:r w:rsidRPr="0018070A">
        <w:rPr>
          <w:lang w:val="uk-UA"/>
        </w:rPr>
        <w:object w:dxaOrig="2835" w:dyaOrig="2835">
          <v:shape id="_x0000_i1453" type="#_x0000_t75" style="width:14.25pt;height:18.75pt" o:ole="" fillcolor="window">
            <v:imagedata r:id="rId33" o:title="" cropleft="10449f" cropright="10449f"/>
          </v:shape>
          <o:OLEObject Type="Embed" ProgID="Paint.Picture" ShapeID="_x0000_i1453" DrawAspect="Content" ObjectID="_1741848257" r:id="rId442"/>
        </w:object>
      </w:r>
      <w:r w:rsidRPr="0018070A">
        <w:rPr>
          <w:lang w:val="uk-UA"/>
        </w:rPr>
        <w:object w:dxaOrig="2835" w:dyaOrig="2835">
          <v:shape id="_x0000_i1454" type="#_x0000_t75" style="width:14.25pt;height:18.75pt" o:ole="" fillcolor="window">
            <v:imagedata r:id="rId19" o:title="" cropleft="10449f" cropright="10449f"/>
          </v:shape>
          <o:OLEObject Type="Embed" ProgID="Paint.Picture" ShapeID="_x0000_i1454" DrawAspect="Content" ObjectID="_1741848258" r:id="rId443"/>
        </w:object>
      </w:r>
      <w:r w:rsidRPr="0018070A">
        <w:rPr>
          <w:lang w:val="uk-UA"/>
        </w:rPr>
        <w:object w:dxaOrig="2835" w:dyaOrig="2835">
          <v:shape id="_x0000_i1455" type="#_x0000_t75" style="width:14.25pt;height:18.75pt" o:ole="" fillcolor="window">
            <v:imagedata r:id="rId33" o:title="" cropleft="10449f" cropright="10449f"/>
          </v:shape>
          <o:OLEObject Type="Embed" ProgID="Paint.Picture" ShapeID="_x0000_i1455" DrawAspect="Content" ObjectID="_1741848259" r:id="rId444"/>
        </w:object>
      </w:r>
      <w:r w:rsidRPr="0018070A">
        <w:rPr>
          <w:lang w:val="uk-UA"/>
        </w:rPr>
        <w:object w:dxaOrig="2835" w:dyaOrig="2835">
          <v:shape id="_x0000_i1456" type="#_x0000_t75" style="width:14.25pt;height:18.75pt" o:ole="" fillcolor="window">
            <v:imagedata r:id="rId29" o:title="" cropleft="10449f" cropright="10449f"/>
          </v:shape>
          <o:OLEObject Type="Embed" ProgID="Paint.Picture" ShapeID="_x0000_i1456" DrawAspect="Content" ObjectID="_1741848260" r:id="rId445"/>
        </w:object>
      </w:r>
      <w:r w:rsidRPr="0018070A">
        <w:rPr>
          <w:lang w:val="uk-UA"/>
        </w:rPr>
        <w:object w:dxaOrig="2835" w:dyaOrig="2835">
          <v:shape id="_x0000_i1457" type="#_x0000_t75" style="width:14.25pt;height:18.75pt" o:ole="" fillcolor="window">
            <v:imagedata r:id="rId14" o:title="" cropleft="10449f" cropright="10449f"/>
          </v:shape>
          <o:OLEObject Type="Embed" ProgID="Paint.Picture" ShapeID="_x0000_i1457" DrawAspect="Content" ObjectID="_1741848261" r:id="rId446"/>
        </w:object>
      </w:r>
      <w:r w:rsidRPr="0018070A">
        <w:rPr>
          <w:lang w:val="uk-UA"/>
        </w:rPr>
        <w:object w:dxaOrig="2835" w:dyaOrig="2835">
          <v:shape id="_x0000_i1458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458" DrawAspect="Content" ObjectID="_1741848262" r:id="rId447"/>
        </w:object>
      </w:r>
      <w:r w:rsidRPr="0018070A">
        <w:rPr>
          <w:lang w:val="uk-UA"/>
        </w:rPr>
        <w:object w:dxaOrig="2835" w:dyaOrig="2835">
          <v:shape id="_x0000_i1459" type="#_x0000_t75" style="width:14.25pt;height:18.75pt" o:ole="" fillcolor="window">
            <v:imagedata r:id="rId33" o:title="" cropleft="10449f" cropright="10449f"/>
          </v:shape>
          <o:OLEObject Type="Embed" ProgID="Paint.Picture" ShapeID="_x0000_i1459" DrawAspect="Content" ObjectID="_1741848263" r:id="rId448"/>
        </w:object>
      </w:r>
      <w:r w:rsidRPr="0018070A">
        <w:rPr>
          <w:lang w:val="uk-UA"/>
        </w:rPr>
        <w:object w:dxaOrig="2835" w:dyaOrig="2835">
          <v:shape id="_x0000_i1460" type="#_x0000_t75" style="width:14.25pt;height:18.75pt" o:ole="" fillcolor="window">
            <v:imagedata r:id="rId23" o:title="" cropleft="10449f" cropright="10449f"/>
          </v:shape>
          <o:OLEObject Type="Embed" ProgID="Paint.Picture" ShapeID="_x0000_i1460" DrawAspect="Content" ObjectID="_1741848264" r:id="rId449"/>
        </w:object>
      </w:r>
      <w:r w:rsidRPr="0018070A">
        <w:rPr>
          <w:lang w:val="uk-UA"/>
        </w:rPr>
        <w:object w:dxaOrig="2835" w:dyaOrig="2835">
          <v:shape id="_x0000_i1461" type="#_x0000_t75" style="width:14.25pt;height:18.75pt" o:ole="" fillcolor="window">
            <v:imagedata r:id="rId19" o:title="" cropleft="10449f" cropright="10449f"/>
          </v:shape>
          <o:OLEObject Type="Embed" ProgID="Paint.Picture" ShapeID="_x0000_i1461" DrawAspect="Content" ObjectID="_1741848265" r:id="rId450"/>
        </w:object>
      </w:r>
      <w:r w:rsidRPr="0018070A">
        <w:rPr>
          <w:lang w:val="uk-UA"/>
        </w:rPr>
        <w:object w:dxaOrig="2835" w:dyaOrig="2835">
          <v:shape id="_x0000_i1462" type="#_x0000_t75" style="width:14.25pt;height:18.75pt" o:ole="" fillcolor="window">
            <v:imagedata r:id="rId23" o:title="" cropleft="10449f" cropright="10449f"/>
          </v:shape>
          <o:OLEObject Type="Embed" ProgID="Paint.Picture" ShapeID="_x0000_i1462" DrawAspect="Content" ObjectID="_1741848266" r:id="rId451"/>
        </w:object>
      </w:r>
      <w:r w:rsidRPr="0018070A">
        <w:rPr>
          <w:lang w:val="uk-UA"/>
        </w:rPr>
        <w:object w:dxaOrig="2835" w:dyaOrig="2835">
          <v:shape id="_x0000_i1463" type="#_x0000_t75" style="width:14.25pt;height:18.75pt" o:ole="" fillcolor="window">
            <v:imagedata r:id="rId31" o:title="" cropleft="10449f" cropright="10449f"/>
          </v:shape>
          <o:OLEObject Type="Embed" ProgID="Paint.Picture" ShapeID="_x0000_i1463" DrawAspect="Content" ObjectID="_1741848267" r:id="rId452"/>
        </w:object>
      </w:r>
      <w:r w:rsidRPr="0018070A">
        <w:rPr>
          <w:lang w:val="uk-UA"/>
        </w:rPr>
        <w:object w:dxaOrig="2835" w:dyaOrig="2835">
          <v:shape id="_x0000_i1464" type="#_x0000_t75" style="width:14.25pt;height:18.75pt" o:ole="" fillcolor="window">
            <v:imagedata r:id="rId14" o:title="" cropleft="10449f" cropright="10449f"/>
          </v:shape>
          <o:OLEObject Type="Embed" ProgID="Paint.Picture" ShapeID="_x0000_i1464" DrawAspect="Content" ObjectID="_1741848268" r:id="rId453"/>
        </w:object>
      </w:r>
      <w:r w:rsidRPr="0018070A">
        <w:rPr>
          <w:lang w:val="uk-UA"/>
        </w:rPr>
        <w:object w:dxaOrig="2835" w:dyaOrig="2835">
          <v:shape id="_x0000_i1465" type="#_x0000_t75" style="width:14.25pt;height:18.75pt" o:ole="" fillcolor="window">
            <v:imagedata r:id="rId29" o:title="" cropleft="10449f" cropright="10449f"/>
          </v:shape>
          <o:OLEObject Type="Embed" ProgID="Paint.Picture" ShapeID="_x0000_i1465" DrawAspect="Content" ObjectID="_1741848269" r:id="rId454"/>
        </w:object>
      </w:r>
      <w:r w:rsidRPr="0018070A">
        <w:rPr>
          <w:lang w:val="uk-UA"/>
        </w:rPr>
        <w:object w:dxaOrig="2835" w:dyaOrig="2835">
          <v:shape id="_x0000_i1466" type="#_x0000_t75" style="width:14.25pt;height:18.75pt" o:ole="" fillcolor="window">
            <v:imagedata r:id="rId19" o:title="" cropleft="10449f" cropright="10449f"/>
          </v:shape>
          <o:OLEObject Type="Embed" ProgID="Paint.Picture" ShapeID="_x0000_i1466" DrawAspect="Content" ObjectID="_1741848270" r:id="rId455"/>
        </w:object>
      </w:r>
      <w:r w:rsidRPr="0018070A">
        <w:rPr>
          <w:lang w:val="uk-UA"/>
        </w:rPr>
        <w:object w:dxaOrig="2835" w:dyaOrig="2835">
          <v:shape id="_x0000_i1467" type="#_x0000_t75" style="width:14.25pt;height:18.75pt" o:ole="" fillcolor="window">
            <v:imagedata r:id="rId16" o:title="" cropleft="10449f" cropright="10449f"/>
          </v:shape>
          <o:OLEObject Type="Embed" ProgID="Paint.Picture" ShapeID="_x0000_i1467" DrawAspect="Content" ObjectID="_1741848271" r:id="rId456"/>
        </w:object>
      </w:r>
      <w:r w:rsidRPr="0018070A">
        <w:rPr>
          <w:lang w:val="uk-UA"/>
        </w:rPr>
        <w:object w:dxaOrig="2835" w:dyaOrig="2835">
          <v:shape id="_x0000_i1468" type="#_x0000_t75" style="width:14.25pt;height:18.75pt" o:ole="" fillcolor="window">
            <v:imagedata r:id="rId23" o:title="" cropleft="10449f" cropright="10449f"/>
          </v:shape>
          <o:OLEObject Type="Embed" ProgID="Paint.Picture" ShapeID="_x0000_i1468" DrawAspect="Content" ObjectID="_1741848272" r:id="rId457"/>
        </w:object>
      </w:r>
      <w:r w:rsidRPr="0018070A">
        <w:rPr>
          <w:lang w:val="uk-UA"/>
        </w:rPr>
        <w:object w:dxaOrig="2835" w:dyaOrig="2835">
          <v:shape id="_x0000_i1469" type="#_x0000_t75" style="width:14.25pt;height:18.75pt" o:ole="" fillcolor="window">
            <v:imagedata r:id="rId33" o:title="" cropleft="10449f" cropright="10449f"/>
          </v:shape>
          <o:OLEObject Type="Embed" ProgID="Paint.Picture" ShapeID="_x0000_i1469" DrawAspect="Content" ObjectID="_1741848273" r:id="rId458"/>
        </w:object>
      </w:r>
      <w:r w:rsidRPr="0018070A">
        <w:rPr>
          <w:lang w:val="uk-UA"/>
        </w:rPr>
        <w:object w:dxaOrig="2835" w:dyaOrig="2835">
          <v:shape id="_x0000_i1470" type="#_x0000_t75" style="width:14.25pt;height:18.75pt" o:ole="" fillcolor="window">
            <v:imagedata r:id="rId33" o:title="" cropleft="10449f" cropright="10449f"/>
          </v:shape>
          <o:OLEObject Type="Embed" ProgID="Paint.Picture" ShapeID="_x0000_i1470" DrawAspect="Content" ObjectID="_1741848274" r:id="rId459"/>
        </w:object>
      </w:r>
      <w:r w:rsidRPr="0018070A">
        <w:rPr>
          <w:lang w:val="uk-UA"/>
        </w:rPr>
        <w:object w:dxaOrig="2835" w:dyaOrig="2835">
          <v:shape id="_x0000_i1471" type="#_x0000_t75" style="width:14.25pt;height:18.75pt" o:ole="" fillcolor="window">
            <v:imagedata r:id="rId14" o:title="" cropleft="10449f" cropright="10449f"/>
          </v:shape>
          <o:OLEObject Type="Embed" ProgID="Paint.Picture" ShapeID="_x0000_i1471" DrawAspect="Content" ObjectID="_1741848275" r:id="rId460"/>
        </w:object>
      </w:r>
      <w:r w:rsidRPr="0018070A">
        <w:rPr>
          <w:lang w:val="uk-UA"/>
        </w:rPr>
        <w:object w:dxaOrig="2835" w:dyaOrig="2835">
          <v:shape id="_x0000_i1472" type="#_x0000_t75" style="width:14.25pt;height:18.75pt" o:ole="" fillcolor="window">
            <v:imagedata r:id="rId31" o:title="" cropleft="10449f" cropright="10449f"/>
          </v:shape>
          <o:OLEObject Type="Embed" ProgID="Paint.Picture" ShapeID="_x0000_i1472" DrawAspect="Content" ObjectID="_1741848276" r:id="rId46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473" type="#_x0000_t75" style="width:14.25pt;height:18.75pt" o:ole="" fillcolor="window">
            <v:imagedata r:id="rId33" o:title="" cropleft="10449f" cropright="10449f"/>
          </v:shape>
          <o:OLEObject Type="Embed" ProgID="Paint.Picture" ShapeID="_x0000_i1473" DrawAspect="Content" ObjectID="_1741848277" r:id="rId462"/>
        </w:object>
      </w:r>
      <w:r w:rsidRPr="0018070A">
        <w:rPr>
          <w:lang w:val="uk-UA"/>
        </w:rPr>
        <w:object w:dxaOrig="2835" w:dyaOrig="2835">
          <v:shape id="_x0000_i1474" type="#_x0000_t75" style="width:14.25pt;height:18.75pt" o:ole="" fillcolor="window">
            <v:imagedata r:id="rId33" o:title="" cropleft="10449f" cropright="10449f"/>
          </v:shape>
          <o:OLEObject Type="Embed" ProgID="Paint.Picture" ShapeID="_x0000_i1474" DrawAspect="Content" ObjectID="_1741848278" r:id="rId463"/>
        </w:object>
      </w:r>
      <w:r w:rsidRPr="0018070A">
        <w:rPr>
          <w:lang w:val="uk-UA"/>
        </w:rPr>
        <w:object w:dxaOrig="2835" w:dyaOrig="2835">
          <v:shape id="_x0000_i1475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475" DrawAspect="Content" ObjectID="_1741848279" r:id="rId464"/>
        </w:object>
      </w:r>
      <w:r w:rsidRPr="0018070A">
        <w:rPr>
          <w:lang w:val="uk-UA"/>
        </w:rPr>
        <w:object w:dxaOrig="2835" w:dyaOrig="2835">
          <v:shape id="_x0000_i1476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476" DrawAspect="Content" ObjectID="_1741848280" r:id="rId465"/>
        </w:object>
      </w:r>
      <w:r w:rsidRPr="0018070A">
        <w:rPr>
          <w:lang w:val="uk-UA"/>
        </w:rPr>
        <w:object w:dxaOrig="2835" w:dyaOrig="2835">
          <v:shape id="_x0000_i1477" type="#_x0000_t75" style="width:14.25pt;height:18.75pt" o:ole="" fillcolor="window">
            <v:imagedata r:id="rId29" o:title="" cropleft="10449f" cropright="10449f"/>
          </v:shape>
          <o:OLEObject Type="Embed" ProgID="Paint.Picture" ShapeID="_x0000_i1477" DrawAspect="Content" ObjectID="_1741848281" r:id="rId466"/>
        </w:object>
      </w:r>
      <w:r w:rsidRPr="0018070A">
        <w:rPr>
          <w:lang w:val="uk-UA"/>
        </w:rPr>
        <w:object w:dxaOrig="2835" w:dyaOrig="2835">
          <v:shape id="_x0000_i1478" type="#_x0000_t75" style="width:14.25pt;height:18.75pt" o:ole="" fillcolor="window">
            <v:imagedata r:id="rId14" o:title="" cropleft="10449f" cropright="10449f"/>
          </v:shape>
          <o:OLEObject Type="Embed" ProgID="Paint.Picture" ShapeID="_x0000_i1478" DrawAspect="Content" ObjectID="_1741848282" r:id="rId467"/>
        </w:object>
      </w:r>
      <w:r w:rsidRPr="0018070A">
        <w:rPr>
          <w:lang w:val="uk-UA"/>
        </w:rPr>
        <w:object w:dxaOrig="2835" w:dyaOrig="2835">
          <v:shape id="_x0000_i1479" type="#_x0000_t75" style="width:14.25pt;height:18.75pt" o:ole="" fillcolor="window">
            <v:imagedata r:id="rId23" o:title="" cropleft="10449f" cropright="10449f"/>
          </v:shape>
          <o:OLEObject Type="Embed" ProgID="Paint.Picture" ShapeID="_x0000_i1479" DrawAspect="Content" ObjectID="_1741848283" r:id="rId468"/>
        </w:object>
      </w:r>
      <w:r w:rsidRPr="0018070A">
        <w:rPr>
          <w:lang w:val="uk-UA"/>
        </w:rPr>
        <w:object w:dxaOrig="2835" w:dyaOrig="2835">
          <v:shape id="_x0000_i1480" type="#_x0000_t75" style="width:14.25pt;height:18.75pt" o:ole="" fillcolor="window">
            <v:imagedata r:id="rId29" o:title="" cropleft="10449f" cropright="10449f"/>
          </v:shape>
          <o:OLEObject Type="Embed" ProgID="Paint.Picture" ShapeID="_x0000_i1480" DrawAspect="Content" ObjectID="_1741848284" r:id="rId469"/>
        </w:object>
      </w:r>
      <w:r w:rsidRPr="0018070A">
        <w:rPr>
          <w:lang w:val="uk-UA"/>
        </w:rPr>
        <w:object w:dxaOrig="2835" w:dyaOrig="2835">
          <v:shape id="_x0000_i1481" type="#_x0000_t75" style="width:14.25pt;height:18.75pt" o:ole="" fillcolor="window">
            <v:imagedata r:id="rId29" o:title="" cropleft="10449f" cropright="10449f"/>
          </v:shape>
          <o:OLEObject Type="Embed" ProgID="Paint.Picture" ShapeID="_x0000_i1481" DrawAspect="Content" ObjectID="_1741848285" r:id="rId470"/>
        </w:object>
      </w:r>
      <w:r w:rsidRPr="0018070A">
        <w:rPr>
          <w:lang w:val="uk-UA"/>
        </w:rPr>
        <w:object w:dxaOrig="2835" w:dyaOrig="2835">
          <v:shape id="_x0000_i1482" type="#_x0000_t75" style="width:14.25pt;height:18.75pt" o:ole="" fillcolor="window">
            <v:imagedata r:id="rId29" o:title="" cropleft="10449f" cropright="10449f"/>
          </v:shape>
          <o:OLEObject Type="Embed" ProgID="Paint.Picture" ShapeID="_x0000_i1482" DrawAspect="Content" ObjectID="_1741848286" r:id="rId471"/>
        </w:object>
      </w:r>
      <w:r w:rsidRPr="0018070A">
        <w:rPr>
          <w:lang w:val="uk-UA"/>
        </w:rPr>
        <w:object w:dxaOrig="2835" w:dyaOrig="2835">
          <v:shape id="_x0000_i1483" type="#_x0000_t75" style="width:14.25pt;height:18.75pt" o:ole="" fillcolor="window">
            <v:imagedata r:id="rId33" o:title="" cropleft="10449f" cropright="10449f"/>
          </v:shape>
          <o:OLEObject Type="Embed" ProgID="Paint.Picture" ShapeID="_x0000_i1483" DrawAspect="Content" ObjectID="_1741848287" r:id="rId472"/>
        </w:object>
      </w:r>
      <w:r w:rsidRPr="0018070A">
        <w:rPr>
          <w:lang w:val="uk-UA"/>
        </w:rPr>
        <w:object w:dxaOrig="2835" w:dyaOrig="2835">
          <v:shape id="_x0000_i1484" type="#_x0000_t75" style="width:14.25pt;height:18.75pt" o:ole="" fillcolor="window">
            <v:imagedata r:id="rId23" o:title="" cropleft="10449f" cropright="10449f"/>
          </v:shape>
          <o:OLEObject Type="Embed" ProgID="Paint.Picture" ShapeID="_x0000_i1484" DrawAspect="Content" ObjectID="_1741848288" r:id="rId473"/>
        </w:object>
      </w:r>
      <w:r w:rsidRPr="0018070A">
        <w:rPr>
          <w:lang w:val="uk-UA"/>
        </w:rPr>
        <w:object w:dxaOrig="2835" w:dyaOrig="2835">
          <v:shape id="_x0000_i1485" type="#_x0000_t75" style="width:14.25pt;height:18.75pt" o:ole="" fillcolor="window">
            <v:imagedata r:id="rId16" o:title="" cropleft="10449f" cropright="10449f"/>
          </v:shape>
          <o:OLEObject Type="Embed" ProgID="Paint.Picture" ShapeID="_x0000_i1485" DrawAspect="Content" ObjectID="_1741848289" r:id="rId474"/>
        </w:object>
      </w:r>
      <w:r w:rsidRPr="0018070A">
        <w:rPr>
          <w:lang w:val="uk-UA"/>
        </w:rPr>
        <w:object w:dxaOrig="2835" w:dyaOrig="2835">
          <v:shape id="_x0000_i1486" type="#_x0000_t75" style="width:14.25pt;height:18.75pt" o:ole="" fillcolor="window">
            <v:imagedata r:id="rId19" o:title="" cropleft="10449f" cropright="10449f"/>
          </v:shape>
          <o:OLEObject Type="Embed" ProgID="Paint.Picture" ShapeID="_x0000_i1486" DrawAspect="Content" ObjectID="_1741848290" r:id="rId475"/>
        </w:object>
      </w:r>
      <w:r w:rsidRPr="0018070A">
        <w:rPr>
          <w:lang w:val="uk-UA"/>
        </w:rPr>
        <w:object w:dxaOrig="2835" w:dyaOrig="2835">
          <v:shape id="_x0000_i1487" type="#_x0000_t75" style="width:14.25pt;height:18.75pt" o:ole="" fillcolor="window">
            <v:imagedata r:id="rId29" o:title="" cropleft="10449f" cropright="10449f"/>
          </v:shape>
          <o:OLEObject Type="Embed" ProgID="Paint.Picture" ShapeID="_x0000_i1487" DrawAspect="Content" ObjectID="_1741848291" r:id="rId476"/>
        </w:object>
      </w:r>
      <w:r w:rsidRPr="0018070A">
        <w:rPr>
          <w:lang w:val="uk-UA"/>
        </w:rPr>
        <w:object w:dxaOrig="2835" w:dyaOrig="2835">
          <v:shape id="_x0000_i1488" type="#_x0000_t75" style="width:14.25pt;height:18.75pt" o:ole="" fillcolor="window">
            <v:imagedata r:id="rId14" o:title="" cropleft="10449f" cropright="10449f"/>
          </v:shape>
          <o:OLEObject Type="Embed" ProgID="Paint.Picture" ShapeID="_x0000_i1488" DrawAspect="Content" ObjectID="_1741848292" r:id="rId477"/>
        </w:object>
      </w:r>
      <w:r w:rsidRPr="0018070A">
        <w:rPr>
          <w:lang w:val="uk-UA"/>
        </w:rPr>
        <w:object w:dxaOrig="2835" w:dyaOrig="2835">
          <v:shape id="_x0000_i1489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489" DrawAspect="Content" ObjectID="_1741848293" r:id="rId478"/>
        </w:object>
      </w:r>
      <w:r w:rsidRPr="0018070A">
        <w:rPr>
          <w:lang w:val="uk-UA"/>
        </w:rPr>
        <w:object w:dxaOrig="2835" w:dyaOrig="2835">
          <v:shape id="_x0000_i1490" type="#_x0000_t75" style="width:14.25pt;height:18.75pt" o:ole="" fillcolor="window">
            <v:imagedata r:id="rId14" o:title="" cropleft="10449f" cropright="10449f"/>
          </v:shape>
          <o:OLEObject Type="Embed" ProgID="Paint.Picture" ShapeID="_x0000_i1490" DrawAspect="Content" ObjectID="_1741848294" r:id="rId479"/>
        </w:object>
      </w:r>
      <w:r w:rsidRPr="0018070A">
        <w:rPr>
          <w:lang w:val="uk-UA"/>
        </w:rPr>
        <w:object w:dxaOrig="2835" w:dyaOrig="2835">
          <v:shape id="_x0000_i1491" type="#_x0000_t75" style="width:14.25pt;height:18.75pt" o:ole="" fillcolor="window">
            <v:imagedata r:id="rId29" o:title="" cropleft="10449f" cropright="10449f"/>
          </v:shape>
          <o:OLEObject Type="Embed" ProgID="Paint.Picture" ShapeID="_x0000_i1491" DrawAspect="Content" ObjectID="_1741848295" r:id="rId480"/>
        </w:object>
      </w:r>
      <w:r w:rsidRPr="0018070A">
        <w:rPr>
          <w:lang w:val="uk-UA"/>
        </w:rPr>
        <w:object w:dxaOrig="2835" w:dyaOrig="2835">
          <v:shape id="_x0000_i1492" type="#_x0000_t75" style="width:14.25pt;height:18.75pt" o:ole="" fillcolor="window">
            <v:imagedata r:id="rId19" o:title="" cropleft="10449f" cropright="10449f"/>
          </v:shape>
          <o:OLEObject Type="Embed" ProgID="Paint.Picture" ShapeID="_x0000_i1492" DrawAspect="Content" ObjectID="_1741848296" r:id="rId481"/>
        </w:object>
      </w:r>
      <w:r w:rsidRPr="0018070A">
        <w:rPr>
          <w:lang w:val="uk-UA"/>
        </w:rPr>
        <w:object w:dxaOrig="2835" w:dyaOrig="2835">
          <v:shape id="_x0000_i1493" type="#_x0000_t75" style="width:14.25pt;height:18.75pt" o:ole="" fillcolor="window">
            <v:imagedata r:id="rId23" o:title="" cropleft="10449f" cropright="10449f"/>
          </v:shape>
          <o:OLEObject Type="Embed" ProgID="Paint.Picture" ShapeID="_x0000_i1493" DrawAspect="Content" ObjectID="_1741848297" r:id="rId482"/>
        </w:object>
      </w:r>
      <w:r w:rsidRPr="0018070A">
        <w:rPr>
          <w:lang w:val="uk-UA"/>
        </w:rPr>
        <w:object w:dxaOrig="2835" w:dyaOrig="2835">
          <v:shape id="_x0000_i1494" type="#_x0000_t75" style="width:14.25pt;height:18.75pt" o:ole="" fillcolor="window">
            <v:imagedata r:id="rId29" o:title="" cropleft="10449f" cropright="10449f"/>
          </v:shape>
          <o:OLEObject Type="Embed" ProgID="Paint.Picture" ShapeID="_x0000_i1494" DrawAspect="Content" ObjectID="_1741848298" r:id="rId483"/>
        </w:object>
      </w:r>
      <w:r w:rsidRPr="0018070A">
        <w:rPr>
          <w:lang w:val="uk-UA"/>
        </w:rPr>
        <w:object w:dxaOrig="2835" w:dyaOrig="2835">
          <v:shape id="_x0000_i1495" type="#_x0000_t75" style="width:14.25pt;height:18.75pt" o:ole="" fillcolor="window">
            <v:imagedata r:id="rId29" o:title="" cropleft="10449f" cropright="10449f"/>
          </v:shape>
          <o:OLEObject Type="Embed" ProgID="Paint.Picture" ShapeID="_x0000_i1495" DrawAspect="Content" ObjectID="_1741848299" r:id="rId484"/>
        </w:object>
      </w:r>
      <w:r w:rsidRPr="0018070A">
        <w:rPr>
          <w:lang w:val="uk-UA"/>
        </w:rPr>
        <w:object w:dxaOrig="2835" w:dyaOrig="2835">
          <v:shape id="_x0000_i1496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496" DrawAspect="Content" ObjectID="_1741848300" r:id="rId485"/>
        </w:object>
      </w:r>
      <w:r w:rsidRPr="0018070A">
        <w:rPr>
          <w:lang w:val="uk-UA"/>
        </w:rPr>
        <w:object w:dxaOrig="2835" w:dyaOrig="2835">
          <v:shape id="_x0000_i1497" type="#_x0000_t75" style="width:14.25pt;height:18.75pt" o:ole="" fillcolor="window">
            <v:imagedata r:id="rId29" o:title="" cropleft="10449f" cropright="10449f"/>
          </v:shape>
          <o:OLEObject Type="Embed" ProgID="Paint.Picture" ShapeID="_x0000_i1497" DrawAspect="Content" ObjectID="_1741848301" r:id="rId486"/>
        </w:object>
      </w:r>
      <w:r w:rsidRPr="0018070A">
        <w:rPr>
          <w:lang w:val="uk-UA"/>
        </w:rPr>
        <w:object w:dxaOrig="2835" w:dyaOrig="2835">
          <v:shape id="_x0000_i1498" type="#_x0000_t75" style="width:14.25pt;height:18.75pt" o:ole="" fillcolor="window">
            <v:imagedata r:id="rId33" o:title="" cropleft="10449f" cropright="10449f"/>
          </v:shape>
          <o:OLEObject Type="Embed" ProgID="Paint.Picture" ShapeID="_x0000_i1498" DrawAspect="Content" ObjectID="_1741848302" r:id="rId487"/>
        </w:object>
      </w:r>
      <w:r w:rsidRPr="0018070A">
        <w:rPr>
          <w:lang w:val="uk-UA"/>
        </w:rPr>
        <w:object w:dxaOrig="2835" w:dyaOrig="2835">
          <v:shape id="_x0000_i1499" type="#_x0000_t75" style="width:14.25pt;height:18.75pt" o:ole="" fillcolor="window">
            <v:imagedata r:id="rId31" o:title="" cropleft="10449f" cropright="10449f"/>
          </v:shape>
          <o:OLEObject Type="Embed" ProgID="Paint.Picture" ShapeID="_x0000_i1499" DrawAspect="Content" ObjectID="_1741848303" r:id="rId488"/>
        </w:object>
      </w:r>
      <w:r w:rsidRPr="0018070A">
        <w:rPr>
          <w:lang w:val="uk-UA"/>
        </w:rPr>
        <w:object w:dxaOrig="2835" w:dyaOrig="2835">
          <v:shape id="_x0000_i1500" type="#_x0000_t75" style="width:14.25pt;height:18.75pt" o:ole="" fillcolor="window">
            <v:imagedata r:id="rId16" o:title="" cropleft="10449f" cropright="10449f"/>
          </v:shape>
          <o:OLEObject Type="Embed" ProgID="Paint.Picture" ShapeID="_x0000_i1500" DrawAspect="Content" ObjectID="_1741848304" r:id="rId489"/>
        </w:object>
      </w:r>
      <w:r w:rsidRPr="0018070A">
        <w:rPr>
          <w:lang w:val="uk-UA"/>
        </w:rPr>
        <w:object w:dxaOrig="2835" w:dyaOrig="2835">
          <v:shape id="_x0000_i1501" type="#_x0000_t75" style="width:14.25pt;height:18.75pt" o:ole="" fillcolor="window">
            <v:imagedata r:id="rId33" o:title="" cropleft="10449f" cropright="10449f"/>
          </v:shape>
          <o:OLEObject Type="Embed" ProgID="Paint.Picture" ShapeID="_x0000_i1501" DrawAspect="Content" ObjectID="_1741848305" r:id="rId490"/>
        </w:object>
      </w:r>
      <w:r w:rsidRPr="0018070A">
        <w:rPr>
          <w:lang w:val="uk-UA"/>
        </w:rPr>
        <w:object w:dxaOrig="2835" w:dyaOrig="2835">
          <v:shape id="_x0000_i1502" type="#_x0000_t75" style="width:14.25pt;height:18.75pt" o:ole="" fillcolor="window">
            <v:imagedata r:id="rId33" o:title="" cropleft="10449f" cropright="10449f"/>
          </v:shape>
          <o:OLEObject Type="Embed" ProgID="Paint.Picture" ShapeID="_x0000_i1502" DrawAspect="Content" ObjectID="_1741848306" r:id="rId49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503" type="#_x0000_t75" style="width:14.25pt;height:18.75pt" o:ole="" fillcolor="window">
            <v:imagedata r:id="rId29" o:title="" cropleft="10449f" cropright="10449f"/>
          </v:shape>
          <o:OLEObject Type="Embed" ProgID="Paint.Picture" ShapeID="_x0000_i1503" DrawAspect="Content" ObjectID="_1741848307" r:id="rId492"/>
        </w:object>
      </w:r>
      <w:r w:rsidRPr="0018070A">
        <w:rPr>
          <w:lang w:val="uk-UA"/>
        </w:rPr>
        <w:object w:dxaOrig="2835" w:dyaOrig="2835">
          <v:shape id="_x0000_i1504" type="#_x0000_t75" style="width:14.25pt;height:18.75pt" o:ole="" fillcolor="window">
            <v:imagedata r:id="rId16" o:title="" cropleft="10449f" cropright="10449f"/>
          </v:shape>
          <o:OLEObject Type="Embed" ProgID="Paint.Picture" ShapeID="_x0000_i1504" DrawAspect="Content" ObjectID="_1741848308" r:id="rId493"/>
        </w:object>
      </w:r>
      <w:r w:rsidRPr="0018070A">
        <w:rPr>
          <w:lang w:val="uk-UA"/>
        </w:rPr>
        <w:object w:dxaOrig="2835" w:dyaOrig="2835">
          <v:shape id="_x0000_i1505" type="#_x0000_t75" style="width:14.25pt;height:18.75pt" o:ole="" fillcolor="window">
            <v:imagedata r:id="rId29" o:title="" cropleft="10449f" cropright="10449f"/>
          </v:shape>
          <o:OLEObject Type="Embed" ProgID="Paint.Picture" ShapeID="_x0000_i1505" DrawAspect="Content" ObjectID="_1741848309" r:id="rId494"/>
        </w:object>
      </w:r>
      <w:r w:rsidRPr="0018070A">
        <w:rPr>
          <w:lang w:val="uk-UA"/>
        </w:rPr>
        <w:object w:dxaOrig="2835" w:dyaOrig="2835">
          <v:shape id="_x0000_i1506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506" DrawAspect="Content" ObjectID="_1741848310" r:id="rId495"/>
        </w:object>
      </w:r>
      <w:r w:rsidRPr="0018070A">
        <w:rPr>
          <w:lang w:val="uk-UA"/>
        </w:rPr>
        <w:object w:dxaOrig="2835" w:dyaOrig="2835">
          <v:shape id="_x0000_i1507" type="#_x0000_t75" style="width:14.25pt;height:18.75pt" o:ole="" fillcolor="window">
            <v:imagedata r:id="rId31" o:title="" cropleft="10449f" cropright="10449f"/>
          </v:shape>
          <o:OLEObject Type="Embed" ProgID="Paint.Picture" ShapeID="_x0000_i1507" DrawAspect="Content" ObjectID="_1741848311" r:id="rId496"/>
        </w:object>
      </w:r>
      <w:r w:rsidRPr="0018070A">
        <w:rPr>
          <w:lang w:val="uk-UA"/>
        </w:rPr>
        <w:object w:dxaOrig="2835" w:dyaOrig="2835">
          <v:shape id="_x0000_i1508" type="#_x0000_t75" style="width:14.25pt;height:18.75pt" o:ole="" fillcolor="window">
            <v:imagedata r:id="rId14" o:title="" cropleft="10449f" cropright="10449f"/>
          </v:shape>
          <o:OLEObject Type="Embed" ProgID="Paint.Picture" ShapeID="_x0000_i1508" DrawAspect="Content" ObjectID="_1741848312" r:id="rId497"/>
        </w:object>
      </w:r>
      <w:r w:rsidRPr="0018070A">
        <w:rPr>
          <w:lang w:val="uk-UA"/>
        </w:rPr>
        <w:object w:dxaOrig="2835" w:dyaOrig="2835">
          <v:shape id="_x0000_i1509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509" DrawAspect="Content" ObjectID="_1741848313" r:id="rId498"/>
        </w:object>
      </w:r>
      <w:r w:rsidRPr="0018070A">
        <w:rPr>
          <w:lang w:val="uk-UA"/>
        </w:rPr>
        <w:object w:dxaOrig="2835" w:dyaOrig="2835">
          <v:shape id="_x0000_i1510" type="#_x0000_t75" style="width:14.25pt;height:18.75pt" o:ole="" fillcolor="window">
            <v:imagedata r:id="rId14" o:title="" cropleft="10449f" cropright="10449f"/>
          </v:shape>
          <o:OLEObject Type="Embed" ProgID="Paint.Picture" ShapeID="_x0000_i1510" DrawAspect="Content" ObjectID="_1741848314" r:id="rId499"/>
        </w:object>
      </w:r>
      <w:r w:rsidRPr="0018070A">
        <w:rPr>
          <w:lang w:val="uk-UA"/>
        </w:rPr>
        <w:object w:dxaOrig="2835" w:dyaOrig="2835">
          <v:shape id="_x0000_i1511" type="#_x0000_t75" style="width:14.25pt;height:18.75pt" o:ole="" fillcolor="window">
            <v:imagedata r:id="rId29" o:title="" cropleft="10449f" cropright="10449f"/>
          </v:shape>
          <o:OLEObject Type="Embed" ProgID="Paint.Picture" ShapeID="_x0000_i1511" DrawAspect="Content" ObjectID="_1741848315" r:id="rId500"/>
        </w:object>
      </w:r>
      <w:r w:rsidRPr="0018070A">
        <w:rPr>
          <w:lang w:val="uk-UA"/>
        </w:rPr>
        <w:object w:dxaOrig="2835" w:dyaOrig="2835">
          <v:shape id="_x0000_i1512" type="#_x0000_t75" style="width:14.25pt;height:18.75pt" o:ole="" fillcolor="window">
            <v:imagedata r:id="rId14" o:title="" cropleft="10449f" cropright="10449f"/>
          </v:shape>
          <o:OLEObject Type="Embed" ProgID="Paint.Picture" ShapeID="_x0000_i1512" DrawAspect="Content" ObjectID="_1741848316" r:id="rId501"/>
        </w:object>
      </w:r>
      <w:r w:rsidRPr="0018070A">
        <w:rPr>
          <w:lang w:val="uk-UA"/>
        </w:rPr>
        <w:object w:dxaOrig="2835" w:dyaOrig="2835">
          <v:shape id="_x0000_i1513" type="#_x0000_t75" style="width:14.25pt;height:18.75pt" o:ole="" fillcolor="window">
            <v:imagedata r:id="rId33" o:title="" cropleft="10449f" cropright="10449f"/>
          </v:shape>
          <o:OLEObject Type="Embed" ProgID="Paint.Picture" ShapeID="_x0000_i1513" DrawAspect="Content" ObjectID="_1741848317" r:id="rId502"/>
        </w:object>
      </w:r>
      <w:r w:rsidRPr="0018070A">
        <w:rPr>
          <w:lang w:val="uk-UA"/>
        </w:rPr>
        <w:object w:dxaOrig="2835" w:dyaOrig="2835">
          <v:shape id="_x0000_i1514" type="#_x0000_t75" style="width:14.25pt;height:18.75pt" o:ole="" fillcolor="window">
            <v:imagedata r:id="rId29" o:title="" cropleft="10449f" cropright="10449f"/>
          </v:shape>
          <o:OLEObject Type="Embed" ProgID="Paint.Picture" ShapeID="_x0000_i1514" DrawAspect="Content" ObjectID="_1741848318" r:id="rId503"/>
        </w:object>
      </w:r>
      <w:r w:rsidRPr="0018070A">
        <w:rPr>
          <w:lang w:val="uk-UA"/>
        </w:rPr>
        <w:object w:dxaOrig="2835" w:dyaOrig="2835">
          <v:shape id="_x0000_i1515" type="#_x0000_t75" style="width:14.25pt;height:18.75pt" o:ole="" fillcolor="window">
            <v:imagedata r:id="rId29" o:title="" cropleft="10449f" cropright="10449f"/>
          </v:shape>
          <o:OLEObject Type="Embed" ProgID="Paint.Picture" ShapeID="_x0000_i1515" DrawAspect="Content" ObjectID="_1741848319" r:id="rId504"/>
        </w:object>
      </w:r>
      <w:r w:rsidRPr="0018070A">
        <w:rPr>
          <w:lang w:val="uk-UA"/>
        </w:rPr>
        <w:object w:dxaOrig="2835" w:dyaOrig="2835">
          <v:shape id="_x0000_i1516" type="#_x0000_t75" style="width:14.25pt;height:18.75pt" o:ole="" fillcolor="window">
            <v:imagedata r:id="rId14" o:title="" cropleft="10449f" cropright="10449f"/>
          </v:shape>
          <o:OLEObject Type="Embed" ProgID="Paint.Picture" ShapeID="_x0000_i1516" DrawAspect="Content" ObjectID="_1741848320" r:id="rId505"/>
        </w:object>
      </w:r>
      <w:r w:rsidRPr="0018070A">
        <w:rPr>
          <w:lang w:val="uk-UA"/>
        </w:rPr>
        <w:object w:dxaOrig="2835" w:dyaOrig="2835">
          <v:shape id="_x0000_i1517" type="#_x0000_t75" style="width:14.25pt;height:18.75pt" o:ole="" fillcolor="window">
            <v:imagedata r:id="rId19" o:title="" cropleft="10449f" cropright="10449f"/>
          </v:shape>
          <o:OLEObject Type="Embed" ProgID="Paint.Picture" ShapeID="_x0000_i1517" DrawAspect="Content" ObjectID="_1741848321" r:id="rId506"/>
        </w:object>
      </w:r>
      <w:r w:rsidRPr="0018070A">
        <w:rPr>
          <w:lang w:val="uk-UA"/>
        </w:rPr>
        <w:object w:dxaOrig="2835" w:dyaOrig="2835">
          <v:shape id="_x0000_i1518" type="#_x0000_t75" style="width:14.25pt;height:18.75pt" o:ole="" fillcolor="window">
            <v:imagedata r:id="rId23" o:title="" cropleft="10449f" cropright="10449f"/>
          </v:shape>
          <o:OLEObject Type="Embed" ProgID="Paint.Picture" ShapeID="_x0000_i1518" DrawAspect="Content" ObjectID="_1741848322" r:id="rId507"/>
        </w:object>
      </w:r>
      <w:r w:rsidRPr="0018070A">
        <w:rPr>
          <w:lang w:val="uk-UA"/>
        </w:rPr>
        <w:object w:dxaOrig="2835" w:dyaOrig="2835">
          <v:shape id="_x0000_i1519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519" DrawAspect="Content" ObjectID="_1741848323" r:id="rId508"/>
        </w:object>
      </w:r>
      <w:r w:rsidRPr="0018070A">
        <w:rPr>
          <w:lang w:val="uk-UA"/>
        </w:rPr>
        <w:object w:dxaOrig="2835" w:dyaOrig="2835">
          <v:shape id="_x0000_i1520" type="#_x0000_t75" style="width:14.25pt;height:18.75pt" o:ole="" fillcolor="window">
            <v:imagedata r:id="rId19" o:title="" cropleft="10449f" cropright="10449f"/>
          </v:shape>
          <o:OLEObject Type="Embed" ProgID="Paint.Picture" ShapeID="_x0000_i1520" DrawAspect="Content" ObjectID="_1741848324" r:id="rId509"/>
        </w:object>
      </w:r>
      <w:r w:rsidRPr="0018070A">
        <w:rPr>
          <w:lang w:val="uk-UA"/>
        </w:rPr>
        <w:object w:dxaOrig="2835" w:dyaOrig="2835">
          <v:shape id="_x0000_i1521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521" DrawAspect="Content" ObjectID="_1741848325" r:id="rId510"/>
        </w:object>
      </w:r>
      <w:r w:rsidRPr="0018070A">
        <w:rPr>
          <w:lang w:val="uk-UA"/>
        </w:rPr>
        <w:object w:dxaOrig="2835" w:dyaOrig="2835">
          <v:shape id="_x0000_i1522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522" DrawAspect="Content" ObjectID="_1741848326" r:id="rId511"/>
        </w:object>
      </w:r>
      <w:r w:rsidRPr="0018070A">
        <w:rPr>
          <w:lang w:val="uk-UA"/>
        </w:rPr>
        <w:object w:dxaOrig="2835" w:dyaOrig="2835">
          <v:shape id="_x0000_i1523" type="#_x0000_t75" style="width:14.25pt;height:18.75pt" o:ole="" fillcolor="window">
            <v:imagedata r:id="rId14" o:title="" cropleft="10449f" cropright="10449f"/>
          </v:shape>
          <o:OLEObject Type="Embed" ProgID="Paint.Picture" ShapeID="_x0000_i1523" DrawAspect="Content" ObjectID="_1741848327" r:id="rId512"/>
        </w:object>
      </w:r>
      <w:r w:rsidRPr="0018070A">
        <w:rPr>
          <w:lang w:val="uk-UA"/>
        </w:rPr>
        <w:object w:dxaOrig="2835" w:dyaOrig="2835">
          <v:shape id="_x0000_i1524" type="#_x0000_t75" style="width:14.25pt;height:18.75pt" o:ole="" fillcolor="window">
            <v:imagedata r:id="rId33" o:title="" cropleft="10449f" cropright="10449f"/>
          </v:shape>
          <o:OLEObject Type="Embed" ProgID="Paint.Picture" ShapeID="_x0000_i1524" DrawAspect="Content" ObjectID="_1741848328" r:id="rId513"/>
        </w:object>
      </w:r>
      <w:r w:rsidRPr="0018070A">
        <w:rPr>
          <w:lang w:val="uk-UA"/>
        </w:rPr>
        <w:object w:dxaOrig="2835" w:dyaOrig="2835">
          <v:shape id="_x0000_i1525" type="#_x0000_t75" style="width:14.25pt;height:18.75pt" o:ole="" fillcolor="window">
            <v:imagedata r:id="rId14" o:title="" cropleft="10449f" cropright="10449f"/>
          </v:shape>
          <o:OLEObject Type="Embed" ProgID="Paint.Picture" ShapeID="_x0000_i1525" DrawAspect="Content" ObjectID="_1741848329" r:id="rId514"/>
        </w:object>
      </w:r>
      <w:r w:rsidRPr="0018070A">
        <w:rPr>
          <w:lang w:val="uk-UA"/>
        </w:rPr>
        <w:object w:dxaOrig="2835" w:dyaOrig="2835">
          <v:shape id="_x0000_i1526" type="#_x0000_t75" style="width:14.25pt;height:18.75pt" o:ole="" fillcolor="window">
            <v:imagedata r:id="rId29" o:title="" cropleft="10449f" cropright="10449f"/>
          </v:shape>
          <o:OLEObject Type="Embed" ProgID="Paint.Picture" ShapeID="_x0000_i1526" DrawAspect="Content" ObjectID="_1741848330" r:id="rId515"/>
        </w:object>
      </w:r>
      <w:r w:rsidRPr="0018070A">
        <w:rPr>
          <w:lang w:val="uk-UA"/>
        </w:rPr>
        <w:object w:dxaOrig="2835" w:dyaOrig="2835">
          <v:shape id="_x0000_i1527" type="#_x0000_t75" style="width:14.25pt;height:18.75pt" o:ole="" fillcolor="window">
            <v:imagedata r:id="rId29" o:title="" cropleft="10449f" cropright="10449f"/>
          </v:shape>
          <o:OLEObject Type="Embed" ProgID="Paint.Picture" ShapeID="_x0000_i1527" DrawAspect="Content" ObjectID="_1741848331" r:id="rId516"/>
        </w:object>
      </w:r>
      <w:r w:rsidRPr="0018070A">
        <w:rPr>
          <w:lang w:val="uk-UA"/>
        </w:rPr>
        <w:object w:dxaOrig="2835" w:dyaOrig="2835">
          <v:shape id="_x0000_i1528" type="#_x0000_t75" style="width:14.25pt;height:18.75pt" o:ole="" fillcolor="window">
            <v:imagedata r:id="rId19" o:title="" cropleft="10449f" cropright="10449f"/>
          </v:shape>
          <o:OLEObject Type="Embed" ProgID="Paint.Picture" ShapeID="_x0000_i1528" DrawAspect="Content" ObjectID="_1741848332" r:id="rId517"/>
        </w:object>
      </w:r>
      <w:r w:rsidRPr="0018070A">
        <w:rPr>
          <w:lang w:val="uk-UA"/>
        </w:rPr>
        <w:object w:dxaOrig="2835" w:dyaOrig="2835">
          <v:shape id="_x0000_i1529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529" DrawAspect="Content" ObjectID="_1741848333" r:id="rId518"/>
        </w:object>
      </w:r>
      <w:r w:rsidRPr="0018070A">
        <w:rPr>
          <w:lang w:val="uk-UA"/>
        </w:rPr>
        <w:object w:dxaOrig="2835" w:dyaOrig="2835">
          <v:shape id="_x0000_i1530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530" DrawAspect="Content" ObjectID="_1741848334" r:id="rId519"/>
        </w:object>
      </w:r>
      <w:r w:rsidRPr="0018070A">
        <w:rPr>
          <w:lang w:val="uk-UA"/>
        </w:rPr>
        <w:object w:dxaOrig="2835" w:dyaOrig="2835">
          <v:shape id="_x0000_i1531" type="#_x0000_t75" style="width:14.25pt;height:18.75pt" o:ole="" fillcolor="window">
            <v:imagedata r:id="rId23" o:title="" cropleft="10449f" cropright="10449f"/>
          </v:shape>
          <o:OLEObject Type="Embed" ProgID="Paint.Picture" ShapeID="_x0000_i1531" DrawAspect="Content" ObjectID="_1741848335" r:id="rId520"/>
        </w:object>
      </w:r>
      <w:r w:rsidRPr="0018070A">
        <w:rPr>
          <w:lang w:val="uk-UA"/>
        </w:rPr>
        <w:object w:dxaOrig="2835" w:dyaOrig="2835">
          <v:shape id="_x0000_i1532" type="#_x0000_t75" style="width:14.25pt;height:18.75pt" o:ole="" fillcolor="window">
            <v:imagedata r:id="rId14" o:title="" cropleft="10449f" cropright="10449f"/>
          </v:shape>
          <o:OLEObject Type="Embed" ProgID="Paint.Picture" ShapeID="_x0000_i1532" DrawAspect="Content" ObjectID="_1741848336" r:id="rId52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533" type="#_x0000_t75" style="width:14.25pt;height:18.75pt" o:ole="" fillcolor="window">
            <v:imagedata r:id="rId33" o:title="" cropleft="10449f" cropright="10449f"/>
          </v:shape>
          <o:OLEObject Type="Embed" ProgID="Paint.Picture" ShapeID="_x0000_i1533" DrawAspect="Content" ObjectID="_1741848337" r:id="rId522"/>
        </w:object>
      </w:r>
      <w:r w:rsidRPr="0018070A">
        <w:rPr>
          <w:lang w:val="uk-UA"/>
        </w:rPr>
        <w:object w:dxaOrig="2835" w:dyaOrig="2835">
          <v:shape id="_x0000_i1534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534" DrawAspect="Content" ObjectID="_1741848338" r:id="rId523"/>
        </w:object>
      </w:r>
      <w:r w:rsidRPr="0018070A">
        <w:rPr>
          <w:lang w:val="uk-UA"/>
        </w:rPr>
        <w:object w:dxaOrig="2835" w:dyaOrig="2835">
          <v:shape id="_x0000_i1535" type="#_x0000_t75" style="width:14.25pt;height:18.75pt" o:ole="" fillcolor="window">
            <v:imagedata r:id="rId23" o:title="" cropleft="10449f" cropright="10449f"/>
          </v:shape>
          <o:OLEObject Type="Embed" ProgID="Paint.Picture" ShapeID="_x0000_i1535" DrawAspect="Content" ObjectID="_1741848339" r:id="rId524"/>
        </w:object>
      </w:r>
      <w:r w:rsidRPr="0018070A">
        <w:rPr>
          <w:lang w:val="uk-UA"/>
        </w:rPr>
        <w:object w:dxaOrig="2835" w:dyaOrig="2835">
          <v:shape id="_x0000_i1536" type="#_x0000_t75" style="width:14.25pt;height:18.75pt" o:ole="" fillcolor="window">
            <v:imagedata r:id="rId14" o:title="" cropleft="10449f" cropright="10449f"/>
          </v:shape>
          <o:OLEObject Type="Embed" ProgID="Paint.Picture" ShapeID="_x0000_i1536" DrawAspect="Content" ObjectID="_1741848340" r:id="rId525"/>
        </w:object>
      </w:r>
      <w:r w:rsidRPr="0018070A">
        <w:rPr>
          <w:lang w:val="uk-UA"/>
        </w:rPr>
        <w:object w:dxaOrig="2835" w:dyaOrig="2835">
          <v:shape id="_x0000_i1537" type="#_x0000_t75" style="width:14.25pt;height:18.75pt" o:ole="" fillcolor="window">
            <v:imagedata r:id="rId19" o:title="" cropleft="10449f" cropright="10449f"/>
          </v:shape>
          <o:OLEObject Type="Embed" ProgID="Paint.Picture" ShapeID="_x0000_i1537" DrawAspect="Content" ObjectID="_1741848341" r:id="rId526"/>
        </w:object>
      </w:r>
      <w:r w:rsidRPr="0018070A">
        <w:rPr>
          <w:lang w:val="uk-UA"/>
        </w:rPr>
        <w:object w:dxaOrig="2835" w:dyaOrig="2835">
          <v:shape id="_x0000_i1538" type="#_x0000_t75" style="width:14.25pt;height:18.75pt" o:ole="" fillcolor="window">
            <v:imagedata r:id="rId33" o:title="" cropleft="10449f" cropright="10449f"/>
          </v:shape>
          <o:OLEObject Type="Embed" ProgID="Paint.Picture" ShapeID="_x0000_i1538" DrawAspect="Content" ObjectID="_1741848342" r:id="rId527"/>
        </w:object>
      </w:r>
      <w:r w:rsidRPr="0018070A">
        <w:rPr>
          <w:lang w:val="uk-UA"/>
        </w:rPr>
        <w:object w:dxaOrig="2835" w:dyaOrig="2835">
          <v:shape id="_x0000_i1539" type="#_x0000_t75" style="width:14.25pt;height:18.75pt" o:ole="" fillcolor="window">
            <v:imagedata r:id="rId16" o:title="" cropleft="10449f" cropright="10449f"/>
          </v:shape>
          <o:OLEObject Type="Embed" ProgID="Paint.Picture" ShapeID="_x0000_i1539" DrawAspect="Content" ObjectID="_1741848343" r:id="rId528"/>
        </w:object>
      </w:r>
      <w:r w:rsidRPr="0018070A">
        <w:rPr>
          <w:lang w:val="uk-UA"/>
        </w:rPr>
        <w:object w:dxaOrig="2835" w:dyaOrig="2835">
          <v:shape id="_x0000_i1540" type="#_x0000_t75" style="width:14.25pt;height:18.75pt" o:ole="" fillcolor="window">
            <v:imagedata r:id="rId33" o:title="" cropleft="10449f" cropright="10449f"/>
          </v:shape>
          <o:OLEObject Type="Embed" ProgID="Paint.Picture" ShapeID="_x0000_i1540" DrawAspect="Content" ObjectID="_1741848344" r:id="rId529"/>
        </w:object>
      </w:r>
      <w:r w:rsidRPr="0018070A">
        <w:rPr>
          <w:lang w:val="uk-UA"/>
        </w:rPr>
        <w:object w:dxaOrig="2835" w:dyaOrig="2835">
          <v:shape id="_x0000_i1541" type="#_x0000_t75" style="width:14.25pt;height:18.75pt" o:ole="" fillcolor="window">
            <v:imagedata r:id="rId19" o:title="" cropleft="10449f" cropright="10449f"/>
          </v:shape>
          <o:OLEObject Type="Embed" ProgID="Paint.Picture" ShapeID="_x0000_i1541" DrawAspect="Content" ObjectID="_1741848345" r:id="rId530"/>
        </w:object>
      </w:r>
      <w:r w:rsidRPr="0018070A">
        <w:rPr>
          <w:lang w:val="uk-UA"/>
        </w:rPr>
        <w:object w:dxaOrig="2835" w:dyaOrig="2835">
          <v:shape id="_x0000_i1542" type="#_x0000_t75" style="width:14.25pt;height:18.75pt" o:ole="" fillcolor="window">
            <v:imagedata r:id="rId23" o:title="" cropleft="10449f" cropright="10449f"/>
          </v:shape>
          <o:OLEObject Type="Embed" ProgID="Paint.Picture" ShapeID="_x0000_i1542" DrawAspect="Content" ObjectID="_1741848346" r:id="rId531"/>
        </w:object>
      </w:r>
      <w:r w:rsidRPr="0018070A">
        <w:rPr>
          <w:lang w:val="uk-UA"/>
        </w:rPr>
        <w:object w:dxaOrig="2835" w:dyaOrig="2835">
          <v:shape id="_x0000_i1543" type="#_x0000_t75" style="width:14.25pt;height:18.75pt" o:ole="" fillcolor="window">
            <v:imagedata r:id="rId16" o:title="" cropleft="10449f" cropright="10449f"/>
          </v:shape>
          <o:OLEObject Type="Embed" ProgID="Paint.Picture" ShapeID="_x0000_i1543" DrawAspect="Content" ObjectID="_1741848347" r:id="rId532"/>
        </w:object>
      </w:r>
      <w:r w:rsidRPr="0018070A">
        <w:rPr>
          <w:lang w:val="uk-UA"/>
        </w:rPr>
        <w:object w:dxaOrig="2835" w:dyaOrig="2835">
          <v:shape id="_x0000_i1544" type="#_x0000_t75" style="width:14.25pt;height:18.75pt" o:ole="" fillcolor="window">
            <v:imagedata r:id="rId29" o:title="" cropleft="10449f" cropright="10449f"/>
          </v:shape>
          <o:OLEObject Type="Embed" ProgID="Paint.Picture" ShapeID="_x0000_i1544" DrawAspect="Content" ObjectID="_1741848348" r:id="rId533"/>
        </w:object>
      </w:r>
      <w:r w:rsidRPr="0018070A">
        <w:rPr>
          <w:lang w:val="uk-UA"/>
        </w:rPr>
        <w:object w:dxaOrig="2835" w:dyaOrig="2835">
          <v:shape id="_x0000_i1545" type="#_x0000_t75" style="width:14.25pt;height:18.75pt" o:ole="" fillcolor="window">
            <v:imagedata r:id="rId33" o:title="" cropleft="10449f" cropright="10449f"/>
          </v:shape>
          <o:OLEObject Type="Embed" ProgID="Paint.Picture" ShapeID="_x0000_i1545" DrawAspect="Content" ObjectID="_1741848349" r:id="rId534"/>
        </w:object>
      </w:r>
      <w:r w:rsidRPr="0018070A">
        <w:rPr>
          <w:lang w:val="uk-UA"/>
        </w:rPr>
        <w:object w:dxaOrig="2835" w:dyaOrig="2835">
          <v:shape id="_x0000_i1546" type="#_x0000_t75" style="width:14.25pt;height:18.75pt" o:ole="" fillcolor="window">
            <v:imagedata r:id="rId33" o:title="" cropleft="10449f" cropright="10449f"/>
          </v:shape>
          <o:OLEObject Type="Embed" ProgID="Paint.Picture" ShapeID="_x0000_i1546" DrawAspect="Content" ObjectID="_1741848350" r:id="rId535"/>
        </w:object>
      </w:r>
      <w:r w:rsidRPr="0018070A">
        <w:rPr>
          <w:lang w:val="uk-UA"/>
        </w:rPr>
        <w:object w:dxaOrig="2835" w:dyaOrig="2835">
          <v:shape id="_x0000_i1547" type="#_x0000_t75" style="width:14.25pt;height:18.75pt" o:ole="" fillcolor="window">
            <v:imagedata r:id="rId33" o:title="" cropleft="10449f" cropright="10449f"/>
          </v:shape>
          <o:OLEObject Type="Embed" ProgID="Paint.Picture" ShapeID="_x0000_i1547" DrawAspect="Content" ObjectID="_1741848351" r:id="rId536"/>
        </w:object>
      </w:r>
      <w:r w:rsidRPr="0018070A">
        <w:rPr>
          <w:lang w:val="uk-UA"/>
        </w:rPr>
        <w:object w:dxaOrig="2835" w:dyaOrig="2835">
          <v:shape id="_x0000_i1548" type="#_x0000_t75" style="width:14.25pt;height:18.75pt" o:ole="" fillcolor="window">
            <v:imagedata r:id="rId29" o:title="" cropleft="10449f" cropright="10449f"/>
          </v:shape>
          <o:OLEObject Type="Embed" ProgID="Paint.Picture" ShapeID="_x0000_i1548" DrawAspect="Content" ObjectID="_1741848352" r:id="rId537"/>
        </w:object>
      </w:r>
      <w:r w:rsidRPr="0018070A">
        <w:rPr>
          <w:lang w:val="uk-UA"/>
        </w:rPr>
        <w:object w:dxaOrig="2835" w:dyaOrig="2835">
          <v:shape id="_x0000_i1549" type="#_x0000_t75" style="width:14.25pt;height:18.75pt" o:ole="" fillcolor="window">
            <v:imagedata r:id="rId19" o:title="" cropleft="10449f" cropright="10449f"/>
          </v:shape>
          <o:OLEObject Type="Embed" ProgID="Paint.Picture" ShapeID="_x0000_i1549" DrawAspect="Content" ObjectID="_1741848353" r:id="rId538"/>
        </w:object>
      </w:r>
      <w:r w:rsidRPr="0018070A">
        <w:rPr>
          <w:lang w:val="uk-UA"/>
        </w:rPr>
        <w:object w:dxaOrig="2835" w:dyaOrig="2835">
          <v:shape id="_x0000_i1550" type="#_x0000_t75" style="width:14.25pt;height:18.75pt" o:ole="" fillcolor="window">
            <v:imagedata r:id="rId23" o:title="" cropleft="10449f" cropright="10449f"/>
          </v:shape>
          <o:OLEObject Type="Embed" ProgID="Paint.Picture" ShapeID="_x0000_i1550" DrawAspect="Content" ObjectID="_1741848354" r:id="rId539"/>
        </w:object>
      </w:r>
      <w:r w:rsidRPr="0018070A">
        <w:rPr>
          <w:lang w:val="uk-UA"/>
        </w:rPr>
        <w:object w:dxaOrig="2835" w:dyaOrig="2835">
          <v:shape id="_x0000_i1551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551" DrawAspect="Content" ObjectID="_1741848355" r:id="rId540"/>
        </w:object>
      </w:r>
      <w:r w:rsidRPr="0018070A">
        <w:rPr>
          <w:lang w:val="uk-UA"/>
        </w:rPr>
        <w:object w:dxaOrig="2835" w:dyaOrig="2835">
          <v:shape id="_x0000_i1552" type="#_x0000_t75" style="width:14.25pt;height:18.75pt" o:ole="" fillcolor="window">
            <v:imagedata r:id="rId14" o:title="" cropleft="10449f" cropright="10449f"/>
          </v:shape>
          <o:OLEObject Type="Embed" ProgID="Paint.Picture" ShapeID="_x0000_i1552" DrawAspect="Content" ObjectID="_1741848356" r:id="rId541"/>
        </w:object>
      </w:r>
      <w:r w:rsidRPr="0018070A">
        <w:rPr>
          <w:lang w:val="uk-UA"/>
        </w:rPr>
        <w:object w:dxaOrig="2835" w:dyaOrig="2835">
          <v:shape id="_x0000_i1553" type="#_x0000_t75" style="width:14.25pt;height:18.75pt" o:ole="" fillcolor="window">
            <v:imagedata r:id="rId23" o:title="" cropleft="10449f" cropright="10449f"/>
          </v:shape>
          <o:OLEObject Type="Embed" ProgID="Paint.Picture" ShapeID="_x0000_i1553" DrawAspect="Content" ObjectID="_1741848357" r:id="rId542"/>
        </w:object>
      </w:r>
      <w:r w:rsidRPr="0018070A">
        <w:rPr>
          <w:lang w:val="uk-UA"/>
        </w:rPr>
        <w:object w:dxaOrig="2835" w:dyaOrig="2835">
          <v:shape id="_x0000_i1554" type="#_x0000_t75" style="width:14.25pt;height:18.75pt" o:ole="" fillcolor="window">
            <v:imagedata r:id="rId23" o:title="" cropleft="10449f" cropright="10449f"/>
          </v:shape>
          <o:OLEObject Type="Embed" ProgID="Paint.Picture" ShapeID="_x0000_i1554" DrawAspect="Content" ObjectID="_1741848358" r:id="rId543"/>
        </w:object>
      </w:r>
      <w:r w:rsidRPr="0018070A">
        <w:rPr>
          <w:lang w:val="uk-UA"/>
        </w:rPr>
        <w:object w:dxaOrig="2835" w:dyaOrig="2835">
          <v:shape id="_x0000_i1555" type="#_x0000_t75" style="width:14.25pt;height:18.75pt" o:ole="" fillcolor="window">
            <v:imagedata r:id="rId29" o:title="" cropleft="10449f" cropright="10449f"/>
          </v:shape>
          <o:OLEObject Type="Embed" ProgID="Paint.Picture" ShapeID="_x0000_i1555" DrawAspect="Content" ObjectID="_1741848359" r:id="rId544"/>
        </w:object>
      </w:r>
      <w:r w:rsidRPr="0018070A">
        <w:rPr>
          <w:lang w:val="uk-UA"/>
        </w:rPr>
        <w:object w:dxaOrig="2835" w:dyaOrig="2835">
          <v:shape id="_x0000_i1556" type="#_x0000_t75" style="width:14.25pt;height:18.75pt" o:ole="" fillcolor="window">
            <v:imagedata r:id="rId14" o:title="" cropleft="10449f" cropright="10449f"/>
          </v:shape>
          <o:OLEObject Type="Embed" ProgID="Paint.Picture" ShapeID="_x0000_i1556" DrawAspect="Content" ObjectID="_1741848360" r:id="rId545"/>
        </w:object>
      </w:r>
      <w:r w:rsidRPr="0018070A">
        <w:rPr>
          <w:lang w:val="uk-UA"/>
        </w:rPr>
        <w:object w:dxaOrig="2835" w:dyaOrig="2835">
          <v:shape id="_x0000_i1557" type="#_x0000_t75" style="width:14.25pt;height:18.75pt" o:ole="" fillcolor="window">
            <v:imagedata r:id="rId33" o:title="" cropleft="10449f" cropright="10449f"/>
          </v:shape>
          <o:OLEObject Type="Embed" ProgID="Paint.Picture" ShapeID="_x0000_i1557" DrawAspect="Content" ObjectID="_1741848361" r:id="rId546"/>
        </w:object>
      </w:r>
      <w:r w:rsidRPr="0018070A">
        <w:rPr>
          <w:lang w:val="uk-UA"/>
        </w:rPr>
        <w:object w:dxaOrig="2835" w:dyaOrig="2835">
          <v:shape id="_x0000_i1558" type="#_x0000_t75" style="width:14.25pt;height:18.75pt" o:ole="" fillcolor="window">
            <v:imagedata r:id="rId23" o:title="" cropleft="10449f" cropright="10449f"/>
          </v:shape>
          <o:OLEObject Type="Embed" ProgID="Paint.Picture" ShapeID="_x0000_i1558" DrawAspect="Content" ObjectID="_1741848362" r:id="rId547"/>
        </w:object>
      </w:r>
      <w:r w:rsidRPr="0018070A">
        <w:rPr>
          <w:lang w:val="uk-UA"/>
        </w:rPr>
        <w:object w:dxaOrig="2835" w:dyaOrig="2835">
          <v:shape id="_x0000_i1559" type="#_x0000_t75" style="width:14.25pt;height:18.75pt" o:ole="" fillcolor="window">
            <v:imagedata r:id="rId33" o:title="" cropleft="10449f" cropright="10449f"/>
          </v:shape>
          <o:OLEObject Type="Embed" ProgID="Paint.Picture" ShapeID="_x0000_i1559" DrawAspect="Content" ObjectID="_1741848363" r:id="rId548"/>
        </w:object>
      </w:r>
      <w:r w:rsidRPr="0018070A">
        <w:rPr>
          <w:lang w:val="uk-UA"/>
        </w:rPr>
        <w:object w:dxaOrig="2835" w:dyaOrig="2835">
          <v:shape id="_x0000_i1560" type="#_x0000_t75" style="width:14.25pt;height:18.75pt" o:ole="" fillcolor="window">
            <v:imagedata r:id="rId33" o:title="" cropleft="10449f" cropright="10449f"/>
          </v:shape>
          <o:OLEObject Type="Embed" ProgID="Paint.Picture" ShapeID="_x0000_i1560" DrawAspect="Content" ObjectID="_1741848364" r:id="rId549"/>
        </w:object>
      </w:r>
      <w:r w:rsidRPr="0018070A">
        <w:rPr>
          <w:lang w:val="uk-UA"/>
        </w:rPr>
        <w:object w:dxaOrig="2835" w:dyaOrig="2835">
          <v:shape id="_x0000_i1561" type="#_x0000_t75" style="width:14.25pt;height:18.75pt" o:ole="" fillcolor="window">
            <v:imagedata r:id="rId23" o:title="" cropleft="10449f" cropright="10449f"/>
          </v:shape>
          <o:OLEObject Type="Embed" ProgID="Paint.Picture" ShapeID="_x0000_i1561" DrawAspect="Content" ObjectID="_1741848365" r:id="rId550"/>
        </w:object>
      </w:r>
      <w:r w:rsidRPr="0018070A">
        <w:rPr>
          <w:lang w:val="uk-UA"/>
        </w:rPr>
        <w:object w:dxaOrig="2835" w:dyaOrig="2835">
          <v:shape id="_x0000_i1562" type="#_x0000_t75" style="width:14.25pt;height:18.75pt" o:ole="" fillcolor="window">
            <v:imagedata r:id="rId29" o:title="" cropleft="10449f" cropright="10449f"/>
          </v:shape>
          <o:OLEObject Type="Embed" ProgID="Paint.Picture" ShapeID="_x0000_i1562" DrawAspect="Content" ObjectID="_1741848366" r:id="rId55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563" type="#_x0000_t75" style="width:14.25pt;height:18.75pt" o:ole="" fillcolor="window">
            <v:imagedata r:id="rId14" o:title="" cropleft="10449f" cropright="10449f"/>
          </v:shape>
          <o:OLEObject Type="Embed" ProgID="Paint.Picture" ShapeID="_x0000_i1563" DrawAspect="Content" ObjectID="_1741848367" r:id="rId552"/>
        </w:object>
      </w:r>
      <w:r w:rsidRPr="0018070A">
        <w:rPr>
          <w:lang w:val="uk-UA"/>
        </w:rPr>
        <w:object w:dxaOrig="2835" w:dyaOrig="2835">
          <v:shape id="_x0000_i1564" type="#_x0000_t75" style="width:14.25pt;height:18.75pt" o:ole="" fillcolor="window">
            <v:imagedata r:id="rId33" o:title="" cropleft="10449f" cropright="10449f"/>
          </v:shape>
          <o:OLEObject Type="Embed" ProgID="Paint.Picture" ShapeID="_x0000_i1564" DrawAspect="Content" ObjectID="_1741848368" r:id="rId553"/>
        </w:object>
      </w:r>
      <w:r w:rsidRPr="0018070A">
        <w:rPr>
          <w:lang w:val="uk-UA"/>
        </w:rPr>
        <w:object w:dxaOrig="2835" w:dyaOrig="2835">
          <v:shape id="_x0000_i1565" type="#_x0000_t75" style="width:14.25pt;height:18.75pt" o:ole="" fillcolor="window">
            <v:imagedata r:id="rId23" o:title="" cropleft="10449f" cropright="10449f"/>
          </v:shape>
          <o:OLEObject Type="Embed" ProgID="Paint.Picture" ShapeID="_x0000_i1565" DrawAspect="Content" ObjectID="_1741848369" r:id="rId554"/>
        </w:object>
      </w:r>
      <w:r w:rsidRPr="0018070A">
        <w:rPr>
          <w:lang w:val="uk-UA"/>
        </w:rPr>
        <w:object w:dxaOrig="2835" w:dyaOrig="2835">
          <v:shape id="_x0000_i1566" type="#_x0000_t75" style="width:14.25pt;height:18.75pt" o:ole="" fillcolor="window">
            <v:imagedata r:id="rId31" o:title="" cropleft="10449f" cropright="10449f"/>
          </v:shape>
          <o:OLEObject Type="Embed" ProgID="Paint.Picture" ShapeID="_x0000_i1566" DrawAspect="Content" ObjectID="_1741848370" r:id="rId555"/>
        </w:object>
      </w:r>
      <w:r w:rsidRPr="0018070A">
        <w:rPr>
          <w:lang w:val="uk-UA"/>
        </w:rPr>
        <w:object w:dxaOrig="2835" w:dyaOrig="2835">
          <v:shape id="_x0000_i1567" type="#_x0000_t75" style="width:14.25pt;height:18.75pt" o:ole="" fillcolor="window">
            <v:imagedata r:id="rId33" o:title="" cropleft="10449f" cropright="10449f"/>
          </v:shape>
          <o:OLEObject Type="Embed" ProgID="Paint.Picture" ShapeID="_x0000_i1567" DrawAspect="Content" ObjectID="_1741848371" r:id="rId556"/>
        </w:object>
      </w:r>
      <w:r w:rsidRPr="0018070A">
        <w:rPr>
          <w:lang w:val="uk-UA"/>
        </w:rPr>
        <w:object w:dxaOrig="2835" w:dyaOrig="2835">
          <v:shape id="_x0000_i1568" type="#_x0000_t75" style="width:14.25pt;height:18.75pt" o:ole="" fillcolor="window">
            <v:imagedata r:id="rId33" o:title="" cropleft="10449f" cropright="10449f"/>
          </v:shape>
          <o:OLEObject Type="Embed" ProgID="Paint.Picture" ShapeID="_x0000_i1568" DrawAspect="Content" ObjectID="_1741848372" r:id="rId557"/>
        </w:object>
      </w:r>
      <w:r w:rsidRPr="0018070A">
        <w:rPr>
          <w:lang w:val="uk-UA"/>
        </w:rPr>
        <w:object w:dxaOrig="2835" w:dyaOrig="2835">
          <v:shape id="_x0000_i1569" type="#_x0000_t75" style="width:14.25pt;height:18.75pt" o:ole="" fillcolor="window">
            <v:imagedata r:id="rId31" o:title="" cropleft="10449f" cropright="10449f"/>
          </v:shape>
          <o:OLEObject Type="Embed" ProgID="Paint.Picture" ShapeID="_x0000_i1569" DrawAspect="Content" ObjectID="_1741848373" r:id="rId558"/>
        </w:object>
      </w:r>
      <w:r w:rsidRPr="0018070A">
        <w:rPr>
          <w:lang w:val="uk-UA"/>
        </w:rPr>
        <w:object w:dxaOrig="2835" w:dyaOrig="2835">
          <v:shape id="_x0000_i1570" type="#_x0000_t75" style="width:14.25pt;height:18.75pt" o:ole="" fillcolor="window">
            <v:imagedata r:id="rId33" o:title="" cropleft="10449f" cropright="10449f"/>
          </v:shape>
          <o:OLEObject Type="Embed" ProgID="Paint.Picture" ShapeID="_x0000_i1570" DrawAspect="Content" ObjectID="_1741848374" r:id="rId559"/>
        </w:object>
      </w:r>
      <w:r w:rsidRPr="0018070A">
        <w:rPr>
          <w:lang w:val="uk-UA"/>
        </w:rPr>
        <w:object w:dxaOrig="2835" w:dyaOrig="2835">
          <v:shape id="_x0000_i1571" type="#_x0000_t75" style="width:14.25pt;height:18.75pt" o:ole="" fillcolor="window">
            <v:imagedata r:id="rId19" o:title="" cropleft="10449f" cropright="10449f"/>
          </v:shape>
          <o:OLEObject Type="Embed" ProgID="Paint.Picture" ShapeID="_x0000_i1571" DrawAspect="Content" ObjectID="_1741848375" r:id="rId560"/>
        </w:object>
      </w:r>
      <w:r w:rsidRPr="0018070A">
        <w:rPr>
          <w:lang w:val="uk-UA"/>
        </w:rPr>
        <w:object w:dxaOrig="2835" w:dyaOrig="2835">
          <v:shape id="_x0000_i1572" type="#_x0000_t75" style="width:14.25pt;height:18.75pt" o:ole="" fillcolor="window">
            <v:imagedata r:id="rId19" o:title="" cropleft="10449f" cropright="10449f"/>
          </v:shape>
          <o:OLEObject Type="Embed" ProgID="Paint.Picture" ShapeID="_x0000_i1572" DrawAspect="Content" ObjectID="_1741848376" r:id="rId561"/>
        </w:object>
      </w:r>
      <w:r w:rsidRPr="0018070A">
        <w:rPr>
          <w:lang w:val="uk-UA"/>
        </w:rPr>
        <w:object w:dxaOrig="2835" w:dyaOrig="2835">
          <v:shape id="_x0000_i1573" type="#_x0000_t75" style="width:14.25pt;height:18.75pt" o:ole="" fillcolor="window">
            <v:imagedata r:id="rId14" o:title="" cropleft="10449f" cropright="10449f"/>
          </v:shape>
          <o:OLEObject Type="Embed" ProgID="Paint.Picture" ShapeID="_x0000_i1573" DrawAspect="Content" ObjectID="_1741848377" r:id="rId562"/>
        </w:object>
      </w:r>
      <w:r w:rsidRPr="0018070A">
        <w:rPr>
          <w:lang w:val="uk-UA"/>
        </w:rPr>
        <w:object w:dxaOrig="2835" w:dyaOrig="2835">
          <v:shape id="_x0000_i1574" type="#_x0000_t75" style="width:14.25pt;height:18.75pt" o:ole="" fillcolor="window">
            <v:imagedata r:id="rId29" o:title="" cropleft="10449f" cropright="10449f"/>
          </v:shape>
          <o:OLEObject Type="Embed" ProgID="Paint.Picture" ShapeID="_x0000_i1574" DrawAspect="Content" ObjectID="_1741848378" r:id="rId563"/>
        </w:object>
      </w:r>
      <w:r w:rsidRPr="0018070A">
        <w:rPr>
          <w:lang w:val="uk-UA"/>
        </w:rPr>
        <w:object w:dxaOrig="2835" w:dyaOrig="2835">
          <v:shape id="_x0000_i1575" type="#_x0000_t75" style="width:14.25pt;height:18.75pt" o:ole="" fillcolor="window">
            <v:imagedata r:id="rId14" o:title="" cropleft="10449f" cropright="10449f"/>
          </v:shape>
          <o:OLEObject Type="Embed" ProgID="Paint.Picture" ShapeID="_x0000_i1575" DrawAspect="Content" ObjectID="_1741848379" r:id="rId564"/>
        </w:object>
      </w:r>
      <w:r w:rsidRPr="0018070A">
        <w:rPr>
          <w:lang w:val="uk-UA"/>
        </w:rPr>
        <w:object w:dxaOrig="2835" w:dyaOrig="2835">
          <v:shape id="_x0000_i1576" type="#_x0000_t75" style="width:14.25pt;height:18.75pt" o:ole="" fillcolor="window">
            <v:imagedata r:id="rId16" o:title="" cropleft="10449f" cropright="10449f"/>
          </v:shape>
          <o:OLEObject Type="Embed" ProgID="Paint.Picture" ShapeID="_x0000_i1576" DrawAspect="Content" ObjectID="_1741848380" r:id="rId565"/>
        </w:object>
      </w:r>
      <w:r w:rsidRPr="0018070A">
        <w:rPr>
          <w:lang w:val="uk-UA"/>
        </w:rPr>
        <w:object w:dxaOrig="2835" w:dyaOrig="2835">
          <v:shape id="_x0000_i1577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577" DrawAspect="Content" ObjectID="_1741848381" r:id="rId566"/>
        </w:object>
      </w:r>
      <w:r w:rsidRPr="0018070A">
        <w:rPr>
          <w:lang w:val="uk-UA"/>
        </w:rPr>
        <w:object w:dxaOrig="2835" w:dyaOrig="2835">
          <v:shape id="_x0000_i1578" type="#_x0000_t75" style="width:14.25pt;height:18.75pt" o:ole="" fillcolor="window">
            <v:imagedata r:id="rId23" o:title="" cropleft="10449f" cropright="10449f"/>
          </v:shape>
          <o:OLEObject Type="Embed" ProgID="Paint.Picture" ShapeID="_x0000_i1578" DrawAspect="Content" ObjectID="_1741848382" r:id="rId567"/>
        </w:object>
      </w:r>
      <w:r w:rsidRPr="0018070A">
        <w:rPr>
          <w:lang w:val="uk-UA"/>
        </w:rPr>
        <w:object w:dxaOrig="2835" w:dyaOrig="2835">
          <v:shape id="_x0000_i1579" type="#_x0000_t75" style="width:14.25pt;height:18.75pt" o:ole="" fillcolor="window">
            <v:imagedata r:id="rId14" o:title="" cropleft="10449f" cropright="10449f"/>
          </v:shape>
          <o:OLEObject Type="Embed" ProgID="Paint.Picture" ShapeID="_x0000_i1579" DrawAspect="Content" ObjectID="_1741848383" r:id="rId568"/>
        </w:object>
      </w:r>
      <w:r w:rsidRPr="0018070A">
        <w:rPr>
          <w:lang w:val="uk-UA"/>
        </w:rPr>
        <w:object w:dxaOrig="2835" w:dyaOrig="2835">
          <v:shape id="_x0000_i1580" type="#_x0000_t75" style="width:14.25pt;height:18.75pt" o:ole="" fillcolor="window">
            <v:imagedata r:id="rId14" o:title="" cropleft="10449f" cropright="10449f"/>
          </v:shape>
          <o:OLEObject Type="Embed" ProgID="Paint.Picture" ShapeID="_x0000_i1580" DrawAspect="Content" ObjectID="_1741848384" r:id="rId569"/>
        </w:object>
      </w:r>
      <w:r w:rsidRPr="0018070A">
        <w:rPr>
          <w:lang w:val="uk-UA"/>
        </w:rPr>
        <w:object w:dxaOrig="2835" w:dyaOrig="2835">
          <v:shape id="_x0000_i1581" type="#_x0000_t75" style="width:14.25pt;height:18.75pt" o:ole="" fillcolor="window">
            <v:imagedata r:id="rId14" o:title="" cropleft="10449f" cropright="10449f"/>
          </v:shape>
          <o:OLEObject Type="Embed" ProgID="Paint.Picture" ShapeID="_x0000_i1581" DrawAspect="Content" ObjectID="_1741848385" r:id="rId570"/>
        </w:object>
      </w:r>
      <w:r w:rsidRPr="0018070A">
        <w:rPr>
          <w:lang w:val="uk-UA"/>
        </w:rPr>
        <w:object w:dxaOrig="2835" w:dyaOrig="2835">
          <v:shape id="_x0000_i1582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582" DrawAspect="Content" ObjectID="_1741848386" r:id="rId571"/>
        </w:object>
      </w:r>
      <w:r w:rsidRPr="0018070A">
        <w:rPr>
          <w:lang w:val="uk-UA"/>
        </w:rPr>
        <w:object w:dxaOrig="2835" w:dyaOrig="2835">
          <v:shape id="_x0000_i1583" type="#_x0000_t75" style="width:14.25pt;height:18.75pt" o:ole="" fillcolor="window">
            <v:imagedata r:id="rId14" o:title="" cropleft="10449f" cropright="10449f"/>
          </v:shape>
          <o:OLEObject Type="Embed" ProgID="Paint.Picture" ShapeID="_x0000_i1583" DrawAspect="Content" ObjectID="_1741848387" r:id="rId572"/>
        </w:object>
      </w:r>
      <w:r w:rsidRPr="0018070A">
        <w:rPr>
          <w:lang w:val="uk-UA"/>
        </w:rPr>
        <w:object w:dxaOrig="2835" w:dyaOrig="2835">
          <v:shape id="_x0000_i1584" type="#_x0000_t75" style="width:14.25pt;height:18.75pt" o:ole="" fillcolor="window">
            <v:imagedata r:id="rId23" o:title="" cropleft="10449f" cropright="10449f"/>
          </v:shape>
          <o:OLEObject Type="Embed" ProgID="Paint.Picture" ShapeID="_x0000_i1584" DrawAspect="Content" ObjectID="_1741848388" r:id="rId573"/>
        </w:object>
      </w:r>
      <w:r w:rsidRPr="0018070A">
        <w:rPr>
          <w:lang w:val="uk-UA"/>
        </w:rPr>
        <w:object w:dxaOrig="2835" w:dyaOrig="2835">
          <v:shape id="_x0000_i1585" type="#_x0000_t75" style="width:14.25pt;height:18.75pt" o:ole="" fillcolor="window">
            <v:imagedata r:id="rId33" o:title="" cropleft="10449f" cropright="10449f"/>
          </v:shape>
          <o:OLEObject Type="Embed" ProgID="Paint.Picture" ShapeID="_x0000_i1585" DrawAspect="Content" ObjectID="_1741848389" r:id="rId574"/>
        </w:object>
      </w:r>
      <w:r w:rsidRPr="0018070A">
        <w:rPr>
          <w:lang w:val="uk-UA"/>
        </w:rPr>
        <w:object w:dxaOrig="2835" w:dyaOrig="2835">
          <v:shape id="_x0000_i1586" type="#_x0000_t75" style="width:14.25pt;height:18.75pt" o:ole="" fillcolor="window">
            <v:imagedata r:id="rId31" o:title="" cropleft="10449f" cropright="10449f"/>
          </v:shape>
          <o:OLEObject Type="Embed" ProgID="Paint.Picture" ShapeID="_x0000_i1586" DrawAspect="Content" ObjectID="_1741848390" r:id="rId575"/>
        </w:object>
      </w:r>
      <w:r w:rsidRPr="0018070A">
        <w:rPr>
          <w:lang w:val="uk-UA"/>
        </w:rPr>
        <w:object w:dxaOrig="2835" w:dyaOrig="2835">
          <v:shape id="_x0000_i1587" type="#_x0000_t75" style="width:14.25pt;height:18.75pt" o:ole="" fillcolor="window">
            <v:imagedata r:id="rId29" o:title="" cropleft="10449f" cropright="10449f"/>
          </v:shape>
          <o:OLEObject Type="Embed" ProgID="Paint.Picture" ShapeID="_x0000_i1587" DrawAspect="Content" ObjectID="_1741848391" r:id="rId576"/>
        </w:object>
      </w:r>
      <w:r w:rsidRPr="0018070A">
        <w:rPr>
          <w:lang w:val="uk-UA"/>
        </w:rPr>
        <w:object w:dxaOrig="2835" w:dyaOrig="2835">
          <v:shape id="_x0000_i1588" type="#_x0000_t75" style="width:14.25pt;height:18.75pt" o:ole="" fillcolor="window">
            <v:imagedata r:id="rId31" o:title="" cropleft="10449f" cropright="10449f"/>
          </v:shape>
          <o:OLEObject Type="Embed" ProgID="Paint.Picture" ShapeID="_x0000_i1588" DrawAspect="Content" ObjectID="_1741848392" r:id="rId577"/>
        </w:object>
      </w:r>
      <w:r w:rsidRPr="0018070A">
        <w:rPr>
          <w:lang w:val="uk-UA"/>
        </w:rPr>
        <w:object w:dxaOrig="2835" w:dyaOrig="2835">
          <v:shape id="_x0000_i1589" type="#_x0000_t75" style="width:14.25pt;height:18.75pt" o:ole="" fillcolor="window">
            <v:imagedata r:id="rId19" o:title="" cropleft="10449f" cropright="10449f"/>
          </v:shape>
          <o:OLEObject Type="Embed" ProgID="Paint.Picture" ShapeID="_x0000_i1589" DrawAspect="Content" ObjectID="_1741848393" r:id="rId578"/>
        </w:object>
      </w:r>
      <w:r w:rsidRPr="0018070A">
        <w:rPr>
          <w:lang w:val="uk-UA"/>
        </w:rPr>
        <w:object w:dxaOrig="2835" w:dyaOrig="2835">
          <v:shape id="_x0000_i1590" type="#_x0000_t75" style="width:14.25pt;height:18.75pt" o:ole="" fillcolor="window">
            <v:imagedata r:id="rId14" o:title="" cropleft="10449f" cropright="10449f"/>
          </v:shape>
          <o:OLEObject Type="Embed" ProgID="Paint.Picture" ShapeID="_x0000_i1590" DrawAspect="Content" ObjectID="_1741848394" r:id="rId579"/>
        </w:object>
      </w:r>
      <w:r w:rsidRPr="0018070A">
        <w:rPr>
          <w:lang w:val="uk-UA"/>
        </w:rPr>
        <w:object w:dxaOrig="2835" w:dyaOrig="2835">
          <v:shape id="_x0000_i1591" type="#_x0000_t75" style="width:14.25pt;height:18.75pt" o:ole="" fillcolor="window">
            <v:imagedata r:id="rId23" o:title="" cropleft="10449f" cropright="10449f"/>
          </v:shape>
          <o:OLEObject Type="Embed" ProgID="Paint.Picture" ShapeID="_x0000_i1591" DrawAspect="Content" ObjectID="_1741848395" r:id="rId580"/>
        </w:object>
      </w:r>
      <w:r w:rsidRPr="0018070A">
        <w:rPr>
          <w:lang w:val="uk-UA"/>
        </w:rPr>
        <w:object w:dxaOrig="2835" w:dyaOrig="2835">
          <v:shape id="_x0000_i1592" type="#_x0000_t75" style="width:14.25pt;height:18.75pt" o:ole="" fillcolor="window">
            <v:imagedata r:id="rId14" o:title="" cropleft="10449f" cropright="10449f"/>
          </v:shape>
          <o:OLEObject Type="Embed" ProgID="Paint.Picture" ShapeID="_x0000_i1592" DrawAspect="Content" ObjectID="_1741848396" r:id="rId58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593" type="#_x0000_t75" style="width:14.25pt;height:18.75pt" o:ole="" fillcolor="window">
            <v:imagedata r:id="rId16" o:title="" cropleft="10449f" cropright="10449f"/>
          </v:shape>
          <o:OLEObject Type="Embed" ProgID="Paint.Picture" ShapeID="_x0000_i1593" DrawAspect="Content" ObjectID="_1741848397" r:id="rId582"/>
        </w:object>
      </w:r>
      <w:r w:rsidRPr="0018070A">
        <w:rPr>
          <w:lang w:val="uk-UA"/>
        </w:rPr>
        <w:object w:dxaOrig="2835" w:dyaOrig="2835">
          <v:shape id="_x0000_i1594" type="#_x0000_t75" style="width:14.25pt;height:18.75pt" o:ole="" fillcolor="window">
            <v:imagedata r:id="rId31" o:title="" cropleft="10449f" cropright="10449f"/>
          </v:shape>
          <o:OLEObject Type="Embed" ProgID="Paint.Picture" ShapeID="_x0000_i1594" DrawAspect="Content" ObjectID="_1741848398" r:id="rId583"/>
        </w:object>
      </w:r>
      <w:r w:rsidRPr="0018070A">
        <w:rPr>
          <w:lang w:val="uk-UA"/>
        </w:rPr>
        <w:object w:dxaOrig="2835" w:dyaOrig="2835">
          <v:shape id="_x0000_i1595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595" DrawAspect="Content" ObjectID="_1741848399" r:id="rId584"/>
        </w:object>
      </w:r>
      <w:r w:rsidRPr="0018070A">
        <w:rPr>
          <w:lang w:val="uk-UA"/>
        </w:rPr>
        <w:object w:dxaOrig="2835" w:dyaOrig="2835">
          <v:shape id="_x0000_i1596" type="#_x0000_t75" style="width:14.25pt;height:18.75pt" o:ole="" fillcolor="window">
            <v:imagedata r:id="rId14" o:title="" cropleft="10449f" cropright="10449f"/>
          </v:shape>
          <o:OLEObject Type="Embed" ProgID="Paint.Picture" ShapeID="_x0000_i1596" DrawAspect="Content" ObjectID="_1741848400" r:id="rId585"/>
        </w:object>
      </w:r>
      <w:r w:rsidRPr="0018070A">
        <w:rPr>
          <w:lang w:val="uk-UA"/>
        </w:rPr>
        <w:object w:dxaOrig="2835" w:dyaOrig="2835">
          <v:shape id="_x0000_i1597" type="#_x0000_t75" style="width:14.25pt;height:18.75pt" o:ole="" fillcolor="window">
            <v:imagedata r:id="rId33" o:title="" cropleft="10449f" cropright="10449f"/>
          </v:shape>
          <o:OLEObject Type="Embed" ProgID="Paint.Picture" ShapeID="_x0000_i1597" DrawAspect="Content" ObjectID="_1741848401" r:id="rId586"/>
        </w:object>
      </w:r>
      <w:r w:rsidRPr="0018070A">
        <w:rPr>
          <w:lang w:val="uk-UA"/>
        </w:rPr>
        <w:object w:dxaOrig="2835" w:dyaOrig="2835">
          <v:shape id="_x0000_i1598" type="#_x0000_t75" style="width:14.25pt;height:18.75pt" o:ole="" fillcolor="window">
            <v:imagedata r:id="rId29" o:title="" cropleft="10449f" cropright="10449f"/>
          </v:shape>
          <o:OLEObject Type="Embed" ProgID="Paint.Picture" ShapeID="_x0000_i1598" DrawAspect="Content" ObjectID="_1741848402" r:id="rId587"/>
        </w:object>
      </w:r>
      <w:r w:rsidRPr="0018070A">
        <w:rPr>
          <w:lang w:val="uk-UA"/>
        </w:rPr>
        <w:object w:dxaOrig="2835" w:dyaOrig="2835">
          <v:shape id="_x0000_i1599" type="#_x0000_t75" style="width:14.25pt;height:18.75pt" o:ole="" fillcolor="window">
            <v:imagedata r:id="rId29" o:title="" cropleft="10449f" cropright="10449f"/>
          </v:shape>
          <o:OLEObject Type="Embed" ProgID="Paint.Picture" ShapeID="_x0000_i1599" DrawAspect="Content" ObjectID="_1741848403" r:id="rId588"/>
        </w:object>
      </w:r>
      <w:r w:rsidRPr="0018070A">
        <w:rPr>
          <w:lang w:val="uk-UA"/>
        </w:rPr>
        <w:object w:dxaOrig="2835" w:dyaOrig="2835">
          <v:shape id="_x0000_i1600" type="#_x0000_t75" style="width:14.25pt;height:18.75pt" o:ole="" fillcolor="window">
            <v:imagedata r:id="rId31" o:title="" cropleft="10449f" cropright="10449f"/>
          </v:shape>
          <o:OLEObject Type="Embed" ProgID="Paint.Picture" ShapeID="_x0000_i1600" DrawAspect="Content" ObjectID="_1741848404" r:id="rId589"/>
        </w:object>
      </w:r>
      <w:r w:rsidRPr="0018070A">
        <w:rPr>
          <w:lang w:val="uk-UA"/>
        </w:rPr>
        <w:object w:dxaOrig="2835" w:dyaOrig="2835">
          <v:shape id="_x0000_i1601" type="#_x0000_t75" style="width:14.25pt;height:18.75pt" o:ole="" fillcolor="window">
            <v:imagedata r:id="rId19" o:title="" cropleft="10449f" cropright="10449f"/>
          </v:shape>
          <o:OLEObject Type="Embed" ProgID="Paint.Picture" ShapeID="_x0000_i1601" DrawAspect="Content" ObjectID="_1741848405" r:id="rId590"/>
        </w:object>
      </w:r>
      <w:r w:rsidRPr="0018070A">
        <w:rPr>
          <w:lang w:val="uk-UA"/>
        </w:rPr>
        <w:object w:dxaOrig="2835" w:dyaOrig="2835">
          <v:shape id="_x0000_i1602" type="#_x0000_t75" style="width:14.25pt;height:18.75pt" o:ole="" fillcolor="window">
            <v:imagedata r:id="rId14" o:title="" cropleft="10449f" cropright="10449f"/>
          </v:shape>
          <o:OLEObject Type="Embed" ProgID="Paint.Picture" ShapeID="_x0000_i1602" DrawAspect="Content" ObjectID="_1741848406" r:id="rId591"/>
        </w:object>
      </w:r>
      <w:r w:rsidRPr="0018070A">
        <w:rPr>
          <w:lang w:val="uk-UA"/>
        </w:rPr>
        <w:object w:dxaOrig="2835" w:dyaOrig="2835">
          <v:shape id="_x0000_i1603" type="#_x0000_t75" style="width:14.25pt;height:18.75pt" o:ole="" fillcolor="window">
            <v:imagedata r:id="rId29" o:title="" cropleft="10449f" cropright="10449f"/>
          </v:shape>
          <o:OLEObject Type="Embed" ProgID="Paint.Picture" ShapeID="_x0000_i1603" DrawAspect="Content" ObjectID="_1741848407" r:id="rId592"/>
        </w:object>
      </w:r>
      <w:r w:rsidRPr="0018070A">
        <w:rPr>
          <w:lang w:val="uk-UA"/>
        </w:rPr>
        <w:object w:dxaOrig="2835" w:dyaOrig="2835">
          <v:shape id="_x0000_i1604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604" DrawAspect="Content" ObjectID="_1741848408" r:id="rId593"/>
        </w:object>
      </w:r>
      <w:r w:rsidRPr="0018070A">
        <w:rPr>
          <w:lang w:val="uk-UA"/>
        </w:rPr>
        <w:object w:dxaOrig="2835" w:dyaOrig="2835">
          <v:shape id="_x0000_i1605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605" DrawAspect="Content" ObjectID="_1741848409" r:id="rId594"/>
        </w:object>
      </w:r>
      <w:r w:rsidRPr="0018070A">
        <w:rPr>
          <w:lang w:val="uk-UA"/>
        </w:rPr>
        <w:object w:dxaOrig="2835" w:dyaOrig="2835">
          <v:shape id="_x0000_i1606" type="#_x0000_t75" style="width:14.25pt;height:18.75pt" o:ole="" fillcolor="window">
            <v:imagedata r:id="rId29" o:title="" cropleft="10449f" cropright="10449f"/>
          </v:shape>
          <o:OLEObject Type="Embed" ProgID="Paint.Picture" ShapeID="_x0000_i1606" DrawAspect="Content" ObjectID="_1741848410" r:id="rId595"/>
        </w:object>
      </w:r>
      <w:r w:rsidRPr="0018070A">
        <w:rPr>
          <w:lang w:val="uk-UA"/>
        </w:rPr>
        <w:object w:dxaOrig="2835" w:dyaOrig="2835">
          <v:shape id="_x0000_i1607" type="#_x0000_t75" style="width:14.25pt;height:18.75pt" o:ole="" fillcolor="window">
            <v:imagedata r:id="rId33" o:title="" cropleft="10449f" cropright="10449f"/>
          </v:shape>
          <o:OLEObject Type="Embed" ProgID="Paint.Picture" ShapeID="_x0000_i1607" DrawAspect="Content" ObjectID="_1741848411" r:id="rId596"/>
        </w:object>
      </w:r>
      <w:r w:rsidRPr="0018070A">
        <w:rPr>
          <w:lang w:val="uk-UA"/>
        </w:rPr>
        <w:object w:dxaOrig="2835" w:dyaOrig="2835">
          <v:shape id="_x0000_i1608" type="#_x0000_t75" style="width:14.25pt;height:18.75pt" o:ole="" fillcolor="window">
            <v:imagedata r:id="rId14" o:title="" cropleft="10449f" cropright="10449f"/>
          </v:shape>
          <o:OLEObject Type="Embed" ProgID="Paint.Picture" ShapeID="_x0000_i1608" DrawAspect="Content" ObjectID="_1741848412" r:id="rId597"/>
        </w:object>
      </w:r>
      <w:r w:rsidRPr="0018070A">
        <w:rPr>
          <w:lang w:val="uk-UA"/>
        </w:rPr>
        <w:object w:dxaOrig="2835" w:dyaOrig="2835">
          <v:shape id="_x0000_i1609" type="#_x0000_t75" style="width:14.25pt;height:18.75pt" o:ole="" fillcolor="window">
            <v:imagedata r:id="rId33" o:title="" cropleft="10449f" cropright="10449f"/>
          </v:shape>
          <o:OLEObject Type="Embed" ProgID="Paint.Picture" ShapeID="_x0000_i1609" DrawAspect="Content" ObjectID="_1741848413" r:id="rId598"/>
        </w:object>
      </w:r>
      <w:r w:rsidRPr="0018070A">
        <w:rPr>
          <w:lang w:val="uk-UA"/>
        </w:rPr>
        <w:object w:dxaOrig="2835" w:dyaOrig="2835">
          <v:shape id="_x0000_i1610" type="#_x0000_t75" style="width:14.25pt;height:18.75pt" o:ole="" fillcolor="window">
            <v:imagedata r:id="rId14" o:title="" cropleft="10449f" cropright="10449f"/>
          </v:shape>
          <o:OLEObject Type="Embed" ProgID="Paint.Picture" ShapeID="_x0000_i1610" DrawAspect="Content" ObjectID="_1741848414" r:id="rId599"/>
        </w:object>
      </w:r>
      <w:r w:rsidRPr="0018070A">
        <w:rPr>
          <w:lang w:val="uk-UA"/>
        </w:rPr>
        <w:object w:dxaOrig="2835" w:dyaOrig="2835">
          <v:shape id="_x0000_i1611" type="#_x0000_t75" style="width:14.25pt;height:18.75pt" o:ole="" fillcolor="window">
            <v:imagedata r:id="rId31" o:title="" cropleft="10449f" cropright="10449f"/>
          </v:shape>
          <o:OLEObject Type="Embed" ProgID="Paint.Picture" ShapeID="_x0000_i1611" DrawAspect="Content" ObjectID="_1741848415" r:id="rId600"/>
        </w:object>
      </w:r>
      <w:r w:rsidRPr="0018070A">
        <w:rPr>
          <w:lang w:val="uk-UA"/>
        </w:rPr>
        <w:object w:dxaOrig="2835" w:dyaOrig="2835">
          <v:shape id="_x0000_i1612" type="#_x0000_t75" style="width:14.25pt;height:18.75pt" o:ole="" fillcolor="window">
            <v:imagedata r:id="rId33" o:title="" cropleft="10449f" cropright="10449f"/>
          </v:shape>
          <o:OLEObject Type="Embed" ProgID="Paint.Picture" ShapeID="_x0000_i1612" DrawAspect="Content" ObjectID="_1741848416" r:id="rId601"/>
        </w:object>
      </w:r>
      <w:r w:rsidRPr="0018070A">
        <w:rPr>
          <w:lang w:val="uk-UA"/>
        </w:rPr>
        <w:object w:dxaOrig="2835" w:dyaOrig="2835">
          <v:shape id="_x0000_i1613" type="#_x0000_t75" style="width:14.25pt;height:18.75pt" o:ole="" fillcolor="window">
            <v:imagedata r:id="rId16" o:title="" cropleft="10449f" cropright="10449f"/>
          </v:shape>
          <o:OLEObject Type="Embed" ProgID="Paint.Picture" ShapeID="_x0000_i1613" DrawAspect="Content" ObjectID="_1741848417" r:id="rId602"/>
        </w:object>
      </w:r>
      <w:r w:rsidRPr="0018070A">
        <w:rPr>
          <w:lang w:val="uk-UA"/>
        </w:rPr>
        <w:object w:dxaOrig="2835" w:dyaOrig="2835">
          <v:shape id="_x0000_i1614" type="#_x0000_t75" style="width:14.25pt;height:18.75pt" o:ole="" fillcolor="window">
            <v:imagedata r:id="rId31" o:title="" cropleft="10449f" cropright="10449f"/>
          </v:shape>
          <o:OLEObject Type="Embed" ProgID="Paint.Picture" ShapeID="_x0000_i1614" DrawAspect="Content" ObjectID="_1741848418" r:id="rId603"/>
        </w:object>
      </w:r>
      <w:r w:rsidRPr="0018070A">
        <w:rPr>
          <w:lang w:val="uk-UA"/>
        </w:rPr>
        <w:object w:dxaOrig="2835" w:dyaOrig="2835">
          <v:shape id="_x0000_i1615" type="#_x0000_t75" style="width:14.25pt;height:18.75pt" o:ole="" fillcolor="window">
            <v:imagedata r:id="rId23" o:title="" cropleft="10449f" cropright="10449f"/>
          </v:shape>
          <o:OLEObject Type="Embed" ProgID="Paint.Picture" ShapeID="_x0000_i1615" DrawAspect="Content" ObjectID="_1741848419" r:id="rId604"/>
        </w:object>
      </w:r>
      <w:r w:rsidRPr="0018070A">
        <w:rPr>
          <w:lang w:val="uk-UA"/>
        </w:rPr>
        <w:object w:dxaOrig="2835" w:dyaOrig="2835">
          <v:shape id="_x0000_i1616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616" DrawAspect="Content" ObjectID="_1741848420" r:id="rId605"/>
        </w:object>
      </w:r>
      <w:r w:rsidRPr="0018070A">
        <w:rPr>
          <w:lang w:val="uk-UA"/>
        </w:rPr>
        <w:object w:dxaOrig="2835" w:dyaOrig="2835">
          <v:shape id="_x0000_i1617" type="#_x0000_t75" style="width:14.25pt;height:18.75pt" o:ole="" fillcolor="window">
            <v:imagedata r:id="rId14" o:title="" cropleft="10449f" cropright="10449f"/>
          </v:shape>
          <o:OLEObject Type="Embed" ProgID="Paint.Picture" ShapeID="_x0000_i1617" DrawAspect="Content" ObjectID="_1741848421" r:id="rId606"/>
        </w:object>
      </w:r>
      <w:r w:rsidRPr="0018070A">
        <w:rPr>
          <w:lang w:val="uk-UA"/>
        </w:rPr>
        <w:object w:dxaOrig="2835" w:dyaOrig="2835">
          <v:shape id="_x0000_i1618" type="#_x0000_t75" style="width:14.25pt;height:18.75pt" o:ole="" fillcolor="window">
            <v:imagedata r:id="rId14" o:title="" cropleft="10449f" cropright="10449f"/>
          </v:shape>
          <o:OLEObject Type="Embed" ProgID="Paint.Picture" ShapeID="_x0000_i1618" DrawAspect="Content" ObjectID="_1741848422" r:id="rId607"/>
        </w:object>
      </w:r>
      <w:r w:rsidRPr="0018070A">
        <w:rPr>
          <w:lang w:val="uk-UA"/>
        </w:rPr>
        <w:object w:dxaOrig="2835" w:dyaOrig="2835">
          <v:shape id="_x0000_i1619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619" DrawAspect="Content" ObjectID="_1741848423" r:id="rId608"/>
        </w:object>
      </w:r>
      <w:r w:rsidRPr="0018070A">
        <w:rPr>
          <w:lang w:val="uk-UA"/>
        </w:rPr>
        <w:object w:dxaOrig="2835" w:dyaOrig="2835">
          <v:shape id="_x0000_i1620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620" DrawAspect="Content" ObjectID="_1741848424" r:id="rId609"/>
        </w:object>
      </w:r>
      <w:r w:rsidRPr="0018070A">
        <w:rPr>
          <w:lang w:val="uk-UA"/>
        </w:rPr>
        <w:object w:dxaOrig="2835" w:dyaOrig="2835">
          <v:shape id="_x0000_i1621" type="#_x0000_t75" style="width:14.25pt;height:18.75pt" o:ole="" fillcolor="window">
            <v:imagedata r:id="rId19" o:title="" cropleft="10449f" cropright="10449f"/>
          </v:shape>
          <o:OLEObject Type="Embed" ProgID="Paint.Picture" ShapeID="_x0000_i1621" DrawAspect="Content" ObjectID="_1741848425" r:id="rId610"/>
        </w:object>
      </w:r>
      <w:r w:rsidRPr="0018070A">
        <w:rPr>
          <w:lang w:val="uk-UA"/>
        </w:rPr>
        <w:object w:dxaOrig="2835" w:dyaOrig="2835">
          <v:shape id="_x0000_i1622" type="#_x0000_t75" style="width:14.25pt;height:18.75pt" o:ole="" fillcolor="window">
            <v:imagedata r:id="rId23" o:title="" cropleft="10449f" cropright="10449f"/>
          </v:shape>
          <o:OLEObject Type="Embed" ProgID="Paint.Picture" ShapeID="_x0000_i1622" DrawAspect="Content" ObjectID="_1741848426" r:id="rId61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623" type="#_x0000_t75" style="width:14.25pt;height:18.75pt" o:ole="" fillcolor="window">
            <v:imagedata r:id="rId33" o:title="" cropleft="10449f" cropright="10449f"/>
          </v:shape>
          <o:OLEObject Type="Embed" ProgID="Paint.Picture" ShapeID="_x0000_i1623" DrawAspect="Content" ObjectID="_1741848427" r:id="rId612"/>
        </w:object>
      </w:r>
      <w:r w:rsidRPr="0018070A">
        <w:rPr>
          <w:lang w:val="uk-UA"/>
        </w:rPr>
        <w:object w:dxaOrig="2835" w:dyaOrig="2835">
          <v:shape id="_x0000_i1624" type="#_x0000_t75" style="width:14.25pt;height:18.75pt" o:ole="" fillcolor="window">
            <v:imagedata r:id="rId19" o:title="" cropleft="10449f" cropright="10449f"/>
          </v:shape>
          <o:OLEObject Type="Embed" ProgID="Paint.Picture" ShapeID="_x0000_i1624" DrawAspect="Content" ObjectID="_1741848428" r:id="rId613"/>
        </w:object>
      </w:r>
      <w:r w:rsidRPr="0018070A">
        <w:rPr>
          <w:lang w:val="uk-UA"/>
        </w:rPr>
        <w:object w:dxaOrig="2835" w:dyaOrig="2835">
          <v:shape id="_x0000_i1625" type="#_x0000_t75" style="width:14.25pt;height:18.75pt" o:ole="" fillcolor="window">
            <v:imagedata r:id="rId29" o:title="" cropleft="10449f" cropright="10449f"/>
          </v:shape>
          <o:OLEObject Type="Embed" ProgID="Paint.Picture" ShapeID="_x0000_i1625" DrawAspect="Content" ObjectID="_1741848429" r:id="rId614"/>
        </w:object>
      </w:r>
      <w:r w:rsidRPr="0018070A">
        <w:rPr>
          <w:lang w:val="uk-UA"/>
        </w:rPr>
        <w:object w:dxaOrig="2835" w:dyaOrig="2835">
          <v:shape id="_x0000_i1626" type="#_x0000_t75" style="width:14.25pt;height:18.75pt" o:ole="" fillcolor="window">
            <v:imagedata r:id="rId14" o:title="" cropleft="10449f" cropright="10449f"/>
          </v:shape>
          <o:OLEObject Type="Embed" ProgID="Paint.Picture" ShapeID="_x0000_i1626" DrawAspect="Content" ObjectID="_1741848430" r:id="rId615"/>
        </w:object>
      </w:r>
      <w:r w:rsidRPr="0018070A">
        <w:rPr>
          <w:lang w:val="uk-UA"/>
        </w:rPr>
        <w:object w:dxaOrig="2835" w:dyaOrig="2835">
          <v:shape id="_x0000_i1627" type="#_x0000_t75" style="width:14.25pt;height:18.75pt" o:ole="" fillcolor="window">
            <v:imagedata r:id="rId23" o:title="" cropleft="10449f" cropright="10449f"/>
          </v:shape>
          <o:OLEObject Type="Embed" ProgID="Paint.Picture" ShapeID="_x0000_i1627" DrawAspect="Content" ObjectID="_1741848431" r:id="rId616"/>
        </w:object>
      </w:r>
      <w:r w:rsidRPr="0018070A">
        <w:rPr>
          <w:lang w:val="uk-UA"/>
        </w:rPr>
        <w:object w:dxaOrig="2835" w:dyaOrig="2835">
          <v:shape id="_x0000_i1628" type="#_x0000_t75" style="width:14.25pt;height:18.75pt" o:ole="" fillcolor="window">
            <v:imagedata r:id="rId19" o:title="" cropleft="10449f" cropright="10449f"/>
          </v:shape>
          <o:OLEObject Type="Embed" ProgID="Paint.Picture" ShapeID="_x0000_i1628" DrawAspect="Content" ObjectID="_1741848432" r:id="rId617"/>
        </w:object>
      </w:r>
      <w:r w:rsidRPr="0018070A">
        <w:rPr>
          <w:lang w:val="uk-UA"/>
        </w:rPr>
        <w:object w:dxaOrig="2835" w:dyaOrig="2835">
          <v:shape id="_x0000_i1629" type="#_x0000_t75" style="width:14.25pt;height:18.75pt" o:ole="" fillcolor="window">
            <v:imagedata r:id="rId14" o:title="" cropleft="10449f" cropright="10449f"/>
          </v:shape>
          <o:OLEObject Type="Embed" ProgID="Paint.Picture" ShapeID="_x0000_i1629" DrawAspect="Content" ObjectID="_1741848433" r:id="rId618"/>
        </w:object>
      </w:r>
      <w:r w:rsidRPr="0018070A">
        <w:rPr>
          <w:lang w:val="uk-UA"/>
        </w:rPr>
        <w:object w:dxaOrig="2835" w:dyaOrig="2835">
          <v:shape id="_x0000_i1630" type="#_x0000_t75" style="width:14.25pt;height:18.75pt" o:ole="" fillcolor="window">
            <v:imagedata r:id="rId33" o:title="" cropleft="10449f" cropright="10449f"/>
          </v:shape>
          <o:OLEObject Type="Embed" ProgID="Paint.Picture" ShapeID="_x0000_i1630" DrawAspect="Content" ObjectID="_1741848434" r:id="rId619"/>
        </w:object>
      </w:r>
      <w:r w:rsidRPr="0018070A">
        <w:rPr>
          <w:lang w:val="uk-UA"/>
        </w:rPr>
        <w:object w:dxaOrig="2835" w:dyaOrig="2835">
          <v:shape id="_x0000_i1631" type="#_x0000_t75" style="width:14.25pt;height:18.75pt" o:ole="" fillcolor="window">
            <v:imagedata r:id="rId14" o:title="" cropleft="10449f" cropright="10449f"/>
          </v:shape>
          <o:OLEObject Type="Embed" ProgID="Paint.Picture" ShapeID="_x0000_i1631" DrawAspect="Content" ObjectID="_1741848435" r:id="rId620"/>
        </w:object>
      </w:r>
      <w:r w:rsidRPr="0018070A">
        <w:rPr>
          <w:lang w:val="uk-UA"/>
        </w:rPr>
        <w:object w:dxaOrig="2835" w:dyaOrig="2835">
          <v:shape id="_x0000_i1632" type="#_x0000_t75" style="width:14.25pt;height:18.75pt" o:ole="" fillcolor="window">
            <v:imagedata r:id="rId16" o:title="" cropleft="10449f" cropright="10449f"/>
          </v:shape>
          <o:OLEObject Type="Embed" ProgID="Paint.Picture" ShapeID="_x0000_i1632" DrawAspect="Content" ObjectID="_1741848436" r:id="rId621"/>
        </w:object>
      </w:r>
      <w:r w:rsidRPr="0018070A">
        <w:rPr>
          <w:lang w:val="uk-UA"/>
        </w:rPr>
        <w:object w:dxaOrig="2835" w:dyaOrig="2835">
          <v:shape id="_x0000_i1633" type="#_x0000_t75" style="width:14.25pt;height:18.75pt" o:ole="" fillcolor="window">
            <v:imagedata r:id="rId23" o:title="" cropleft="10449f" cropright="10449f"/>
          </v:shape>
          <o:OLEObject Type="Embed" ProgID="Paint.Picture" ShapeID="_x0000_i1633" DrawAspect="Content" ObjectID="_1741848437" r:id="rId622"/>
        </w:object>
      </w:r>
      <w:r w:rsidRPr="0018070A">
        <w:rPr>
          <w:lang w:val="uk-UA"/>
        </w:rPr>
        <w:object w:dxaOrig="2835" w:dyaOrig="2835">
          <v:shape id="_x0000_i1634" type="#_x0000_t75" style="width:14.25pt;height:18.75pt" o:ole="" fillcolor="window">
            <v:imagedata r:id="rId23" o:title="" cropleft="10449f" cropright="10449f"/>
          </v:shape>
          <o:OLEObject Type="Embed" ProgID="Paint.Picture" ShapeID="_x0000_i1634" DrawAspect="Content" ObjectID="_1741848438" r:id="rId623"/>
        </w:object>
      </w:r>
      <w:r w:rsidRPr="0018070A">
        <w:rPr>
          <w:lang w:val="uk-UA"/>
        </w:rPr>
        <w:object w:dxaOrig="2835" w:dyaOrig="2835">
          <v:shape id="_x0000_i1635" type="#_x0000_t75" style="width:14.25pt;height:18.75pt" o:ole="" fillcolor="window">
            <v:imagedata r:id="rId29" o:title="" cropleft="10449f" cropright="10449f"/>
          </v:shape>
          <o:OLEObject Type="Embed" ProgID="Paint.Picture" ShapeID="_x0000_i1635" DrawAspect="Content" ObjectID="_1741848439" r:id="rId624"/>
        </w:object>
      </w:r>
      <w:r w:rsidRPr="0018070A">
        <w:rPr>
          <w:lang w:val="uk-UA"/>
        </w:rPr>
        <w:object w:dxaOrig="2835" w:dyaOrig="2835">
          <v:shape id="_x0000_i1636" type="#_x0000_t75" style="width:14.25pt;height:18.75pt" o:ole="" fillcolor="window">
            <v:imagedata r:id="rId31" o:title="" cropleft="10449f" cropright="10449f"/>
          </v:shape>
          <o:OLEObject Type="Embed" ProgID="Paint.Picture" ShapeID="_x0000_i1636" DrawAspect="Content" ObjectID="_1741848440" r:id="rId625"/>
        </w:object>
      </w:r>
      <w:r w:rsidRPr="0018070A">
        <w:rPr>
          <w:lang w:val="uk-UA"/>
        </w:rPr>
        <w:object w:dxaOrig="2835" w:dyaOrig="2835">
          <v:shape id="_x0000_i1637" type="#_x0000_t75" style="width:14.25pt;height:18.75pt" o:ole="" fillcolor="window">
            <v:imagedata r:id="rId16" o:title="" cropleft="10449f" cropright="10449f"/>
          </v:shape>
          <o:OLEObject Type="Embed" ProgID="Paint.Picture" ShapeID="_x0000_i1637" DrawAspect="Content" ObjectID="_1741848441" r:id="rId626"/>
        </w:object>
      </w:r>
      <w:r w:rsidRPr="0018070A">
        <w:rPr>
          <w:lang w:val="uk-UA"/>
        </w:rPr>
        <w:object w:dxaOrig="2835" w:dyaOrig="2835">
          <v:shape id="_x0000_i1638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638" DrawAspect="Content" ObjectID="_1741848442" r:id="rId627"/>
        </w:object>
      </w:r>
      <w:r w:rsidRPr="0018070A">
        <w:rPr>
          <w:lang w:val="uk-UA"/>
        </w:rPr>
        <w:object w:dxaOrig="2835" w:dyaOrig="2835">
          <v:shape id="_x0000_i1639" type="#_x0000_t75" style="width:14.25pt;height:18.75pt" o:ole="" fillcolor="window">
            <v:imagedata r:id="rId14" o:title="" cropleft="10449f" cropright="10449f"/>
          </v:shape>
          <o:OLEObject Type="Embed" ProgID="Paint.Picture" ShapeID="_x0000_i1639" DrawAspect="Content" ObjectID="_1741848443" r:id="rId628"/>
        </w:object>
      </w:r>
      <w:r w:rsidRPr="0018070A">
        <w:rPr>
          <w:lang w:val="uk-UA"/>
        </w:rPr>
        <w:object w:dxaOrig="2835" w:dyaOrig="2835">
          <v:shape id="_x0000_i1640" type="#_x0000_t75" style="width:14.25pt;height:18.75pt" o:ole="" fillcolor="window">
            <v:imagedata r:id="rId16" o:title="" cropleft="10449f" cropright="10449f"/>
          </v:shape>
          <o:OLEObject Type="Embed" ProgID="Paint.Picture" ShapeID="_x0000_i1640" DrawAspect="Content" ObjectID="_1741848444" r:id="rId629"/>
        </w:object>
      </w:r>
      <w:r w:rsidRPr="0018070A">
        <w:rPr>
          <w:lang w:val="uk-UA"/>
        </w:rPr>
        <w:object w:dxaOrig="2835" w:dyaOrig="2835">
          <v:shape id="_x0000_i1641" type="#_x0000_t75" style="width:14.25pt;height:18.75pt" o:ole="" fillcolor="window">
            <v:imagedata r:id="rId31" o:title="" cropleft="10449f" cropright="10449f"/>
          </v:shape>
          <o:OLEObject Type="Embed" ProgID="Paint.Picture" ShapeID="_x0000_i1641" DrawAspect="Content" ObjectID="_1741848445" r:id="rId630"/>
        </w:object>
      </w:r>
      <w:r w:rsidRPr="0018070A">
        <w:rPr>
          <w:lang w:val="uk-UA"/>
        </w:rPr>
        <w:object w:dxaOrig="2835" w:dyaOrig="2835">
          <v:shape id="_x0000_i1642" type="#_x0000_t75" style="width:14.25pt;height:18.75pt" o:ole="" fillcolor="window">
            <v:imagedata r:id="rId29" o:title="" cropleft="10449f" cropright="10449f"/>
          </v:shape>
          <o:OLEObject Type="Embed" ProgID="Paint.Picture" ShapeID="_x0000_i1642" DrawAspect="Content" ObjectID="_1741848446" r:id="rId631"/>
        </w:object>
      </w:r>
      <w:r w:rsidRPr="0018070A">
        <w:rPr>
          <w:lang w:val="uk-UA"/>
        </w:rPr>
        <w:object w:dxaOrig="2835" w:dyaOrig="2835">
          <v:shape id="_x0000_i1643" type="#_x0000_t75" style="width:14.25pt;height:18.75pt" o:ole="" fillcolor="window">
            <v:imagedata r:id="rId31" o:title="" cropleft="10449f" cropright="10449f"/>
          </v:shape>
          <o:OLEObject Type="Embed" ProgID="Paint.Picture" ShapeID="_x0000_i1643" DrawAspect="Content" ObjectID="_1741848447" r:id="rId632"/>
        </w:object>
      </w:r>
      <w:r w:rsidRPr="0018070A">
        <w:rPr>
          <w:lang w:val="uk-UA"/>
        </w:rPr>
        <w:object w:dxaOrig="2835" w:dyaOrig="2835">
          <v:shape id="_x0000_i1644" type="#_x0000_t75" style="width:14.25pt;height:18.75pt" o:ole="" fillcolor="window">
            <v:imagedata r:id="rId29" o:title="" cropleft="10449f" cropright="10449f"/>
          </v:shape>
          <o:OLEObject Type="Embed" ProgID="Paint.Picture" ShapeID="_x0000_i1644" DrawAspect="Content" ObjectID="_1741848448" r:id="rId633"/>
        </w:object>
      </w:r>
      <w:r w:rsidRPr="0018070A">
        <w:rPr>
          <w:lang w:val="uk-UA"/>
        </w:rPr>
        <w:object w:dxaOrig="2835" w:dyaOrig="2835">
          <v:shape id="_x0000_i1645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645" DrawAspect="Content" ObjectID="_1741848449" r:id="rId634"/>
        </w:object>
      </w:r>
      <w:r w:rsidRPr="0018070A">
        <w:rPr>
          <w:lang w:val="uk-UA"/>
        </w:rPr>
        <w:object w:dxaOrig="2835" w:dyaOrig="2835">
          <v:shape id="_x0000_i1646" type="#_x0000_t75" style="width:14.25pt;height:18.75pt" o:ole="" fillcolor="window">
            <v:imagedata r:id="rId16" o:title="" cropleft="10449f" cropright="10449f"/>
          </v:shape>
          <o:OLEObject Type="Embed" ProgID="Paint.Picture" ShapeID="_x0000_i1646" DrawAspect="Content" ObjectID="_1741848450" r:id="rId635"/>
        </w:object>
      </w:r>
      <w:r w:rsidRPr="0018070A">
        <w:rPr>
          <w:lang w:val="uk-UA"/>
        </w:rPr>
        <w:object w:dxaOrig="2835" w:dyaOrig="2835">
          <v:shape id="_x0000_i1647" type="#_x0000_t75" style="width:14.25pt;height:18.75pt" o:ole="" fillcolor="window">
            <v:imagedata r:id="rId31" o:title="" cropleft="10449f" cropright="10449f"/>
          </v:shape>
          <o:OLEObject Type="Embed" ProgID="Paint.Picture" ShapeID="_x0000_i1647" DrawAspect="Content" ObjectID="_1741848451" r:id="rId636"/>
        </w:object>
      </w:r>
      <w:r w:rsidRPr="0018070A">
        <w:rPr>
          <w:lang w:val="uk-UA"/>
        </w:rPr>
        <w:object w:dxaOrig="2835" w:dyaOrig="2835">
          <v:shape id="_x0000_i1648" type="#_x0000_t75" style="width:14.25pt;height:18.75pt" o:ole="" fillcolor="window">
            <v:imagedata r:id="rId29" o:title="" cropleft="10449f" cropright="10449f"/>
          </v:shape>
          <o:OLEObject Type="Embed" ProgID="Paint.Picture" ShapeID="_x0000_i1648" DrawAspect="Content" ObjectID="_1741848452" r:id="rId637"/>
        </w:object>
      </w:r>
      <w:r w:rsidRPr="0018070A">
        <w:rPr>
          <w:lang w:val="uk-UA"/>
        </w:rPr>
        <w:object w:dxaOrig="2835" w:dyaOrig="2835">
          <v:shape id="_x0000_i1649" type="#_x0000_t75" style="width:14.25pt;height:18.75pt" o:ole="" fillcolor="window">
            <v:imagedata r:id="rId31" o:title="" cropleft="10449f" cropright="10449f"/>
          </v:shape>
          <o:OLEObject Type="Embed" ProgID="Paint.Picture" ShapeID="_x0000_i1649" DrawAspect="Content" ObjectID="_1741848453" r:id="rId638"/>
        </w:object>
      </w:r>
      <w:r w:rsidRPr="0018070A">
        <w:rPr>
          <w:lang w:val="uk-UA"/>
        </w:rPr>
        <w:object w:dxaOrig="2835" w:dyaOrig="2835">
          <v:shape id="_x0000_i1650" type="#_x0000_t75" style="width:14.25pt;height:18.75pt" o:ole="" fillcolor="window">
            <v:imagedata r:id="rId14" o:title="" cropleft="10449f" cropright="10449f"/>
          </v:shape>
          <o:OLEObject Type="Embed" ProgID="Paint.Picture" ShapeID="_x0000_i1650" DrawAspect="Content" ObjectID="_1741848454" r:id="rId639"/>
        </w:object>
      </w:r>
      <w:r w:rsidRPr="0018070A">
        <w:rPr>
          <w:lang w:val="uk-UA"/>
        </w:rPr>
        <w:object w:dxaOrig="2835" w:dyaOrig="2835">
          <v:shape id="_x0000_i1651" type="#_x0000_t75" style="width:14.25pt;height:18.75pt" o:ole="" fillcolor="window">
            <v:imagedata r:id="rId23" o:title="" cropleft="10449f" cropright="10449f"/>
          </v:shape>
          <o:OLEObject Type="Embed" ProgID="Paint.Picture" ShapeID="_x0000_i1651" DrawAspect="Content" ObjectID="_1741848455" r:id="rId640"/>
        </w:object>
      </w:r>
      <w:r w:rsidRPr="0018070A">
        <w:rPr>
          <w:lang w:val="uk-UA"/>
        </w:rPr>
        <w:object w:dxaOrig="2835" w:dyaOrig="2835">
          <v:shape id="_x0000_i1652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652" DrawAspect="Content" ObjectID="_1741848456" r:id="rId64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653" type="#_x0000_t75" style="width:14.25pt;height:18.75pt" o:ole="" fillcolor="window">
            <v:imagedata r:id="rId14" o:title="" cropleft="10449f" cropright="10449f"/>
          </v:shape>
          <o:OLEObject Type="Embed" ProgID="Paint.Picture" ShapeID="_x0000_i1653" DrawAspect="Content" ObjectID="_1741848457" r:id="rId642"/>
        </w:object>
      </w:r>
      <w:r w:rsidRPr="0018070A">
        <w:rPr>
          <w:lang w:val="uk-UA"/>
        </w:rPr>
        <w:object w:dxaOrig="2835" w:dyaOrig="2835">
          <v:shape id="_x0000_i1654" type="#_x0000_t75" style="width:14.25pt;height:18.75pt" o:ole="" fillcolor="window">
            <v:imagedata r:id="rId16" o:title="" cropleft="10449f" cropright="10449f"/>
          </v:shape>
          <o:OLEObject Type="Embed" ProgID="Paint.Picture" ShapeID="_x0000_i1654" DrawAspect="Content" ObjectID="_1741848458" r:id="rId643"/>
        </w:object>
      </w:r>
      <w:r w:rsidRPr="0018070A">
        <w:rPr>
          <w:lang w:val="uk-UA"/>
        </w:rPr>
        <w:object w:dxaOrig="2835" w:dyaOrig="2835">
          <v:shape id="_x0000_i1655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655" DrawAspect="Content" ObjectID="_1741848459" r:id="rId644"/>
        </w:object>
      </w:r>
      <w:r w:rsidRPr="0018070A">
        <w:rPr>
          <w:lang w:val="uk-UA"/>
        </w:rPr>
        <w:object w:dxaOrig="2835" w:dyaOrig="2835">
          <v:shape id="_x0000_i1656" type="#_x0000_t75" style="width:14.25pt;height:18.75pt" o:ole="" fillcolor="window">
            <v:imagedata r:id="rId19" o:title="" cropleft="10449f" cropright="10449f"/>
          </v:shape>
          <o:OLEObject Type="Embed" ProgID="Paint.Picture" ShapeID="_x0000_i1656" DrawAspect="Content" ObjectID="_1741848460" r:id="rId645"/>
        </w:object>
      </w:r>
      <w:r w:rsidRPr="0018070A">
        <w:rPr>
          <w:lang w:val="uk-UA"/>
        </w:rPr>
        <w:object w:dxaOrig="2835" w:dyaOrig="2835">
          <v:shape id="_x0000_i1657" type="#_x0000_t75" style="width:14.25pt;height:18.75pt" o:ole="" fillcolor="window">
            <v:imagedata r:id="rId14" o:title="" cropleft="10449f" cropright="10449f"/>
          </v:shape>
          <o:OLEObject Type="Embed" ProgID="Paint.Picture" ShapeID="_x0000_i1657" DrawAspect="Content" ObjectID="_1741848461" r:id="rId646"/>
        </w:object>
      </w:r>
      <w:r w:rsidRPr="0018070A">
        <w:rPr>
          <w:lang w:val="uk-UA"/>
        </w:rPr>
        <w:object w:dxaOrig="2835" w:dyaOrig="2835">
          <v:shape id="_x0000_i1658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658" DrawAspect="Content" ObjectID="_1741848462" r:id="rId647"/>
        </w:object>
      </w:r>
      <w:r w:rsidRPr="0018070A">
        <w:rPr>
          <w:lang w:val="uk-UA"/>
        </w:rPr>
        <w:object w:dxaOrig="2835" w:dyaOrig="2835">
          <v:shape id="_x0000_i1659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659" DrawAspect="Content" ObjectID="_1741848463" r:id="rId648"/>
        </w:object>
      </w:r>
      <w:r w:rsidRPr="0018070A">
        <w:rPr>
          <w:lang w:val="uk-UA"/>
        </w:rPr>
        <w:object w:dxaOrig="2835" w:dyaOrig="2835">
          <v:shape id="_x0000_i1660" type="#_x0000_t75" style="width:14.25pt;height:18.75pt" o:ole="" fillcolor="window">
            <v:imagedata r:id="rId31" o:title="" cropleft="10449f" cropright="10449f"/>
          </v:shape>
          <o:OLEObject Type="Embed" ProgID="Paint.Picture" ShapeID="_x0000_i1660" DrawAspect="Content" ObjectID="_1741848464" r:id="rId649"/>
        </w:object>
      </w:r>
      <w:r w:rsidRPr="0018070A">
        <w:rPr>
          <w:lang w:val="uk-UA"/>
        </w:rPr>
        <w:object w:dxaOrig="2835" w:dyaOrig="2835">
          <v:shape id="_x0000_i1661" type="#_x0000_t75" style="width:14.25pt;height:18.75pt" o:ole="" fillcolor="window">
            <v:imagedata r:id="rId29" o:title="" cropleft="10449f" cropright="10449f"/>
          </v:shape>
          <o:OLEObject Type="Embed" ProgID="Paint.Picture" ShapeID="_x0000_i1661" DrawAspect="Content" ObjectID="_1741848465" r:id="rId650"/>
        </w:object>
      </w:r>
      <w:r w:rsidRPr="0018070A">
        <w:rPr>
          <w:lang w:val="uk-UA"/>
        </w:rPr>
        <w:object w:dxaOrig="2835" w:dyaOrig="2835">
          <v:shape id="_x0000_i1662" type="#_x0000_t75" style="width:14.25pt;height:18.75pt" o:ole="" fillcolor="window">
            <v:imagedata r:id="rId23" o:title="" cropleft="10449f" cropright="10449f"/>
          </v:shape>
          <o:OLEObject Type="Embed" ProgID="Paint.Picture" ShapeID="_x0000_i1662" DrawAspect="Content" ObjectID="_1741848466" r:id="rId651"/>
        </w:object>
      </w:r>
      <w:r w:rsidRPr="0018070A">
        <w:rPr>
          <w:lang w:val="uk-UA"/>
        </w:rPr>
        <w:object w:dxaOrig="2835" w:dyaOrig="2835">
          <v:shape id="_x0000_i1663" type="#_x0000_t75" style="width:14.25pt;height:18.75pt" o:ole="" fillcolor="window">
            <v:imagedata r:id="rId29" o:title="" cropleft="10449f" cropright="10449f"/>
          </v:shape>
          <o:OLEObject Type="Embed" ProgID="Paint.Picture" ShapeID="_x0000_i1663" DrawAspect="Content" ObjectID="_1741848467" r:id="rId652"/>
        </w:object>
      </w:r>
      <w:r w:rsidRPr="0018070A">
        <w:rPr>
          <w:lang w:val="uk-UA"/>
        </w:rPr>
        <w:object w:dxaOrig="2835" w:dyaOrig="2835">
          <v:shape id="_x0000_i1664" type="#_x0000_t75" style="width:14.25pt;height:18.75pt" o:ole="" fillcolor="window">
            <v:imagedata r:id="rId14" o:title="" cropleft="10449f" cropright="10449f"/>
          </v:shape>
          <o:OLEObject Type="Embed" ProgID="Paint.Picture" ShapeID="_x0000_i1664" DrawAspect="Content" ObjectID="_1741848468" r:id="rId653"/>
        </w:object>
      </w:r>
      <w:r w:rsidRPr="0018070A">
        <w:rPr>
          <w:lang w:val="uk-UA"/>
        </w:rPr>
        <w:object w:dxaOrig="2835" w:dyaOrig="2835">
          <v:shape id="_x0000_i1665" type="#_x0000_t75" style="width:14.25pt;height:18.75pt" o:ole="" fillcolor="window">
            <v:imagedata r:id="rId29" o:title="" cropleft="10449f" cropright="10449f"/>
          </v:shape>
          <o:OLEObject Type="Embed" ProgID="Paint.Picture" ShapeID="_x0000_i1665" DrawAspect="Content" ObjectID="_1741848469" r:id="rId654"/>
        </w:object>
      </w:r>
      <w:r w:rsidRPr="0018070A">
        <w:rPr>
          <w:lang w:val="uk-UA"/>
        </w:rPr>
        <w:object w:dxaOrig="2835" w:dyaOrig="2835">
          <v:shape id="_x0000_i1666" type="#_x0000_t75" style="width:14.25pt;height:18.75pt" o:ole="" fillcolor="window">
            <v:imagedata r:id="rId16" o:title="" cropleft="10449f" cropright="10449f"/>
          </v:shape>
          <o:OLEObject Type="Embed" ProgID="Paint.Picture" ShapeID="_x0000_i1666" DrawAspect="Content" ObjectID="_1741848470" r:id="rId655"/>
        </w:object>
      </w:r>
      <w:r w:rsidRPr="0018070A">
        <w:rPr>
          <w:lang w:val="uk-UA"/>
        </w:rPr>
        <w:object w:dxaOrig="2835" w:dyaOrig="2835">
          <v:shape id="_x0000_i1667" type="#_x0000_t75" style="width:14.25pt;height:18.75pt" o:ole="" fillcolor="window">
            <v:imagedata r:id="rId14" o:title="" cropleft="10449f" cropright="10449f"/>
          </v:shape>
          <o:OLEObject Type="Embed" ProgID="Paint.Picture" ShapeID="_x0000_i1667" DrawAspect="Content" ObjectID="_1741848471" r:id="rId656"/>
        </w:object>
      </w:r>
      <w:r w:rsidRPr="0018070A">
        <w:rPr>
          <w:lang w:val="uk-UA"/>
        </w:rPr>
        <w:object w:dxaOrig="2835" w:dyaOrig="2835">
          <v:shape id="_x0000_i1668" type="#_x0000_t75" style="width:14.25pt;height:18.75pt" o:ole="" fillcolor="window">
            <v:imagedata r:id="rId23" o:title="" cropleft="10449f" cropright="10449f"/>
          </v:shape>
          <o:OLEObject Type="Embed" ProgID="Paint.Picture" ShapeID="_x0000_i1668" DrawAspect="Content" ObjectID="_1741848472" r:id="rId657"/>
        </w:object>
      </w:r>
      <w:r w:rsidRPr="0018070A">
        <w:rPr>
          <w:lang w:val="uk-UA"/>
        </w:rPr>
        <w:object w:dxaOrig="2835" w:dyaOrig="2835">
          <v:shape id="_x0000_i1669" type="#_x0000_t75" style="width:14.25pt;height:18.75pt" o:ole="" fillcolor="window">
            <v:imagedata r:id="rId16" o:title="" cropleft="10449f" cropright="10449f"/>
          </v:shape>
          <o:OLEObject Type="Embed" ProgID="Paint.Picture" ShapeID="_x0000_i1669" DrawAspect="Content" ObjectID="_1741848473" r:id="rId658"/>
        </w:object>
      </w:r>
      <w:r w:rsidRPr="0018070A">
        <w:rPr>
          <w:lang w:val="uk-UA"/>
        </w:rPr>
        <w:object w:dxaOrig="2835" w:dyaOrig="2835">
          <v:shape id="_x0000_i1670" type="#_x0000_t75" style="width:14.25pt;height:18.75pt" o:ole="" fillcolor="window">
            <v:imagedata r:id="rId14" o:title="" cropleft="10449f" cropright="10449f"/>
          </v:shape>
          <o:OLEObject Type="Embed" ProgID="Paint.Picture" ShapeID="_x0000_i1670" DrawAspect="Content" ObjectID="_1741848474" r:id="rId659"/>
        </w:object>
      </w:r>
      <w:r w:rsidRPr="0018070A">
        <w:rPr>
          <w:lang w:val="uk-UA"/>
        </w:rPr>
        <w:object w:dxaOrig="2835" w:dyaOrig="2835">
          <v:shape id="_x0000_i1671" type="#_x0000_t75" style="width:14.25pt;height:18.75pt" o:ole="" fillcolor="window">
            <v:imagedata r:id="rId16" o:title="" cropleft="10449f" cropright="10449f"/>
          </v:shape>
          <o:OLEObject Type="Embed" ProgID="Paint.Picture" ShapeID="_x0000_i1671" DrawAspect="Content" ObjectID="_1741848475" r:id="rId660"/>
        </w:object>
      </w:r>
      <w:r w:rsidRPr="0018070A">
        <w:rPr>
          <w:lang w:val="uk-UA"/>
        </w:rPr>
        <w:object w:dxaOrig="2835" w:dyaOrig="2835">
          <v:shape id="_x0000_i1672" type="#_x0000_t75" style="width:14.25pt;height:18.75pt" o:ole="" fillcolor="window">
            <v:imagedata r:id="rId31" o:title="" cropleft="10449f" cropright="10449f"/>
          </v:shape>
          <o:OLEObject Type="Embed" ProgID="Paint.Picture" ShapeID="_x0000_i1672" DrawAspect="Content" ObjectID="_1741848476" r:id="rId661"/>
        </w:object>
      </w:r>
      <w:r w:rsidRPr="0018070A">
        <w:rPr>
          <w:lang w:val="uk-UA"/>
        </w:rPr>
        <w:object w:dxaOrig="2835" w:dyaOrig="2835">
          <v:shape id="_x0000_i1673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673" DrawAspect="Content" ObjectID="_1741848477" r:id="rId662"/>
        </w:object>
      </w:r>
      <w:r w:rsidRPr="0018070A">
        <w:rPr>
          <w:lang w:val="uk-UA"/>
        </w:rPr>
        <w:object w:dxaOrig="2835" w:dyaOrig="2835">
          <v:shape id="_x0000_i1674" type="#_x0000_t75" style="width:14.25pt;height:18.75pt" o:ole="" fillcolor="window">
            <v:imagedata r:id="rId31" o:title="" cropleft="10449f" cropright="10449f"/>
          </v:shape>
          <o:OLEObject Type="Embed" ProgID="Paint.Picture" ShapeID="_x0000_i1674" DrawAspect="Content" ObjectID="_1741848478" r:id="rId663"/>
        </w:object>
      </w:r>
      <w:r w:rsidRPr="0018070A">
        <w:rPr>
          <w:lang w:val="uk-UA"/>
        </w:rPr>
        <w:object w:dxaOrig="2835" w:dyaOrig="2835">
          <v:shape id="_x0000_i1675" type="#_x0000_t75" style="width:14.25pt;height:18.75pt" o:ole="" fillcolor="window">
            <v:imagedata r:id="rId33" o:title="" cropleft="10449f" cropright="10449f"/>
          </v:shape>
          <o:OLEObject Type="Embed" ProgID="Paint.Picture" ShapeID="_x0000_i1675" DrawAspect="Content" ObjectID="_1741848479" r:id="rId664"/>
        </w:object>
      </w:r>
      <w:r w:rsidRPr="0018070A">
        <w:rPr>
          <w:lang w:val="uk-UA"/>
        </w:rPr>
        <w:object w:dxaOrig="2835" w:dyaOrig="2835">
          <v:shape id="_x0000_i1676" type="#_x0000_t75" style="width:14.25pt;height:18.75pt" o:ole="" fillcolor="window">
            <v:imagedata r:id="rId16" o:title="" cropleft="10449f" cropright="10449f"/>
          </v:shape>
          <o:OLEObject Type="Embed" ProgID="Paint.Picture" ShapeID="_x0000_i1676" DrawAspect="Content" ObjectID="_1741848480" r:id="rId665"/>
        </w:object>
      </w:r>
      <w:r w:rsidRPr="0018070A">
        <w:rPr>
          <w:lang w:val="uk-UA"/>
        </w:rPr>
        <w:object w:dxaOrig="2835" w:dyaOrig="2835">
          <v:shape id="_x0000_i1677" type="#_x0000_t75" style="width:14.25pt;height:18.75pt" o:ole="" fillcolor="window">
            <v:imagedata r:id="rId16" o:title="" cropleft="10449f" cropright="10449f"/>
          </v:shape>
          <o:OLEObject Type="Embed" ProgID="Paint.Picture" ShapeID="_x0000_i1677" DrawAspect="Content" ObjectID="_1741848481" r:id="rId666"/>
        </w:object>
      </w:r>
      <w:r w:rsidRPr="0018070A">
        <w:rPr>
          <w:lang w:val="uk-UA"/>
        </w:rPr>
        <w:object w:dxaOrig="2835" w:dyaOrig="2835">
          <v:shape id="_x0000_i1678" type="#_x0000_t75" style="width:14.25pt;height:18.75pt" o:ole="" fillcolor="window">
            <v:imagedata r:id="rId16" o:title="" cropleft="10449f" cropright="10449f"/>
          </v:shape>
          <o:OLEObject Type="Embed" ProgID="Paint.Picture" ShapeID="_x0000_i1678" DrawAspect="Content" ObjectID="_1741848482" r:id="rId667"/>
        </w:object>
      </w:r>
      <w:r w:rsidRPr="0018070A">
        <w:rPr>
          <w:lang w:val="uk-UA"/>
        </w:rPr>
        <w:object w:dxaOrig="2835" w:dyaOrig="2835">
          <v:shape id="_x0000_i1679" type="#_x0000_t75" style="width:14.25pt;height:18.75pt" o:ole="" fillcolor="window">
            <v:imagedata r:id="rId31" o:title="" cropleft="10449f" cropright="10449f"/>
          </v:shape>
          <o:OLEObject Type="Embed" ProgID="Paint.Picture" ShapeID="_x0000_i1679" DrawAspect="Content" ObjectID="_1741848483" r:id="rId668"/>
        </w:object>
      </w:r>
      <w:r w:rsidRPr="0018070A">
        <w:rPr>
          <w:lang w:val="uk-UA"/>
        </w:rPr>
        <w:object w:dxaOrig="2835" w:dyaOrig="2835">
          <v:shape id="_x0000_i1680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680" DrawAspect="Content" ObjectID="_1741848484" r:id="rId669"/>
        </w:object>
      </w:r>
      <w:r w:rsidRPr="0018070A">
        <w:rPr>
          <w:lang w:val="uk-UA"/>
        </w:rPr>
        <w:object w:dxaOrig="2835" w:dyaOrig="2835">
          <v:shape id="_x0000_i1681" type="#_x0000_t75" style="width:14.25pt;height:18.75pt" o:ole="" fillcolor="window">
            <v:imagedata r:id="rId29" o:title="" cropleft="10449f" cropright="10449f"/>
          </v:shape>
          <o:OLEObject Type="Embed" ProgID="Paint.Picture" ShapeID="_x0000_i1681" DrawAspect="Content" ObjectID="_1741848485" r:id="rId670"/>
        </w:object>
      </w:r>
      <w:r w:rsidRPr="0018070A">
        <w:rPr>
          <w:lang w:val="uk-UA"/>
        </w:rPr>
        <w:object w:dxaOrig="2835" w:dyaOrig="2835">
          <v:shape id="_x0000_i1682" type="#_x0000_t75" style="width:14.25pt;height:18.75pt" o:ole="" fillcolor="window">
            <v:imagedata r:id="rId29" o:title="" cropleft="10449f" cropright="10449f"/>
          </v:shape>
          <o:OLEObject Type="Embed" ProgID="Paint.Picture" ShapeID="_x0000_i1682" DrawAspect="Content" ObjectID="_1741848486" r:id="rId67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683" type="#_x0000_t75" style="width:14.25pt;height:18.75pt" o:ole="" fillcolor="window">
            <v:imagedata r:id="rId19" o:title="" cropleft="10449f" cropright="10449f"/>
          </v:shape>
          <o:OLEObject Type="Embed" ProgID="Paint.Picture" ShapeID="_x0000_i1683" DrawAspect="Content" ObjectID="_1741848487" r:id="rId672"/>
        </w:object>
      </w:r>
      <w:r w:rsidRPr="0018070A">
        <w:rPr>
          <w:lang w:val="uk-UA"/>
        </w:rPr>
        <w:object w:dxaOrig="2835" w:dyaOrig="2835">
          <v:shape id="_x0000_i1684" type="#_x0000_t75" style="width:14.25pt;height:18.75pt" o:ole="" fillcolor="window">
            <v:imagedata r:id="rId16" o:title="" cropleft="10449f" cropright="10449f"/>
          </v:shape>
          <o:OLEObject Type="Embed" ProgID="Paint.Picture" ShapeID="_x0000_i1684" DrawAspect="Content" ObjectID="_1741848488" r:id="rId673"/>
        </w:object>
      </w:r>
      <w:r w:rsidRPr="0018070A">
        <w:rPr>
          <w:lang w:val="uk-UA"/>
        </w:rPr>
        <w:object w:dxaOrig="2835" w:dyaOrig="2835">
          <v:shape id="_x0000_i1685" type="#_x0000_t75" style="width:14.25pt;height:18.75pt" o:ole="" fillcolor="window">
            <v:imagedata r:id="rId23" o:title="" cropleft="10449f" cropright="10449f"/>
          </v:shape>
          <o:OLEObject Type="Embed" ProgID="Paint.Picture" ShapeID="_x0000_i1685" DrawAspect="Content" ObjectID="_1741848489" r:id="rId674"/>
        </w:object>
      </w:r>
      <w:r w:rsidRPr="0018070A">
        <w:rPr>
          <w:lang w:val="uk-UA"/>
        </w:rPr>
        <w:object w:dxaOrig="2835" w:dyaOrig="2835">
          <v:shape id="_x0000_i1686" type="#_x0000_t75" style="width:14.25pt;height:18.75pt" o:ole="" fillcolor="window">
            <v:imagedata r:id="rId31" o:title="" cropleft="10449f" cropright="10449f"/>
          </v:shape>
          <o:OLEObject Type="Embed" ProgID="Paint.Picture" ShapeID="_x0000_i1686" DrawAspect="Content" ObjectID="_1741848490" r:id="rId675"/>
        </w:object>
      </w:r>
      <w:r w:rsidRPr="0018070A">
        <w:rPr>
          <w:lang w:val="uk-UA"/>
        </w:rPr>
        <w:object w:dxaOrig="2835" w:dyaOrig="2835">
          <v:shape id="_x0000_i1687" type="#_x0000_t75" style="width:14.25pt;height:18.75pt" o:ole="" fillcolor="window">
            <v:imagedata r:id="rId16" o:title="" cropleft="10449f" cropright="10449f"/>
          </v:shape>
          <o:OLEObject Type="Embed" ProgID="Paint.Picture" ShapeID="_x0000_i1687" DrawAspect="Content" ObjectID="_1741848491" r:id="rId676"/>
        </w:object>
      </w:r>
      <w:r w:rsidRPr="0018070A">
        <w:rPr>
          <w:lang w:val="uk-UA"/>
        </w:rPr>
        <w:object w:dxaOrig="2835" w:dyaOrig="2835">
          <v:shape id="_x0000_i1688" type="#_x0000_t75" style="width:14.25pt;height:18.75pt" o:ole="" fillcolor="window">
            <v:imagedata r:id="rId19" o:title="" cropleft="10449f" cropright="10449f"/>
          </v:shape>
          <o:OLEObject Type="Embed" ProgID="Paint.Picture" ShapeID="_x0000_i1688" DrawAspect="Content" ObjectID="_1741848492" r:id="rId677"/>
        </w:object>
      </w:r>
      <w:r w:rsidRPr="0018070A">
        <w:rPr>
          <w:lang w:val="uk-UA"/>
        </w:rPr>
        <w:object w:dxaOrig="2835" w:dyaOrig="2835">
          <v:shape id="_x0000_i1689" type="#_x0000_t75" style="width:14.25pt;height:18.75pt" o:ole="" fillcolor="window">
            <v:imagedata r:id="rId31" o:title="" cropleft="10449f" cropright="10449f"/>
          </v:shape>
          <o:OLEObject Type="Embed" ProgID="Paint.Picture" ShapeID="_x0000_i1689" DrawAspect="Content" ObjectID="_1741848493" r:id="rId678"/>
        </w:object>
      </w:r>
      <w:r w:rsidRPr="0018070A">
        <w:rPr>
          <w:lang w:val="uk-UA"/>
        </w:rPr>
        <w:object w:dxaOrig="2835" w:dyaOrig="2835">
          <v:shape id="_x0000_i1690" type="#_x0000_t75" style="width:14.25pt;height:18.75pt" o:ole="" fillcolor="window">
            <v:imagedata r:id="rId31" o:title="" cropleft="10449f" cropright="10449f"/>
          </v:shape>
          <o:OLEObject Type="Embed" ProgID="Paint.Picture" ShapeID="_x0000_i1690" DrawAspect="Content" ObjectID="_1741848494" r:id="rId679"/>
        </w:object>
      </w:r>
      <w:r w:rsidRPr="0018070A">
        <w:rPr>
          <w:lang w:val="uk-UA"/>
        </w:rPr>
        <w:object w:dxaOrig="2835" w:dyaOrig="2835">
          <v:shape id="_x0000_i1691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691" DrawAspect="Content" ObjectID="_1741848495" r:id="rId680"/>
        </w:object>
      </w:r>
      <w:r w:rsidRPr="0018070A">
        <w:rPr>
          <w:lang w:val="uk-UA"/>
        </w:rPr>
        <w:object w:dxaOrig="2835" w:dyaOrig="2835">
          <v:shape id="_x0000_i1692" type="#_x0000_t75" style="width:14.25pt;height:18.75pt" o:ole="" fillcolor="window">
            <v:imagedata r:id="rId31" o:title="" cropleft="10449f" cropright="10449f"/>
          </v:shape>
          <o:OLEObject Type="Embed" ProgID="Paint.Picture" ShapeID="_x0000_i1692" DrawAspect="Content" ObjectID="_1741848496" r:id="rId681"/>
        </w:object>
      </w:r>
      <w:r w:rsidRPr="0018070A">
        <w:rPr>
          <w:lang w:val="uk-UA"/>
        </w:rPr>
        <w:object w:dxaOrig="2835" w:dyaOrig="2835">
          <v:shape id="_x0000_i1693" type="#_x0000_t75" style="width:14.25pt;height:18.75pt" o:ole="" fillcolor="window">
            <v:imagedata r:id="rId23" o:title="" cropleft="10449f" cropright="10449f"/>
          </v:shape>
          <o:OLEObject Type="Embed" ProgID="Paint.Picture" ShapeID="_x0000_i1693" DrawAspect="Content" ObjectID="_1741848497" r:id="rId682"/>
        </w:object>
      </w:r>
      <w:r w:rsidRPr="0018070A">
        <w:rPr>
          <w:lang w:val="uk-UA"/>
        </w:rPr>
        <w:object w:dxaOrig="2835" w:dyaOrig="2835">
          <v:shape id="_x0000_i1694" type="#_x0000_t75" style="width:14.25pt;height:18.75pt" o:ole="" fillcolor="window">
            <v:imagedata r:id="rId33" o:title="" cropleft="10449f" cropright="10449f"/>
          </v:shape>
          <o:OLEObject Type="Embed" ProgID="Paint.Picture" ShapeID="_x0000_i1694" DrawAspect="Content" ObjectID="_1741848498" r:id="rId683"/>
        </w:object>
      </w:r>
      <w:r w:rsidRPr="0018070A">
        <w:rPr>
          <w:lang w:val="uk-UA"/>
        </w:rPr>
        <w:object w:dxaOrig="2835" w:dyaOrig="2835">
          <v:shape id="_x0000_i1695" type="#_x0000_t75" style="width:14.25pt;height:18.75pt" o:ole="" fillcolor="window">
            <v:imagedata r:id="rId14" o:title="" cropleft="10449f" cropright="10449f"/>
          </v:shape>
          <o:OLEObject Type="Embed" ProgID="Paint.Picture" ShapeID="_x0000_i1695" DrawAspect="Content" ObjectID="_1741848499" r:id="rId684"/>
        </w:object>
      </w:r>
      <w:r w:rsidRPr="0018070A">
        <w:rPr>
          <w:lang w:val="uk-UA"/>
        </w:rPr>
        <w:object w:dxaOrig="2835" w:dyaOrig="2835">
          <v:shape id="_x0000_i1696" type="#_x0000_t75" style="width:14.25pt;height:18.75pt" o:ole="" fillcolor="window">
            <v:imagedata r:id="rId16" o:title="" cropleft="10449f" cropright="10449f"/>
          </v:shape>
          <o:OLEObject Type="Embed" ProgID="Paint.Picture" ShapeID="_x0000_i1696" DrawAspect="Content" ObjectID="_1741848500" r:id="rId685"/>
        </w:object>
      </w:r>
      <w:r w:rsidRPr="0018070A">
        <w:rPr>
          <w:lang w:val="uk-UA"/>
        </w:rPr>
        <w:object w:dxaOrig="2835" w:dyaOrig="2835">
          <v:shape id="_x0000_i1697" type="#_x0000_t75" style="width:14.25pt;height:18.75pt" o:ole="" fillcolor="window">
            <v:imagedata r:id="rId29" o:title="" cropleft="10449f" cropright="10449f"/>
          </v:shape>
          <o:OLEObject Type="Embed" ProgID="Paint.Picture" ShapeID="_x0000_i1697" DrawAspect="Content" ObjectID="_1741848501" r:id="rId686"/>
        </w:object>
      </w:r>
      <w:r w:rsidRPr="0018070A">
        <w:rPr>
          <w:lang w:val="uk-UA"/>
        </w:rPr>
        <w:object w:dxaOrig="2835" w:dyaOrig="2835">
          <v:shape id="_x0000_i1698" type="#_x0000_t75" style="width:14.25pt;height:18.75pt" o:ole="" fillcolor="window">
            <v:imagedata r:id="rId23" o:title="" cropleft="10449f" cropright="10449f"/>
          </v:shape>
          <o:OLEObject Type="Embed" ProgID="Paint.Picture" ShapeID="_x0000_i1698" DrawAspect="Content" ObjectID="_1741848502" r:id="rId687"/>
        </w:object>
      </w:r>
      <w:r w:rsidRPr="0018070A">
        <w:rPr>
          <w:lang w:val="uk-UA"/>
        </w:rPr>
        <w:object w:dxaOrig="2835" w:dyaOrig="2835">
          <v:shape id="_x0000_i1699" type="#_x0000_t75" style="width:14.25pt;height:18.75pt" o:ole="" fillcolor="window">
            <v:imagedata r:id="rId31" o:title="" cropleft="10449f" cropright="10449f"/>
          </v:shape>
          <o:OLEObject Type="Embed" ProgID="Paint.Picture" ShapeID="_x0000_i1699" DrawAspect="Content" ObjectID="_1741848503" r:id="rId688"/>
        </w:object>
      </w:r>
      <w:r w:rsidRPr="0018070A">
        <w:rPr>
          <w:lang w:val="uk-UA"/>
        </w:rPr>
        <w:object w:dxaOrig="2835" w:dyaOrig="2835">
          <v:shape id="_x0000_i1700" type="#_x0000_t75" style="width:14.25pt;height:18.75pt" o:ole="" fillcolor="window">
            <v:imagedata r:id="rId16" o:title="" cropleft="10449f" cropright="10449f"/>
          </v:shape>
          <o:OLEObject Type="Embed" ProgID="Paint.Picture" ShapeID="_x0000_i1700" DrawAspect="Content" ObjectID="_1741848504" r:id="rId689"/>
        </w:object>
      </w:r>
      <w:r w:rsidRPr="0018070A">
        <w:rPr>
          <w:lang w:val="uk-UA"/>
        </w:rPr>
        <w:object w:dxaOrig="2835" w:dyaOrig="2835">
          <v:shape id="_x0000_i1701" type="#_x0000_t75" style="width:14.25pt;height:18.75pt" o:ole="" fillcolor="window">
            <v:imagedata r:id="rId33" o:title="" cropleft="10449f" cropright="10449f"/>
          </v:shape>
          <o:OLEObject Type="Embed" ProgID="Paint.Picture" ShapeID="_x0000_i1701" DrawAspect="Content" ObjectID="_1741848505" r:id="rId690"/>
        </w:object>
      </w:r>
      <w:r w:rsidRPr="0018070A">
        <w:rPr>
          <w:lang w:val="uk-UA"/>
        </w:rPr>
        <w:object w:dxaOrig="2835" w:dyaOrig="2835">
          <v:shape id="_x0000_i1702" type="#_x0000_t75" style="width:14.25pt;height:18.75pt" o:ole="" fillcolor="window">
            <v:imagedata r:id="rId16" o:title="" cropleft="10449f" cropright="10449f"/>
          </v:shape>
          <o:OLEObject Type="Embed" ProgID="Paint.Picture" ShapeID="_x0000_i1702" DrawAspect="Content" ObjectID="_1741848506" r:id="rId691"/>
        </w:object>
      </w:r>
      <w:r w:rsidRPr="0018070A">
        <w:rPr>
          <w:lang w:val="uk-UA"/>
        </w:rPr>
        <w:object w:dxaOrig="2835" w:dyaOrig="2835">
          <v:shape id="_x0000_i1703" type="#_x0000_t75" style="width:14.25pt;height:18.75pt" o:ole="" fillcolor="window">
            <v:imagedata r:id="rId23" o:title="" cropleft="10449f" cropright="10449f"/>
          </v:shape>
          <o:OLEObject Type="Embed" ProgID="Paint.Picture" ShapeID="_x0000_i1703" DrawAspect="Content" ObjectID="_1741848507" r:id="rId692"/>
        </w:object>
      </w:r>
      <w:r w:rsidRPr="0018070A">
        <w:rPr>
          <w:lang w:val="uk-UA"/>
        </w:rPr>
        <w:object w:dxaOrig="2835" w:dyaOrig="2835">
          <v:shape id="_x0000_i1704" type="#_x0000_t75" style="width:14.25pt;height:18.75pt" o:ole="" fillcolor="window">
            <v:imagedata r:id="rId19" o:title="" cropleft="10449f" cropright="10449f"/>
          </v:shape>
          <o:OLEObject Type="Embed" ProgID="Paint.Picture" ShapeID="_x0000_i1704" DrawAspect="Content" ObjectID="_1741848508" r:id="rId693"/>
        </w:object>
      </w:r>
      <w:r w:rsidRPr="0018070A">
        <w:rPr>
          <w:lang w:val="uk-UA"/>
        </w:rPr>
        <w:object w:dxaOrig="2835" w:dyaOrig="2835">
          <v:shape id="_x0000_i1705" type="#_x0000_t75" style="width:14.25pt;height:18.75pt" o:ole="" fillcolor="window">
            <v:imagedata r:id="rId33" o:title="" cropleft="10449f" cropright="10449f"/>
          </v:shape>
          <o:OLEObject Type="Embed" ProgID="Paint.Picture" ShapeID="_x0000_i1705" DrawAspect="Content" ObjectID="_1741848509" r:id="rId694"/>
        </w:object>
      </w:r>
      <w:r w:rsidRPr="0018070A">
        <w:rPr>
          <w:lang w:val="uk-UA"/>
        </w:rPr>
        <w:object w:dxaOrig="2835" w:dyaOrig="2835">
          <v:shape id="_x0000_i1706" type="#_x0000_t75" style="width:14.25pt;height:18.75pt" o:ole="" fillcolor="window">
            <v:imagedata r:id="rId29" o:title="" cropleft="10449f" cropright="10449f"/>
          </v:shape>
          <o:OLEObject Type="Embed" ProgID="Paint.Picture" ShapeID="_x0000_i1706" DrawAspect="Content" ObjectID="_1741848510" r:id="rId695"/>
        </w:object>
      </w:r>
      <w:r w:rsidRPr="0018070A">
        <w:rPr>
          <w:lang w:val="uk-UA"/>
        </w:rPr>
        <w:object w:dxaOrig="2835" w:dyaOrig="2835">
          <v:shape id="_x0000_i1707" type="#_x0000_t75" style="width:14.25pt;height:18.75pt" o:ole="" fillcolor="window">
            <v:imagedata r:id="rId23" o:title="" cropleft="10449f" cropright="10449f"/>
          </v:shape>
          <o:OLEObject Type="Embed" ProgID="Paint.Picture" ShapeID="_x0000_i1707" DrawAspect="Content" ObjectID="_1741848511" r:id="rId696"/>
        </w:object>
      </w:r>
      <w:r w:rsidRPr="0018070A">
        <w:rPr>
          <w:lang w:val="uk-UA"/>
        </w:rPr>
        <w:object w:dxaOrig="2835" w:dyaOrig="2835">
          <v:shape id="_x0000_i1708" type="#_x0000_t75" style="width:14.25pt;height:18.75pt" o:ole="" fillcolor="window">
            <v:imagedata r:id="rId33" o:title="" cropleft="10449f" cropright="10449f"/>
          </v:shape>
          <o:OLEObject Type="Embed" ProgID="Paint.Picture" ShapeID="_x0000_i1708" DrawAspect="Content" ObjectID="_1741848512" r:id="rId697"/>
        </w:object>
      </w:r>
      <w:r w:rsidRPr="0018070A">
        <w:rPr>
          <w:lang w:val="uk-UA"/>
        </w:rPr>
        <w:object w:dxaOrig="2835" w:dyaOrig="2835">
          <v:shape id="_x0000_i1709" type="#_x0000_t75" style="width:14.25pt;height:18.75pt" o:ole="" fillcolor="window">
            <v:imagedata r:id="rId33" o:title="" cropleft="10449f" cropright="10449f"/>
          </v:shape>
          <o:OLEObject Type="Embed" ProgID="Paint.Picture" ShapeID="_x0000_i1709" DrawAspect="Content" ObjectID="_1741848513" r:id="rId698"/>
        </w:object>
      </w:r>
      <w:r w:rsidRPr="0018070A">
        <w:rPr>
          <w:lang w:val="uk-UA"/>
        </w:rPr>
        <w:object w:dxaOrig="2835" w:dyaOrig="2835">
          <v:shape id="_x0000_i1710" type="#_x0000_t75" style="width:14.25pt;height:18.75pt" o:ole="" fillcolor="window">
            <v:imagedata r:id="rId31" o:title="" cropleft="10449f" cropright="10449f"/>
          </v:shape>
          <o:OLEObject Type="Embed" ProgID="Paint.Picture" ShapeID="_x0000_i1710" DrawAspect="Content" ObjectID="_1741848514" r:id="rId699"/>
        </w:object>
      </w:r>
      <w:r w:rsidRPr="0018070A">
        <w:rPr>
          <w:lang w:val="uk-UA"/>
        </w:rPr>
        <w:object w:dxaOrig="2835" w:dyaOrig="2835">
          <v:shape id="_x0000_i1711" type="#_x0000_t75" style="width:14.25pt;height:18.75pt" o:ole="" fillcolor="window">
            <v:imagedata r:id="rId33" o:title="" cropleft="10449f" cropright="10449f"/>
          </v:shape>
          <o:OLEObject Type="Embed" ProgID="Paint.Picture" ShapeID="_x0000_i1711" DrawAspect="Content" ObjectID="_1741848515" r:id="rId700"/>
        </w:object>
      </w:r>
      <w:r w:rsidRPr="0018070A">
        <w:rPr>
          <w:lang w:val="uk-UA"/>
        </w:rPr>
        <w:object w:dxaOrig="2835" w:dyaOrig="2835">
          <v:shape id="_x0000_i1712" type="#_x0000_t75" style="width:14.25pt;height:18.75pt" o:ole="" fillcolor="window">
            <v:imagedata r:id="rId23" o:title="" cropleft="10449f" cropright="10449f"/>
          </v:shape>
          <o:OLEObject Type="Embed" ProgID="Paint.Picture" ShapeID="_x0000_i1712" DrawAspect="Content" ObjectID="_1741848516" r:id="rId70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713" type="#_x0000_t75" style="width:14.25pt;height:18.75pt" o:ole="" fillcolor="window">
            <v:imagedata r:id="rId14" o:title="" cropleft="10449f" cropright="10449f"/>
          </v:shape>
          <o:OLEObject Type="Embed" ProgID="Paint.Picture" ShapeID="_x0000_i1713" DrawAspect="Content" ObjectID="_1741848517" r:id="rId702"/>
        </w:object>
      </w:r>
      <w:r w:rsidRPr="0018070A">
        <w:rPr>
          <w:lang w:val="uk-UA"/>
        </w:rPr>
        <w:object w:dxaOrig="2835" w:dyaOrig="2835">
          <v:shape id="_x0000_i1714" type="#_x0000_t75" style="width:14.25pt;height:18.75pt" o:ole="" fillcolor="window">
            <v:imagedata r:id="rId19" o:title="" cropleft="10449f" cropright="10449f"/>
          </v:shape>
          <o:OLEObject Type="Embed" ProgID="Paint.Picture" ShapeID="_x0000_i1714" DrawAspect="Content" ObjectID="_1741848518" r:id="rId703"/>
        </w:object>
      </w:r>
      <w:r w:rsidRPr="0018070A">
        <w:rPr>
          <w:lang w:val="uk-UA"/>
        </w:rPr>
        <w:object w:dxaOrig="2835" w:dyaOrig="2835">
          <v:shape id="_x0000_i1715" type="#_x0000_t75" style="width:14.25pt;height:18.75pt" o:ole="" fillcolor="window">
            <v:imagedata r:id="rId14" o:title="" cropleft="10449f" cropright="10449f"/>
          </v:shape>
          <o:OLEObject Type="Embed" ProgID="Paint.Picture" ShapeID="_x0000_i1715" DrawAspect="Content" ObjectID="_1741848519" r:id="rId704"/>
        </w:object>
      </w:r>
      <w:r w:rsidRPr="0018070A">
        <w:rPr>
          <w:lang w:val="uk-UA"/>
        </w:rPr>
        <w:object w:dxaOrig="2835" w:dyaOrig="2835">
          <v:shape id="_x0000_i1716" type="#_x0000_t75" style="width:14.25pt;height:18.75pt" o:ole="" fillcolor="window">
            <v:imagedata r:id="rId23" o:title="" cropleft="10449f" cropright="10449f"/>
          </v:shape>
          <o:OLEObject Type="Embed" ProgID="Paint.Picture" ShapeID="_x0000_i1716" DrawAspect="Content" ObjectID="_1741848520" r:id="rId705"/>
        </w:object>
      </w:r>
      <w:r w:rsidRPr="0018070A">
        <w:rPr>
          <w:lang w:val="uk-UA"/>
        </w:rPr>
        <w:object w:dxaOrig="2835" w:dyaOrig="2835">
          <v:shape id="_x0000_i1717" type="#_x0000_t75" style="width:14.25pt;height:18.75pt" o:ole="" fillcolor="window">
            <v:imagedata r:id="rId19" o:title="" cropleft="10449f" cropright="10449f"/>
          </v:shape>
          <o:OLEObject Type="Embed" ProgID="Paint.Picture" ShapeID="_x0000_i1717" DrawAspect="Content" ObjectID="_1741848521" r:id="rId706"/>
        </w:object>
      </w:r>
      <w:r w:rsidRPr="0018070A">
        <w:rPr>
          <w:lang w:val="uk-UA"/>
        </w:rPr>
        <w:object w:dxaOrig="2835" w:dyaOrig="2835">
          <v:shape id="_x0000_i1718" type="#_x0000_t75" style="width:14.25pt;height:18.75pt" o:ole="" fillcolor="window">
            <v:imagedata r:id="rId16" o:title="" cropleft="10449f" cropright="10449f"/>
          </v:shape>
          <o:OLEObject Type="Embed" ProgID="Paint.Picture" ShapeID="_x0000_i1718" DrawAspect="Content" ObjectID="_1741848522" r:id="rId707"/>
        </w:object>
      </w:r>
      <w:r w:rsidRPr="0018070A">
        <w:rPr>
          <w:lang w:val="uk-UA"/>
        </w:rPr>
        <w:object w:dxaOrig="2835" w:dyaOrig="2835">
          <v:shape id="_x0000_i1719" type="#_x0000_t75" style="width:14.25pt;height:18.75pt" o:ole="" fillcolor="window">
            <v:imagedata r:id="rId14" o:title="" cropleft="10449f" cropright="10449f"/>
          </v:shape>
          <o:OLEObject Type="Embed" ProgID="Paint.Picture" ShapeID="_x0000_i1719" DrawAspect="Content" ObjectID="_1741848523" r:id="rId708"/>
        </w:object>
      </w:r>
      <w:r w:rsidRPr="0018070A">
        <w:rPr>
          <w:lang w:val="uk-UA"/>
        </w:rPr>
        <w:object w:dxaOrig="2835" w:dyaOrig="2835">
          <v:shape id="_x0000_i1720" type="#_x0000_t75" style="width:14.25pt;height:18.75pt" o:ole="" fillcolor="window">
            <v:imagedata r:id="rId14" o:title="" cropleft="10449f" cropright="10449f"/>
          </v:shape>
          <o:OLEObject Type="Embed" ProgID="Paint.Picture" ShapeID="_x0000_i1720" DrawAspect="Content" ObjectID="_1741848524" r:id="rId709"/>
        </w:object>
      </w:r>
      <w:r w:rsidRPr="0018070A">
        <w:rPr>
          <w:lang w:val="uk-UA"/>
        </w:rPr>
        <w:object w:dxaOrig="2835" w:dyaOrig="2835">
          <v:shape id="_x0000_i1721" type="#_x0000_t75" style="width:14.25pt;height:18.75pt" o:ole="" fillcolor="window">
            <v:imagedata r:id="rId14" o:title="" cropleft="10449f" cropright="10449f"/>
          </v:shape>
          <o:OLEObject Type="Embed" ProgID="Paint.Picture" ShapeID="_x0000_i1721" DrawAspect="Content" ObjectID="_1741848525" r:id="rId710"/>
        </w:object>
      </w:r>
      <w:r w:rsidRPr="0018070A">
        <w:rPr>
          <w:lang w:val="uk-UA"/>
        </w:rPr>
        <w:object w:dxaOrig="2835" w:dyaOrig="2835">
          <v:shape id="_x0000_i1722" type="#_x0000_t75" style="width:14.25pt;height:18.75pt" o:ole="" fillcolor="window">
            <v:imagedata r:id="rId16" o:title="" cropleft="10449f" cropright="10449f"/>
          </v:shape>
          <o:OLEObject Type="Embed" ProgID="Paint.Picture" ShapeID="_x0000_i1722" DrawAspect="Content" ObjectID="_1741848526" r:id="rId711"/>
        </w:object>
      </w:r>
      <w:r w:rsidRPr="0018070A">
        <w:rPr>
          <w:lang w:val="uk-UA"/>
        </w:rPr>
        <w:object w:dxaOrig="2835" w:dyaOrig="2835">
          <v:shape id="_x0000_i1723" type="#_x0000_t75" style="width:14.25pt;height:18.75pt" o:ole="" fillcolor="window">
            <v:imagedata r:id="rId23" o:title="" cropleft="10449f" cropright="10449f"/>
          </v:shape>
          <o:OLEObject Type="Embed" ProgID="Paint.Picture" ShapeID="_x0000_i1723" DrawAspect="Content" ObjectID="_1741848527" r:id="rId712"/>
        </w:object>
      </w:r>
      <w:r w:rsidRPr="0018070A">
        <w:rPr>
          <w:lang w:val="uk-UA"/>
        </w:rPr>
        <w:object w:dxaOrig="2835" w:dyaOrig="2835">
          <v:shape id="_x0000_i1724" type="#_x0000_t75" style="width:14.25pt;height:18.75pt" o:ole="" fillcolor="window">
            <v:imagedata r:id="rId14" o:title="" cropleft="10449f" cropright="10449f"/>
          </v:shape>
          <o:OLEObject Type="Embed" ProgID="Paint.Picture" ShapeID="_x0000_i1724" DrawAspect="Content" ObjectID="_1741848528" r:id="rId713"/>
        </w:object>
      </w:r>
      <w:r w:rsidRPr="0018070A">
        <w:rPr>
          <w:lang w:val="uk-UA"/>
        </w:rPr>
        <w:object w:dxaOrig="2835" w:dyaOrig="2835">
          <v:shape id="_x0000_i1725" type="#_x0000_t75" style="width:14.25pt;height:18.75pt" o:ole="" fillcolor="window">
            <v:imagedata r:id="rId29" o:title="" cropleft="10449f" cropright="10449f"/>
          </v:shape>
          <o:OLEObject Type="Embed" ProgID="Paint.Picture" ShapeID="_x0000_i1725" DrawAspect="Content" ObjectID="_1741848529" r:id="rId714"/>
        </w:object>
      </w:r>
      <w:r w:rsidRPr="0018070A">
        <w:rPr>
          <w:lang w:val="uk-UA"/>
        </w:rPr>
        <w:object w:dxaOrig="2835" w:dyaOrig="2835">
          <v:shape id="_x0000_i1726" type="#_x0000_t75" style="width:14.25pt;height:18.75pt" o:ole="" fillcolor="window">
            <v:imagedata r:id="rId31" o:title="" cropleft="10449f" cropright="10449f"/>
          </v:shape>
          <o:OLEObject Type="Embed" ProgID="Paint.Picture" ShapeID="_x0000_i1726" DrawAspect="Content" ObjectID="_1741848530" r:id="rId715"/>
        </w:object>
      </w:r>
      <w:r w:rsidRPr="0018070A">
        <w:rPr>
          <w:lang w:val="uk-UA"/>
        </w:rPr>
        <w:object w:dxaOrig="2835" w:dyaOrig="2835">
          <v:shape id="_x0000_i1727" type="#_x0000_t75" style="width:14.25pt;height:18.75pt" o:ole="" fillcolor="window">
            <v:imagedata r:id="rId33" o:title="" cropleft="10449f" cropright="10449f"/>
          </v:shape>
          <o:OLEObject Type="Embed" ProgID="Paint.Picture" ShapeID="_x0000_i1727" DrawAspect="Content" ObjectID="_1741848531" r:id="rId716"/>
        </w:object>
      </w:r>
      <w:r w:rsidRPr="0018070A">
        <w:rPr>
          <w:lang w:val="uk-UA"/>
        </w:rPr>
        <w:object w:dxaOrig="2835" w:dyaOrig="2835">
          <v:shape id="_x0000_i1728" type="#_x0000_t75" style="width:14.25pt;height:18.75pt" o:ole="" fillcolor="window">
            <v:imagedata r:id="rId23" o:title="" cropleft="10449f" cropright="10449f"/>
          </v:shape>
          <o:OLEObject Type="Embed" ProgID="Paint.Picture" ShapeID="_x0000_i1728" DrawAspect="Content" ObjectID="_1741848532" r:id="rId717"/>
        </w:object>
      </w:r>
      <w:r w:rsidRPr="0018070A">
        <w:rPr>
          <w:lang w:val="uk-UA"/>
        </w:rPr>
        <w:object w:dxaOrig="2835" w:dyaOrig="2835">
          <v:shape id="_x0000_i1729" type="#_x0000_t75" style="width:14.25pt;height:18.75pt" o:ole="" fillcolor="window">
            <v:imagedata r:id="rId31" o:title="" cropleft="10449f" cropright="10449f"/>
          </v:shape>
          <o:OLEObject Type="Embed" ProgID="Paint.Picture" ShapeID="_x0000_i1729" DrawAspect="Content" ObjectID="_1741848533" r:id="rId718"/>
        </w:object>
      </w:r>
      <w:r w:rsidRPr="0018070A">
        <w:rPr>
          <w:lang w:val="uk-UA"/>
        </w:rPr>
        <w:object w:dxaOrig="2835" w:dyaOrig="2835">
          <v:shape id="_x0000_i1730" type="#_x0000_t75" style="width:14.25pt;height:18.75pt" o:ole="" fillcolor="window">
            <v:imagedata r:id="rId29" o:title="" cropleft="10449f" cropright="10449f"/>
          </v:shape>
          <o:OLEObject Type="Embed" ProgID="Paint.Picture" ShapeID="_x0000_i1730" DrawAspect="Content" ObjectID="_1741848534" r:id="rId719"/>
        </w:object>
      </w:r>
      <w:r w:rsidRPr="0018070A">
        <w:rPr>
          <w:lang w:val="uk-UA"/>
        </w:rPr>
        <w:object w:dxaOrig="2835" w:dyaOrig="2835">
          <v:shape id="_x0000_i1731" type="#_x0000_t75" style="width:14.25pt;height:18.75pt" o:ole="" fillcolor="window">
            <v:imagedata r:id="rId29" o:title="" cropleft="10449f" cropright="10449f"/>
          </v:shape>
          <o:OLEObject Type="Embed" ProgID="Paint.Picture" ShapeID="_x0000_i1731" DrawAspect="Content" ObjectID="_1741848535" r:id="rId720"/>
        </w:object>
      </w:r>
      <w:r w:rsidRPr="0018070A">
        <w:rPr>
          <w:lang w:val="uk-UA"/>
        </w:rPr>
        <w:object w:dxaOrig="2835" w:dyaOrig="2835">
          <v:shape id="_x0000_i1732" type="#_x0000_t75" style="width:14.25pt;height:18.75pt" o:ole="" fillcolor="window">
            <v:imagedata r:id="rId31" o:title="" cropleft="10449f" cropright="10449f"/>
          </v:shape>
          <o:OLEObject Type="Embed" ProgID="Paint.Picture" ShapeID="_x0000_i1732" DrawAspect="Content" ObjectID="_1741848536" r:id="rId721"/>
        </w:object>
      </w:r>
      <w:r w:rsidRPr="0018070A">
        <w:rPr>
          <w:lang w:val="uk-UA"/>
        </w:rPr>
        <w:object w:dxaOrig="2835" w:dyaOrig="2835">
          <v:shape id="_x0000_i1733" type="#_x0000_t75" style="width:14.25pt;height:18.75pt" o:ole="" fillcolor="window">
            <v:imagedata r:id="rId14" o:title="" cropleft="10449f" cropright="10449f"/>
          </v:shape>
          <o:OLEObject Type="Embed" ProgID="Paint.Picture" ShapeID="_x0000_i1733" DrawAspect="Content" ObjectID="_1741848537" r:id="rId722"/>
        </w:object>
      </w:r>
      <w:r w:rsidRPr="0018070A">
        <w:rPr>
          <w:lang w:val="uk-UA"/>
        </w:rPr>
        <w:object w:dxaOrig="2835" w:dyaOrig="2835">
          <v:shape id="_x0000_i1734" type="#_x0000_t75" style="width:14.25pt;height:18.75pt" o:ole="" fillcolor="window">
            <v:imagedata r:id="rId16" o:title="" cropleft="10449f" cropright="10449f"/>
          </v:shape>
          <o:OLEObject Type="Embed" ProgID="Paint.Picture" ShapeID="_x0000_i1734" DrawAspect="Content" ObjectID="_1741848538" r:id="rId723"/>
        </w:object>
      </w:r>
      <w:r w:rsidRPr="0018070A">
        <w:rPr>
          <w:lang w:val="uk-UA"/>
        </w:rPr>
        <w:object w:dxaOrig="2835" w:dyaOrig="2835">
          <v:shape id="_x0000_i1735" type="#_x0000_t75" style="width:14.25pt;height:18.75pt" o:ole="" fillcolor="window">
            <v:imagedata r:id="rId23" o:title="" cropleft="10449f" cropright="10449f"/>
          </v:shape>
          <o:OLEObject Type="Embed" ProgID="Paint.Picture" ShapeID="_x0000_i1735" DrawAspect="Content" ObjectID="_1741848539" r:id="rId724"/>
        </w:object>
      </w:r>
      <w:r w:rsidRPr="0018070A">
        <w:rPr>
          <w:lang w:val="uk-UA"/>
        </w:rPr>
        <w:object w:dxaOrig="2835" w:dyaOrig="2835">
          <v:shape id="_x0000_i1736" type="#_x0000_t75" style="width:14.25pt;height:18.75pt" o:ole="" fillcolor="window">
            <v:imagedata r:id="rId19" o:title="" cropleft="10449f" cropright="10449f"/>
          </v:shape>
          <o:OLEObject Type="Embed" ProgID="Paint.Picture" ShapeID="_x0000_i1736" DrawAspect="Content" ObjectID="_1741848540" r:id="rId725"/>
        </w:object>
      </w:r>
      <w:r w:rsidRPr="0018070A">
        <w:rPr>
          <w:lang w:val="uk-UA"/>
        </w:rPr>
        <w:object w:dxaOrig="2835" w:dyaOrig="2835">
          <v:shape id="_x0000_i1737" type="#_x0000_t75" style="width:14.25pt;height:18.75pt" o:ole="" fillcolor="window">
            <v:imagedata r:id="rId19" o:title="" cropleft="10449f" cropright="10449f"/>
          </v:shape>
          <o:OLEObject Type="Embed" ProgID="Paint.Picture" ShapeID="_x0000_i1737" DrawAspect="Content" ObjectID="_1741848541" r:id="rId726"/>
        </w:object>
      </w:r>
      <w:r w:rsidRPr="0018070A">
        <w:rPr>
          <w:lang w:val="uk-UA"/>
        </w:rPr>
        <w:object w:dxaOrig="2835" w:dyaOrig="2835">
          <v:shape id="_x0000_i1738" type="#_x0000_t75" style="width:14.25pt;height:18.75pt" o:ole="" fillcolor="window">
            <v:imagedata r:id="rId19" o:title="" cropleft="10449f" cropright="10449f"/>
          </v:shape>
          <o:OLEObject Type="Embed" ProgID="Paint.Picture" ShapeID="_x0000_i1738" DrawAspect="Content" ObjectID="_1741848542" r:id="rId727"/>
        </w:object>
      </w:r>
      <w:r w:rsidRPr="0018070A">
        <w:rPr>
          <w:lang w:val="uk-UA"/>
        </w:rPr>
        <w:object w:dxaOrig="2835" w:dyaOrig="2835">
          <v:shape id="_x0000_i1739" type="#_x0000_t75" style="width:14.25pt;height:18.75pt" o:ole="" fillcolor="window">
            <v:imagedata r:id="rId19" o:title="" cropleft="10449f" cropright="10449f"/>
          </v:shape>
          <o:OLEObject Type="Embed" ProgID="Paint.Picture" ShapeID="_x0000_i1739" DrawAspect="Content" ObjectID="_1741848543" r:id="rId728"/>
        </w:object>
      </w:r>
      <w:r w:rsidRPr="0018070A">
        <w:rPr>
          <w:lang w:val="uk-UA"/>
        </w:rPr>
        <w:object w:dxaOrig="2835" w:dyaOrig="2835">
          <v:shape id="_x0000_i1740" type="#_x0000_t75" style="width:14.25pt;height:18.75pt" o:ole="" fillcolor="window">
            <v:imagedata r:id="rId23" o:title="" cropleft="10449f" cropright="10449f"/>
          </v:shape>
          <o:OLEObject Type="Embed" ProgID="Paint.Picture" ShapeID="_x0000_i1740" DrawAspect="Content" ObjectID="_1741848544" r:id="rId729"/>
        </w:object>
      </w:r>
      <w:r w:rsidRPr="0018070A">
        <w:rPr>
          <w:lang w:val="uk-UA"/>
        </w:rPr>
        <w:object w:dxaOrig="2835" w:dyaOrig="2835">
          <v:shape id="_x0000_i1741" type="#_x0000_t75" style="width:14.25pt;height:18.75pt" o:ole="" fillcolor="window">
            <v:imagedata r:id="rId16" o:title="" cropleft="10449f" cropright="10449f"/>
          </v:shape>
          <o:OLEObject Type="Embed" ProgID="Paint.Picture" ShapeID="_x0000_i1741" DrawAspect="Content" ObjectID="_1741848545" r:id="rId730"/>
        </w:object>
      </w:r>
      <w:r w:rsidRPr="0018070A">
        <w:rPr>
          <w:lang w:val="uk-UA"/>
        </w:rPr>
        <w:object w:dxaOrig="2835" w:dyaOrig="2835">
          <v:shape id="_x0000_i1742" type="#_x0000_t75" style="width:14.25pt;height:18.75pt" o:ole="" fillcolor="window">
            <v:imagedata r:id="rId19" o:title="" cropleft="10449f" cropright="10449f"/>
          </v:shape>
          <o:OLEObject Type="Embed" ProgID="Paint.Picture" ShapeID="_x0000_i1742" DrawAspect="Content" ObjectID="_1741848546" r:id="rId73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743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743" DrawAspect="Content" ObjectID="_1741848547" r:id="rId732"/>
        </w:object>
      </w:r>
      <w:r w:rsidRPr="0018070A">
        <w:rPr>
          <w:lang w:val="uk-UA"/>
        </w:rPr>
        <w:object w:dxaOrig="2835" w:dyaOrig="2835">
          <v:shape id="_x0000_i1744" type="#_x0000_t75" style="width:14.25pt;height:18.75pt" o:ole="" fillcolor="window">
            <v:imagedata r:id="rId29" o:title="" cropleft="10449f" cropright="10449f"/>
          </v:shape>
          <o:OLEObject Type="Embed" ProgID="Paint.Picture" ShapeID="_x0000_i1744" DrawAspect="Content" ObjectID="_1741848548" r:id="rId733"/>
        </w:object>
      </w:r>
      <w:r w:rsidRPr="0018070A">
        <w:rPr>
          <w:lang w:val="uk-UA"/>
        </w:rPr>
        <w:object w:dxaOrig="2835" w:dyaOrig="2835">
          <v:shape id="_x0000_i1745" type="#_x0000_t75" style="width:14.25pt;height:18.75pt" o:ole="" fillcolor="window">
            <v:imagedata r:id="rId31" o:title="" cropleft="10449f" cropright="10449f"/>
          </v:shape>
          <o:OLEObject Type="Embed" ProgID="Paint.Picture" ShapeID="_x0000_i1745" DrawAspect="Content" ObjectID="_1741848549" r:id="rId734"/>
        </w:object>
      </w:r>
      <w:r w:rsidRPr="0018070A">
        <w:rPr>
          <w:lang w:val="uk-UA"/>
        </w:rPr>
        <w:object w:dxaOrig="2835" w:dyaOrig="2835">
          <v:shape id="_x0000_i1746" type="#_x0000_t75" style="width:14.25pt;height:18.75pt" o:ole="" fillcolor="window">
            <v:imagedata r:id="rId14" o:title="" cropleft="10449f" cropright="10449f"/>
          </v:shape>
          <o:OLEObject Type="Embed" ProgID="Paint.Picture" ShapeID="_x0000_i1746" DrawAspect="Content" ObjectID="_1741848550" r:id="rId735"/>
        </w:object>
      </w:r>
      <w:r w:rsidRPr="0018070A">
        <w:rPr>
          <w:lang w:val="uk-UA"/>
        </w:rPr>
        <w:object w:dxaOrig="2835" w:dyaOrig="2835">
          <v:shape id="_x0000_i1747" type="#_x0000_t75" style="width:14.25pt;height:18.75pt" o:ole="" fillcolor="window">
            <v:imagedata r:id="rId23" o:title="" cropleft="10449f" cropright="10449f"/>
          </v:shape>
          <o:OLEObject Type="Embed" ProgID="Paint.Picture" ShapeID="_x0000_i1747" DrawAspect="Content" ObjectID="_1741848551" r:id="rId736"/>
        </w:object>
      </w:r>
      <w:r w:rsidRPr="0018070A">
        <w:rPr>
          <w:lang w:val="uk-UA"/>
        </w:rPr>
        <w:object w:dxaOrig="2835" w:dyaOrig="2835">
          <v:shape id="_x0000_i1748" type="#_x0000_t75" style="width:14.25pt;height:18.75pt" o:ole="" fillcolor="window">
            <v:imagedata r:id="rId23" o:title="" cropleft="10449f" cropright="10449f"/>
          </v:shape>
          <o:OLEObject Type="Embed" ProgID="Paint.Picture" ShapeID="_x0000_i1748" DrawAspect="Content" ObjectID="_1741848552" r:id="rId737"/>
        </w:object>
      </w:r>
      <w:r w:rsidRPr="0018070A">
        <w:rPr>
          <w:lang w:val="uk-UA"/>
        </w:rPr>
        <w:object w:dxaOrig="2835" w:dyaOrig="2835">
          <v:shape id="_x0000_i1749" type="#_x0000_t75" style="width:14.25pt;height:18.75pt" o:ole="" fillcolor="window">
            <v:imagedata r:id="rId14" o:title="" cropleft="10449f" cropright="10449f"/>
          </v:shape>
          <o:OLEObject Type="Embed" ProgID="Paint.Picture" ShapeID="_x0000_i1749" DrawAspect="Content" ObjectID="_1741848553" r:id="rId738"/>
        </w:object>
      </w:r>
      <w:r w:rsidRPr="0018070A">
        <w:rPr>
          <w:lang w:val="uk-UA"/>
        </w:rPr>
        <w:object w:dxaOrig="2835" w:dyaOrig="2835">
          <v:shape id="_x0000_i1750" type="#_x0000_t75" style="width:14.25pt;height:18.75pt" o:ole="" fillcolor="window">
            <v:imagedata r:id="rId19" o:title="" cropleft="10449f" cropright="10449f"/>
          </v:shape>
          <o:OLEObject Type="Embed" ProgID="Paint.Picture" ShapeID="_x0000_i1750" DrawAspect="Content" ObjectID="_1741848554" r:id="rId739"/>
        </w:object>
      </w:r>
      <w:r w:rsidRPr="0018070A">
        <w:rPr>
          <w:lang w:val="uk-UA"/>
        </w:rPr>
        <w:object w:dxaOrig="2835" w:dyaOrig="2835">
          <v:shape id="_x0000_i1751" type="#_x0000_t75" style="width:14.25pt;height:18.75pt" o:ole="" fillcolor="window">
            <v:imagedata r:id="rId16" o:title="" cropleft="10449f" cropright="10449f"/>
          </v:shape>
          <o:OLEObject Type="Embed" ProgID="Paint.Picture" ShapeID="_x0000_i1751" DrawAspect="Content" ObjectID="_1741848555" r:id="rId740"/>
        </w:object>
      </w:r>
      <w:r w:rsidRPr="0018070A">
        <w:rPr>
          <w:lang w:val="uk-UA"/>
        </w:rPr>
        <w:object w:dxaOrig="2835" w:dyaOrig="2835">
          <v:shape id="_x0000_i1752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752" DrawAspect="Content" ObjectID="_1741848556" r:id="rId741"/>
        </w:object>
      </w:r>
      <w:r w:rsidRPr="0018070A">
        <w:rPr>
          <w:lang w:val="uk-UA"/>
        </w:rPr>
        <w:object w:dxaOrig="2835" w:dyaOrig="2835">
          <v:shape id="_x0000_i1753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753" DrawAspect="Content" ObjectID="_1741848557" r:id="rId742"/>
        </w:object>
      </w:r>
      <w:r w:rsidRPr="0018070A">
        <w:rPr>
          <w:lang w:val="uk-UA"/>
        </w:rPr>
        <w:object w:dxaOrig="2835" w:dyaOrig="2835">
          <v:shape id="_x0000_i1754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754" DrawAspect="Content" ObjectID="_1741848558" r:id="rId743"/>
        </w:object>
      </w:r>
      <w:r w:rsidRPr="0018070A">
        <w:rPr>
          <w:lang w:val="uk-UA"/>
        </w:rPr>
        <w:object w:dxaOrig="2835" w:dyaOrig="2835">
          <v:shape id="_x0000_i1755" type="#_x0000_t75" style="width:14.25pt;height:18.75pt" o:ole="" fillcolor="window">
            <v:imagedata r:id="rId29" o:title="" cropleft="10449f" cropright="10449f"/>
          </v:shape>
          <o:OLEObject Type="Embed" ProgID="Paint.Picture" ShapeID="_x0000_i1755" DrawAspect="Content" ObjectID="_1741848559" r:id="rId744"/>
        </w:object>
      </w:r>
      <w:r w:rsidRPr="0018070A">
        <w:rPr>
          <w:lang w:val="uk-UA"/>
        </w:rPr>
        <w:object w:dxaOrig="2835" w:dyaOrig="2835">
          <v:shape id="_x0000_i1756" type="#_x0000_t75" style="width:14.25pt;height:18.75pt" o:ole="" fillcolor="window">
            <v:imagedata r:id="rId14" o:title="" cropleft="10449f" cropright="10449f"/>
          </v:shape>
          <o:OLEObject Type="Embed" ProgID="Paint.Picture" ShapeID="_x0000_i1756" DrawAspect="Content" ObjectID="_1741848560" r:id="rId745"/>
        </w:object>
      </w:r>
      <w:r w:rsidRPr="0018070A">
        <w:rPr>
          <w:lang w:val="uk-UA"/>
        </w:rPr>
        <w:object w:dxaOrig="2835" w:dyaOrig="2835">
          <v:shape id="_x0000_i1757" type="#_x0000_t75" style="width:14.25pt;height:18.75pt" o:ole="" fillcolor="window">
            <v:imagedata r:id="rId19" o:title="" cropleft="10449f" cropright="10449f"/>
          </v:shape>
          <o:OLEObject Type="Embed" ProgID="Paint.Picture" ShapeID="_x0000_i1757" DrawAspect="Content" ObjectID="_1741848561" r:id="rId746"/>
        </w:object>
      </w:r>
      <w:r w:rsidRPr="0018070A">
        <w:rPr>
          <w:lang w:val="uk-UA"/>
        </w:rPr>
        <w:object w:dxaOrig="2835" w:dyaOrig="2835">
          <v:shape id="_x0000_i1758" type="#_x0000_t75" style="width:14.25pt;height:18.75pt" o:ole="" fillcolor="window">
            <v:imagedata r:id="rId33" o:title="" cropleft="10449f" cropright="10449f"/>
          </v:shape>
          <o:OLEObject Type="Embed" ProgID="Paint.Picture" ShapeID="_x0000_i1758" DrawAspect="Content" ObjectID="_1741848562" r:id="rId747"/>
        </w:object>
      </w:r>
      <w:r w:rsidRPr="0018070A">
        <w:rPr>
          <w:lang w:val="uk-UA"/>
        </w:rPr>
        <w:object w:dxaOrig="2835" w:dyaOrig="2835">
          <v:shape id="_x0000_i1759" type="#_x0000_t75" style="width:14.25pt;height:18.75pt" o:ole="" fillcolor="window">
            <v:imagedata r:id="rId23" o:title="" cropleft="10449f" cropright="10449f"/>
          </v:shape>
          <o:OLEObject Type="Embed" ProgID="Paint.Picture" ShapeID="_x0000_i1759" DrawAspect="Content" ObjectID="_1741848563" r:id="rId748"/>
        </w:object>
      </w:r>
      <w:r w:rsidRPr="0018070A">
        <w:rPr>
          <w:lang w:val="uk-UA"/>
        </w:rPr>
        <w:object w:dxaOrig="2835" w:dyaOrig="2835">
          <v:shape id="_x0000_i1760" type="#_x0000_t75" style="width:14.25pt;height:18.75pt" o:ole="" fillcolor="window">
            <v:imagedata r:id="rId33" o:title="" cropleft="10449f" cropright="10449f"/>
          </v:shape>
          <o:OLEObject Type="Embed" ProgID="Paint.Picture" ShapeID="_x0000_i1760" DrawAspect="Content" ObjectID="_1741848564" r:id="rId749"/>
        </w:object>
      </w:r>
      <w:r w:rsidRPr="0018070A">
        <w:rPr>
          <w:lang w:val="uk-UA"/>
        </w:rPr>
        <w:object w:dxaOrig="2835" w:dyaOrig="2835">
          <v:shape id="_x0000_i1761" type="#_x0000_t75" style="width:14.25pt;height:18.75pt" o:ole="" fillcolor="window">
            <v:imagedata r:id="rId14" o:title="" cropleft="10449f" cropright="10449f"/>
          </v:shape>
          <o:OLEObject Type="Embed" ProgID="Paint.Picture" ShapeID="_x0000_i1761" DrawAspect="Content" ObjectID="_1741848565" r:id="rId750"/>
        </w:object>
      </w:r>
      <w:r w:rsidRPr="0018070A">
        <w:rPr>
          <w:lang w:val="uk-UA"/>
        </w:rPr>
        <w:object w:dxaOrig="2835" w:dyaOrig="2835">
          <v:shape id="_x0000_i1762" type="#_x0000_t75" style="width:14.25pt;height:18.75pt" o:ole="" fillcolor="window">
            <v:imagedata r:id="rId31" o:title="" cropleft="10449f" cropright="10449f"/>
          </v:shape>
          <o:OLEObject Type="Embed" ProgID="Paint.Picture" ShapeID="_x0000_i1762" DrawAspect="Content" ObjectID="_1741848566" r:id="rId751"/>
        </w:object>
      </w:r>
      <w:r w:rsidRPr="0018070A">
        <w:rPr>
          <w:lang w:val="uk-UA"/>
        </w:rPr>
        <w:object w:dxaOrig="2835" w:dyaOrig="2835">
          <v:shape id="_x0000_i1763" type="#_x0000_t75" style="width:14.25pt;height:18.75pt" o:ole="" fillcolor="window">
            <v:imagedata r:id="rId16" o:title="" cropleft="10449f" cropright="10449f"/>
          </v:shape>
          <o:OLEObject Type="Embed" ProgID="Paint.Picture" ShapeID="_x0000_i1763" DrawAspect="Content" ObjectID="_1741848567" r:id="rId752"/>
        </w:object>
      </w:r>
      <w:r w:rsidRPr="0018070A">
        <w:rPr>
          <w:lang w:val="uk-UA"/>
        </w:rPr>
        <w:object w:dxaOrig="2835" w:dyaOrig="2835">
          <v:shape id="_x0000_i1764" type="#_x0000_t75" style="width:14.25pt;height:18.75pt" o:ole="" fillcolor="window">
            <v:imagedata r:id="rId23" o:title="" cropleft="10449f" cropright="10449f"/>
          </v:shape>
          <o:OLEObject Type="Embed" ProgID="Paint.Picture" ShapeID="_x0000_i1764" DrawAspect="Content" ObjectID="_1741848568" r:id="rId753"/>
        </w:object>
      </w:r>
      <w:r w:rsidRPr="0018070A">
        <w:rPr>
          <w:lang w:val="uk-UA"/>
        </w:rPr>
        <w:object w:dxaOrig="2835" w:dyaOrig="2835">
          <v:shape id="_x0000_i1765" type="#_x0000_t75" style="width:14.25pt;height:18.75pt" o:ole="" fillcolor="window">
            <v:imagedata r:id="rId29" o:title="" cropleft="10449f" cropright="10449f"/>
          </v:shape>
          <o:OLEObject Type="Embed" ProgID="Paint.Picture" ShapeID="_x0000_i1765" DrawAspect="Content" ObjectID="_1741848569" r:id="rId754"/>
        </w:object>
      </w:r>
      <w:r w:rsidRPr="0018070A">
        <w:rPr>
          <w:lang w:val="uk-UA"/>
        </w:rPr>
        <w:object w:dxaOrig="2835" w:dyaOrig="2835">
          <v:shape id="_x0000_i1766" type="#_x0000_t75" style="width:14.25pt;height:18.75pt" o:ole="" fillcolor="window">
            <v:imagedata r:id="rId14" o:title="" cropleft="10449f" cropright="10449f"/>
          </v:shape>
          <o:OLEObject Type="Embed" ProgID="Paint.Picture" ShapeID="_x0000_i1766" DrawAspect="Content" ObjectID="_1741848570" r:id="rId755"/>
        </w:object>
      </w:r>
      <w:r w:rsidRPr="0018070A">
        <w:rPr>
          <w:lang w:val="uk-UA"/>
        </w:rPr>
        <w:object w:dxaOrig="2835" w:dyaOrig="2835">
          <v:shape id="_x0000_i1767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767" DrawAspect="Content" ObjectID="_1741848571" r:id="rId756"/>
        </w:object>
      </w:r>
      <w:r w:rsidRPr="0018070A">
        <w:rPr>
          <w:lang w:val="uk-UA"/>
        </w:rPr>
        <w:object w:dxaOrig="2835" w:dyaOrig="2835">
          <v:shape id="_x0000_i1768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768" DrawAspect="Content" ObjectID="_1741848572" r:id="rId757"/>
        </w:object>
      </w:r>
      <w:r w:rsidRPr="0018070A">
        <w:rPr>
          <w:lang w:val="uk-UA"/>
        </w:rPr>
        <w:object w:dxaOrig="2835" w:dyaOrig="2835">
          <v:shape id="_x0000_i1769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769" DrawAspect="Content" ObjectID="_1741848573" r:id="rId758"/>
        </w:object>
      </w:r>
      <w:r w:rsidRPr="0018070A">
        <w:rPr>
          <w:lang w:val="uk-UA"/>
        </w:rPr>
        <w:object w:dxaOrig="2835" w:dyaOrig="2835">
          <v:shape id="_x0000_i1770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770" DrawAspect="Content" ObjectID="_1741848574" r:id="rId759"/>
        </w:object>
      </w:r>
      <w:r w:rsidRPr="0018070A">
        <w:rPr>
          <w:lang w:val="uk-UA"/>
        </w:rPr>
        <w:object w:dxaOrig="2835" w:dyaOrig="2835">
          <v:shape id="_x0000_i1771" type="#_x0000_t75" style="width:14.25pt;height:18.75pt" o:ole="" fillcolor="window">
            <v:imagedata r:id="rId33" o:title="" cropleft="10449f" cropright="10449f"/>
          </v:shape>
          <o:OLEObject Type="Embed" ProgID="Paint.Picture" ShapeID="_x0000_i1771" DrawAspect="Content" ObjectID="_1741848575" r:id="rId760"/>
        </w:object>
      </w:r>
      <w:r w:rsidRPr="0018070A">
        <w:rPr>
          <w:lang w:val="uk-UA"/>
        </w:rPr>
        <w:object w:dxaOrig="2835" w:dyaOrig="2835">
          <v:shape id="_x0000_i1772" type="#_x0000_t75" style="width:14.25pt;height:18.75pt" o:ole="" fillcolor="window">
            <v:imagedata r:id="rId31" o:title="" cropleft="10449f" cropright="10449f"/>
          </v:shape>
          <o:OLEObject Type="Embed" ProgID="Paint.Picture" ShapeID="_x0000_i1772" DrawAspect="Content" ObjectID="_1741848576" r:id="rId76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773" type="#_x0000_t75" style="width:14.25pt;height:18.75pt" o:ole="" fillcolor="window">
            <v:imagedata r:id="rId29" o:title="" cropleft="10449f" cropright="10449f"/>
          </v:shape>
          <o:OLEObject Type="Embed" ProgID="Paint.Picture" ShapeID="_x0000_i1773" DrawAspect="Content" ObjectID="_1741848577" r:id="rId762"/>
        </w:object>
      </w:r>
      <w:r w:rsidRPr="0018070A">
        <w:rPr>
          <w:lang w:val="uk-UA"/>
        </w:rPr>
        <w:object w:dxaOrig="2835" w:dyaOrig="2835">
          <v:shape id="_x0000_i1774" type="#_x0000_t75" style="width:14.25pt;height:18.75pt" o:ole="" fillcolor="window">
            <v:imagedata r:id="rId31" o:title="" cropleft="10449f" cropright="10449f"/>
          </v:shape>
          <o:OLEObject Type="Embed" ProgID="Paint.Picture" ShapeID="_x0000_i1774" DrawAspect="Content" ObjectID="_1741848578" r:id="rId763"/>
        </w:object>
      </w:r>
      <w:r w:rsidRPr="0018070A">
        <w:rPr>
          <w:lang w:val="uk-UA"/>
        </w:rPr>
        <w:object w:dxaOrig="2835" w:dyaOrig="2835">
          <v:shape id="_x0000_i1775" type="#_x0000_t75" style="width:14.25pt;height:18.75pt" o:ole="" fillcolor="window">
            <v:imagedata r:id="rId16" o:title="" cropleft="10449f" cropright="10449f"/>
          </v:shape>
          <o:OLEObject Type="Embed" ProgID="Paint.Picture" ShapeID="_x0000_i1775" DrawAspect="Content" ObjectID="_1741848579" r:id="rId764"/>
        </w:object>
      </w:r>
      <w:r w:rsidRPr="0018070A">
        <w:rPr>
          <w:lang w:val="uk-UA"/>
        </w:rPr>
        <w:object w:dxaOrig="2835" w:dyaOrig="2835">
          <v:shape id="_x0000_i1776" type="#_x0000_t75" style="width:14.25pt;height:18.75pt" o:ole="" fillcolor="window">
            <v:imagedata r:id="rId31" o:title="" cropleft="10449f" cropright="10449f"/>
          </v:shape>
          <o:OLEObject Type="Embed" ProgID="Paint.Picture" ShapeID="_x0000_i1776" DrawAspect="Content" ObjectID="_1741848580" r:id="rId765"/>
        </w:object>
      </w:r>
      <w:r w:rsidRPr="0018070A">
        <w:rPr>
          <w:lang w:val="uk-UA"/>
        </w:rPr>
        <w:object w:dxaOrig="2835" w:dyaOrig="2835">
          <v:shape id="_x0000_i1777" type="#_x0000_t75" style="width:14.25pt;height:18.75pt" o:ole="" fillcolor="window">
            <v:imagedata r:id="rId23" o:title="" cropleft="10449f" cropright="10449f"/>
          </v:shape>
          <o:OLEObject Type="Embed" ProgID="Paint.Picture" ShapeID="_x0000_i1777" DrawAspect="Content" ObjectID="_1741848581" r:id="rId766"/>
        </w:object>
      </w:r>
      <w:r w:rsidRPr="0018070A">
        <w:rPr>
          <w:lang w:val="uk-UA"/>
        </w:rPr>
        <w:object w:dxaOrig="2835" w:dyaOrig="2835">
          <v:shape id="_x0000_i1778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778" DrawAspect="Content" ObjectID="_1741848582" r:id="rId767"/>
        </w:object>
      </w:r>
      <w:r w:rsidRPr="0018070A">
        <w:rPr>
          <w:lang w:val="uk-UA"/>
        </w:rPr>
        <w:object w:dxaOrig="2835" w:dyaOrig="2835">
          <v:shape id="_x0000_i1779" type="#_x0000_t75" style="width:14.25pt;height:18.75pt" o:ole="" fillcolor="window">
            <v:imagedata r:id="rId33" o:title="" cropleft="10449f" cropright="10449f"/>
          </v:shape>
          <o:OLEObject Type="Embed" ProgID="Paint.Picture" ShapeID="_x0000_i1779" DrawAspect="Content" ObjectID="_1741848583" r:id="rId768"/>
        </w:object>
      </w:r>
      <w:r w:rsidRPr="0018070A">
        <w:rPr>
          <w:lang w:val="uk-UA"/>
        </w:rPr>
        <w:object w:dxaOrig="2835" w:dyaOrig="2835">
          <v:shape id="_x0000_i1780" type="#_x0000_t75" style="width:14.25pt;height:18.75pt" o:ole="" fillcolor="window">
            <v:imagedata r:id="rId33" o:title="" cropleft="10449f" cropright="10449f"/>
          </v:shape>
          <o:OLEObject Type="Embed" ProgID="Paint.Picture" ShapeID="_x0000_i1780" DrawAspect="Content" ObjectID="_1741848584" r:id="rId769"/>
        </w:object>
      </w:r>
      <w:r w:rsidRPr="0018070A">
        <w:rPr>
          <w:lang w:val="uk-UA"/>
        </w:rPr>
        <w:object w:dxaOrig="2835" w:dyaOrig="2835">
          <v:shape id="_x0000_i1781" type="#_x0000_t75" style="width:14.25pt;height:18.75pt" o:ole="" fillcolor="window">
            <v:imagedata r:id="rId33" o:title="" cropleft="10449f" cropright="10449f"/>
          </v:shape>
          <o:OLEObject Type="Embed" ProgID="Paint.Picture" ShapeID="_x0000_i1781" DrawAspect="Content" ObjectID="_1741848585" r:id="rId770"/>
        </w:object>
      </w:r>
      <w:r w:rsidRPr="0018070A">
        <w:rPr>
          <w:lang w:val="uk-UA"/>
        </w:rPr>
        <w:object w:dxaOrig="2835" w:dyaOrig="2835">
          <v:shape id="_x0000_i1782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782" DrawAspect="Content" ObjectID="_1741848586" r:id="rId771"/>
        </w:object>
      </w:r>
      <w:r w:rsidRPr="0018070A">
        <w:rPr>
          <w:lang w:val="uk-UA"/>
        </w:rPr>
        <w:object w:dxaOrig="2835" w:dyaOrig="2835">
          <v:shape id="_x0000_i1783" type="#_x0000_t75" style="width:14.25pt;height:18.75pt" o:ole="" fillcolor="window">
            <v:imagedata r:id="rId19" o:title="" cropleft="10449f" cropright="10449f"/>
          </v:shape>
          <o:OLEObject Type="Embed" ProgID="Paint.Picture" ShapeID="_x0000_i1783" DrawAspect="Content" ObjectID="_1741848587" r:id="rId772"/>
        </w:object>
      </w:r>
      <w:r w:rsidRPr="0018070A">
        <w:rPr>
          <w:lang w:val="uk-UA"/>
        </w:rPr>
        <w:object w:dxaOrig="2835" w:dyaOrig="2835">
          <v:shape id="_x0000_i1784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784" DrawAspect="Content" ObjectID="_1741848588" r:id="rId773"/>
        </w:object>
      </w:r>
      <w:r w:rsidRPr="0018070A">
        <w:rPr>
          <w:lang w:val="uk-UA"/>
        </w:rPr>
        <w:object w:dxaOrig="2835" w:dyaOrig="2835">
          <v:shape id="_x0000_i1785" type="#_x0000_t75" style="width:14.25pt;height:18.75pt" o:ole="" fillcolor="window">
            <v:imagedata r:id="rId29" o:title="" cropleft="10449f" cropright="10449f"/>
          </v:shape>
          <o:OLEObject Type="Embed" ProgID="Paint.Picture" ShapeID="_x0000_i1785" DrawAspect="Content" ObjectID="_1741848589" r:id="rId774"/>
        </w:object>
      </w:r>
      <w:r w:rsidRPr="0018070A">
        <w:rPr>
          <w:lang w:val="uk-UA"/>
        </w:rPr>
        <w:object w:dxaOrig="2835" w:dyaOrig="2835">
          <v:shape id="_x0000_i1786" type="#_x0000_t75" style="width:14.25pt;height:18.75pt" o:ole="" fillcolor="window">
            <v:imagedata r:id="rId33" o:title="" cropleft="10449f" cropright="10449f"/>
          </v:shape>
          <o:OLEObject Type="Embed" ProgID="Paint.Picture" ShapeID="_x0000_i1786" DrawAspect="Content" ObjectID="_1741848590" r:id="rId775"/>
        </w:object>
      </w:r>
      <w:r w:rsidRPr="0018070A">
        <w:rPr>
          <w:lang w:val="uk-UA"/>
        </w:rPr>
        <w:object w:dxaOrig="2835" w:dyaOrig="2835">
          <v:shape id="_x0000_i1787" type="#_x0000_t75" style="width:14.25pt;height:18.75pt" o:ole="" fillcolor="window">
            <v:imagedata r:id="rId33" o:title="" cropleft="10449f" cropright="10449f"/>
          </v:shape>
          <o:OLEObject Type="Embed" ProgID="Paint.Picture" ShapeID="_x0000_i1787" DrawAspect="Content" ObjectID="_1741848591" r:id="rId776"/>
        </w:object>
      </w:r>
      <w:r w:rsidRPr="0018070A">
        <w:rPr>
          <w:lang w:val="uk-UA"/>
        </w:rPr>
        <w:object w:dxaOrig="2835" w:dyaOrig="2835">
          <v:shape id="_x0000_i1788" type="#_x0000_t75" style="width:14.25pt;height:18.75pt" o:ole="" fillcolor="window">
            <v:imagedata r:id="rId16" o:title="" cropleft="10449f" cropright="10449f"/>
          </v:shape>
          <o:OLEObject Type="Embed" ProgID="Paint.Picture" ShapeID="_x0000_i1788" DrawAspect="Content" ObjectID="_1741848592" r:id="rId777"/>
        </w:object>
      </w:r>
      <w:r w:rsidRPr="0018070A">
        <w:rPr>
          <w:lang w:val="uk-UA"/>
        </w:rPr>
        <w:object w:dxaOrig="2835" w:dyaOrig="2835">
          <v:shape id="_x0000_i1789" type="#_x0000_t75" style="width:14.25pt;height:18.75pt" o:ole="" fillcolor="window">
            <v:imagedata r:id="rId23" o:title="" cropleft="10449f" cropright="10449f"/>
          </v:shape>
          <o:OLEObject Type="Embed" ProgID="Paint.Picture" ShapeID="_x0000_i1789" DrawAspect="Content" ObjectID="_1741848593" r:id="rId778"/>
        </w:object>
      </w:r>
      <w:r w:rsidRPr="0018070A">
        <w:rPr>
          <w:lang w:val="uk-UA"/>
        </w:rPr>
        <w:object w:dxaOrig="2835" w:dyaOrig="2835">
          <v:shape id="_x0000_i1790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790" DrawAspect="Content" ObjectID="_1741848594" r:id="rId779"/>
        </w:object>
      </w:r>
      <w:r w:rsidRPr="0018070A">
        <w:rPr>
          <w:lang w:val="uk-UA"/>
        </w:rPr>
        <w:object w:dxaOrig="2835" w:dyaOrig="2835">
          <v:shape id="_x0000_i1791" type="#_x0000_t75" style="width:14.25pt;height:18.75pt" o:ole="" fillcolor="window">
            <v:imagedata r:id="rId31" o:title="" cropleft="10449f" cropright="10449f"/>
          </v:shape>
          <o:OLEObject Type="Embed" ProgID="Paint.Picture" ShapeID="_x0000_i1791" DrawAspect="Content" ObjectID="_1741848595" r:id="rId780"/>
        </w:object>
      </w:r>
      <w:r w:rsidRPr="0018070A">
        <w:rPr>
          <w:lang w:val="uk-UA"/>
        </w:rPr>
        <w:object w:dxaOrig="2835" w:dyaOrig="2835">
          <v:shape id="_x0000_i1792" type="#_x0000_t75" style="width:14.25pt;height:18.75pt" o:ole="" fillcolor="window">
            <v:imagedata r:id="rId14" o:title="" cropleft="10449f" cropright="10449f"/>
          </v:shape>
          <o:OLEObject Type="Embed" ProgID="Paint.Picture" ShapeID="_x0000_i1792" DrawAspect="Content" ObjectID="_1741848596" r:id="rId781"/>
        </w:object>
      </w:r>
      <w:r w:rsidRPr="0018070A">
        <w:rPr>
          <w:lang w:val="uk-UA"/>
        </w:rPr>
        <w:object w:dxaOrig="2835" w:dyaOrig="2835">
          <v:shape id="_x0000_i1793" type="#_x0000_t75" style="width:14.25pt;height:18.75pt" o:ole="" fillcolor="window">
            <v:imagedata r:id="rId23" o:title="" cropleft="10449f" cropright="10449f"/>
          </v:shape>
          <o:OLEObject Type="Embed" ProgID="Paint.Picture" ShapeID="_x0000_i1793" DrawAspect="Content" ObjectID="_1741848597" r:id="rId782"/>
        </w:object>
      </w:r>
      <w:r w:rsidRPr="0018070A">
        <w:rPr>
          <w:lang w:val="uk-UA"/>
        </w:rPr>
        <w:object w:dxaOrig="2835" w:dyaOrig="2835">
          <v:shape id="_x0000_i1794" type="#_x0000_t75" style="width:14.25pt;height:18.75pt" o:ole="" fillcolor="window">
            <v:imagedata r:id="rId33" o:title="" cropleft="10449f" cropright="10449f"/>
          </v:shape>
          <o:OLEObject Type="Embed" ProgID="Paint.Picture" ShapeID="_x0000_i1794" DrawAspect="Content" ObjectID="_1741848598" r:id="rId783"/>
        </w:object>
      </w:r>
      <w:r w:rsidRPr="0018070A">
        <w:rPr>
          <w:lang w:val="uk-UA"/>
        </w:rPr>
        <w:object w:dxaOrig="2835" w:dyaOrig="2835">
          <v:shape id="_x0000_i1795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795" DrawAspect="Content" ObjectID="_1741848599" r:id="rId784"/>
        </w:object>
      </w:r>
      <w:r w:rsidRPr="0018070A">
        <w:rPr>
          <w:lang w:val="uk-UA"/>
        </w:rPr>
        <w:object w:dxaOrig="2835" w:dyaOrig="2835">
          <v:shape id="_x0000_i1796" type="#_x0000_t75" style="width:14.25pt;height:18.75pt" o:ole="" fillcolor="window">
            <v:imagedata r:id="rId14" o:title="" cropleft="10449f" cropright="10449f"/>
          </v:shape>
          <o:OLEObject Type="Embed" ProgID="Paint.Picture" ShapeID="_x0000_i1796" DrawAspect="Content" ObjectID="_1741848600" r:id="rId785"/>
        </w:object>
      </w:r>
      <w:r w:rsidRPr="0018070A">
        <w:rPr>
          <w:lang w:val="uk-UA"/>
        </w:rPr>
        <w:object w:dxaOrig="2835" w:dyaOrig="2835">
          <v:shape id="_x0000_i1797" type="#_x0000_t75" style="width:14.25pt;height:18.75pt" o:ole="" fillcolor="window">
            <v:imagedata r:id="rId14" o:title="" cropleft="10449f" cropright="10449f"/>
          </v:shape>
          <o:OLEObject Type="Embed" ProgID="Paint.Picture" ShapeID="_x0000_i1797" DrawAspect="Content" ObjectID="_1741848601" r:id="rId786"/>
        </w:object>
      </w:r>
      <w:r w:rsidRPr="0018070A">
        <w:rPr>
          <w:lang w:val="uk-UA"/>
        </w:rPr>
        <w:object w:dxaOrig="2835" w:dyaOrig="2835">
          <v:shape id="_x0000_i1798" type="#_x0000_t75" style="width:14.25pt;height:18.75pt" o:ole="" fillcolor="window">
            <v:imagedata r:id="rId19" o:title="" cropleft="10449f" cropright="10449f"/>
          </v:shape>
          <o:OLEObject Type="Embed" ProgID="Paint.Picture" ShapeID="_x0000_i1798" DrawAspect="Content" ObjectID="_1741848602" r:id="rId787"/>
        </w:object>
      </w:r>
      <w:r w:rsidRPr="0018070A">
        <w:rPr>
          <w:lang w:val="uk-UA"/>
        </w:rPr>
        <w:object w:dxaOrig="2835" w:dyaOrig="2835">
          <v:shape id="_x0000_i1799" type="#_x0000_t75" style="width:14.25pt;height:18.75pt" o:ole="" fillcolor="window">
            <v:imagedata r:id="rId19" o:title="" cropleft="10449f" cropright="10449f"/>
          </v:shape>
          <o:OLEObject Type="Embed" ProgID="Paint.Picture" ShapeID="_x0000_i1799" DrawAspect="Content" ObjectID="_1741848603" r:id="rId788"/>
        </w:object>
      </w:r>
      <w:r w:rsidRPr="0018070A">
        <w:rPr>
          <w:lang w:val="uk-UA"/>
        </w:rPr>
        <w:object w:dxaOrig="2835" w:dyaOrig="2835">
          <v:shape id="_x0000_i1800" type="#_x0000_t75" style="width:14.25pt;height:18.75pt" o:ole="" fillcolor="window">
            <v:imagedata r:id="rId19" o:title="" cropleft="10449f" cropright="10449f"/>
          </v:shape>
          <o:OLEObject Type="Embed" ProgID="Paint.Picture" ShapeID="_x0000_i1800" DrawAspect="Content" ObjectID="_1741848604" r:id="rId789"/>
        </w:object>
      </w:r>
      <w:r w:rsidRPr="0018070A">
        <w:rPr>
          <w:lang w:val="uk-UA"/>
        </w:rPr>
        <w:object w:dxaOrig="2835" w:dyaOrig="2835">
          <v:shape id="_x0000_i1801" type="#_x0000_t75" style="width:14.25pt;height:18.75pt" o:ole="" fillcolor="window">
            <v:imagedata r:id="rId33" o:title="" cropleft="10449f" cropright="10449f"/>
          </v:shape>
          <o:OLEObject Type="Embed" ProgID="Paint.Picture" ShapeID="_x0000_i1801" DrawAspect="Content" ObjectID="_1741848605" r:id="rId790"/>
        </w:object>
      </w:r>
      <w:r w:rsidRPr="0018070A">
        <w:rPr>
          <w:lang w:val="uk-UA"/>
        </w:rPr>
        <w:object w:dxaOrig="2835" w:dyaOrig="2835">
          <v:shape id="_x0000_i1802" type="#_x0000_t75" style="width:14.25pt;height:18.75pt" o:ole="" fillcolor="window">
            <v:imagedata r:id="rId31" o:title="" cropleft="10449f" cropright="10449f"/>
          </v:shape>
          <o:OLEObject Type="Embed" ProgID="Paint.Picture" ShapeID="_x0000_i1802" DrawAspect="Content" ObjectID="_1741848606" r:id="rId79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803" type="#_x0000_t75" style="width:14.25pt;height:18.75pt" o:ole="" fillcolor="window">
            <v:imagedata r:id="rId23" o:title="" cropleft="10449f" cropright="10449f"/>
          </v:shape>
          <o:OLEObject Type="Embed" ProgID="Paint.Picture" ShapeID="_x0000_i1803" DrawAspect="Content" ObjectID="_1741848607" r:id="rId792"/>
        </w:object>
      </w:r>
      <w:r w:rsidRPr="0018070A">
        <w:rPr>
          <w:lang w:val="uk-UA"/>
        </w:rPr>
        <w:object w:dxaOrig="2835" w:dyaOrig="2835">
          <v:shape id="_x0000_i1804" type="#_x0000_t75" style="width:14.25pt;height:18.75pt" o:ole="" fillcolor="window">
            <v:imagedata r:id="rId31" o:title="" cropleft="10449f" cropright="10449f"/>
          </v:shape>
          <o:OLEObject Type="Embed" ProgID="Paint.Picture" ShapeID="_x0000_i1804" DrawAspect="Content" ObjectID="_1741848608" r:id="rId793"/>
        </w:object>
      </w:r>
      <w:r w:rsidRPr="0018070A">
        <w:rPr>
          <w:lang w:val="uk-UA"/>
        </w:rPr>
        <w:object w:dxaOrig="2835" w:dyaOrig="2835">
          <v:shape id="_x0000_i1805" type="#_x0000_t75" style="width:14.25pt;height:18.75pt" o:ole="" fillcolor="window">
            <v:imagedata r:id="rId19" o:title="" cropleft="10449f" cropright="10449f"/>
          </v:shape>
          <o:OLEObject Type="Embed" ProgID="Paint.Picture" ShapeID="_x0000_i1805" DrawAspect="Content" ObjectID="_1741848609" r:id="rId794"/>
        </w:object>
      </w:r>
      <w:r w:rsidRPr="0018070A">
        <w:rPr>
          <w:lang w:val="uk-UA"/>
        </w:rPr>
        <w:object w:dxaOrig="2835" w:dyaOrig="2835">
          <v:shape id="_x0000_i1806" type="#_x0000_t75" style="width:14.25pt;height:18.75pt" o:ole="" fillcolor="window">
            <v:imagedata r:id="rId16" o:title="" cropleft="10449f" cropright="10449f"/>
          </v:shape>
          <o:OLEObject Type="Embed" ProgID="Paint.Picture" ShapeID="_x0000_i1806" DrawAspect="Content" ObjectID="_1741848610" r:id="rId795"/>
        </w:object>
      </w:r>
      <w:r w:rsidRPr="0018070A">
        <w:rPr>
          <w:lang w:val="uk-UA"/>
        </w:rPr>
        <w:object w:dxaOrig="2835" w:dyaOrig="2835">
          <v:shape id="_x0000_i1807" type="#_x0000_t75" style="width:14.25pt;height:18.75pt" o:ole="" fillcolor="window">
            <v:imagedata r:id="rId14" o:title="" cropleft="10449f" cropright="10449f"/>
          </v:shape>
          <o:OLEObject Type="Embed" ProgID="Paint.Picture" ShapeID="_x0000_i1807" DrawAspect="Content" ObjectID="_1741848611" r:id="rId796"/>
        </w:object>
      </w:r>
      <w:r w:rsidRPr="0018070A">
        <w:rPr>
          <w:lang w:val="uk-UA"/>
        </w:rPr>
        <w:object w:dxaOrig="2835" w:dyaOrig="2835">
          <v:shape id="_x0000_i1808" type="#_x0000_t75" style="width:14.25pt;height:18.75pt" o:ole="" fillcolor="window">
            <v:imagedata r:id="rId31" o:title="" cropleft="10449f" cropright="10449f"/>
          </v:shape>
          <o:OLEObject Type="Embed" ProgID="Paint.Picture" ShapeID="_x0000_i1808" DrawAspect="Content" ObjectID="_1741848612" r:id="rId797"/>
        </w:object>
      </w:r>
      <w:r w:rsidRPr="0018070A">
        <w:rPr>
          <w:lang w:val="uk-UA"/>
        </w:rPr>
        <w:object w:dxaOrig="2835" w:dyaOrig="2835">
          <v:shape id="_x0000_i1809" type="#_x0000_t75" style="width:14.25pt;height:18.75pt" o:ole="" fillcolor="window">
            <v:imagedata r:id="rId14" o:title="" cropleft="10449f" cropright="10449f"/>
          </v:shape>
          <o:OLEObject Type="Embed" ProgID="Paint.Picture" ShapeID="_x0000_i1809" DrawAspect="Content" ObjectID="_1741848613" r:id="rId798"/>
        </w:object>
      </w:r>
      <w:r w:rsidRPr="0018070A">
        <w:rPr>
          <w:lang w:val="uk-UA"/>
        </w:rPr>
        <w:object w:dxaOrig="2835" w:dyaOrig="2835">
          <v:shape id="_x0000_i1810" type="#_x0000_t75" style="width:14.25pt;height:18.75pt" o:ole="" fillcolor="window">
            <v:imagedata r:id="rId31" o:title="" cropleft="10449f" cropright="10449f"/>
          </v:shape>
          <o:OLEObject Type="Embed" ProgID="Paint.Picture" ShapeID="_x0000_i1810" DrawAspect="Content" ObjectID="_1741848614" r:id="rId799"/>
        </w:object>
      </w:r>
      <w:r w:rsidRPr="0018070A">
        <w:rPr>
          <w:lang w:val="uk-UA"/>
        </w:rPr>
        <w:object w:dxaOrig="2835" w:dyaOrig="2835">
          <v:shape id="_x0000_i1811" type="#_x0000_t75" style="width:14.25pt;height:18.75pt" o:ole="" fillcolor="window">
            <v:imagedata r:id="rId14" o:title="" cropleft="10449f" cropright="10449f"/>
          </v:shape>
          <o:OLEObject Type="Embed" ProgID="Paint.Picture" ShapeID="_x0000_i1811" DrawAspect="Content" ObjectID="_1741848615" r:id="rId800"/>
        </w:object>
      </w:r>
      <w:r w:rsidRPr="0018070A">
        <w:rPr>
          <w:lang w:val="uk-UA"/>
        </w:rPr>
        <w:object w:dxaOrig="2835" w:dyaOrig="2835">
          <v:shape id="_x0000_i1812" type="#_x0000_t75" style="width:14.25pt;height:18.75pt" o:ole="" fillcolor="window">
            <v:imagedata r:id="rId31" o:title="" cropleft="10449f" cropright="10449f"/>
          </v:shape>
          <o:OLEObject Type="Embed" ProgID="Paint.Picture" ShapeID="_x0000_i1812" DrawAspect="Content" ObjectID="_1741848616" r:id="rId801"/>
        </w:object>
      </w:r>
      <w:r w:rsidRPr="0018070A">
        <w:rPr>
          <w:lang w:val="uk-UA"/>
        </w:rPr>
        <w:object w:dxaOrig="2835" w:dyaOrig="2835">
          <v:shape id="_x0000_i1813" type="#_x0000_t75" style="width:14.25pt;height:18.75pt" o:ole="" fillcolor="window">
            <v:imagedata r:id="rId19" o:title="" cropleft="10449f" cropright="10449f"/>
          </v:shape>
          <o:OLEObject Type="Embed" ProgID="Paint.Picture" ShapeID="_x0000_i1813" DrawAspect="Content" ObjectID="_1741848617" r:id="rId802"/>
        </w:object>
      </w:r>
      <w:r w:rsidRPr="0018070A">
        <w:rPr>
          <w:lang w:val="uk-UA"/>
        </w:rPr>
        <w:object w:dxaOrig="2835" w:dyaOrig="2835">
          <v:shape id="_x0000_i1814" type="#_x0000_t75" style="width:14.25pt;height:18.75pt" o:ole="" fillcolor="window">
            <v:imagedata r:id="rId16" o:title="" cropleft="10449f" cropright="10449f"/>
          </v:shape>
          <o:OLEObject Type="Embed" ProgID="Paint.Picture" ShapeID="_x0000_i1814" DrawAspect="Content" ObjectID="_1741848618" r:id="rId803"/>
        </w:object>
      </w:r>
      <w:r w:rsidRPr="0018070A">
        <w:rPr>
          <w:lang w:val="uk-UA"/>
        </w:rPr>
        <w:object w:dxaOrig="2835" w:dyaOrig="2835">
          <v:shape id="_x0000_i1815" type="#_x0000_t75" style="width:14.25pt;height:18.75pt" o:ole="" fillcolor="window">
            <v:imagedata r:id="rId31" o:title="" cropleft="10449f" cropright="10449f"/>
          </v:shape>
          <o:OLEObject Type="Embed" ProgID="Paint.Picture" ShapeID="_x0000_i1815" DrawAspect="Content" ObjectID="_1741848619" r:id="rId804"/>
        </w:object>
      </w:r>
      <w:r w:rsidRPr="0018070A">
        <w:rPr>
          <w:lang w:val="uk-UA"/>
        </w:rPr>
        <w:object w:dxaOrig="2835" w:dyaOrig="2835">
          <v:shape id="_x0000_i1816" type="#_x0000_t75" style="width:14.25pt;height:18.75pt" o:ole="" fillcolor="window">
            <v:imagedata r:id="rId14" o:title="" cropleft="10449f" cropright="10449f"/>
          </v:shape>
          <o:OLEObject Type="Embed" ProgID="Paint.Picture" ShapeID="_x0000_i1816" DrawAspect="Content" ObjectID="_1741848620" r:id="rId805"/>
        </w:object>
      </w:r>
      <w:r w:rsidRPr="0018070A">
        <w:rPr>
          <w:lang w:val="uk-UA"/>
        </w:rPr>
        <w:object w:dxaOrig="2835" w:dyaOrig="2835">
          <v:shape id="_x0000_i1817" type="#_x0000_t75" style="width:14.25pt;height:18.75pt" o:ole="" fillcolor="window">
            <v:imagedata r:id="rId14" o:title="" cropleft="10449f" cropright="10449f"/>
          </v:shape>
          <o:OLEObject Type="Embed" ProgID="Paint.Picture" ShapeID="_x0000_i1817" DrawAspect="Content" ObjectID="_1741848621" r:id="rId806"/>
        </w:object>
      </w:r>
      <w:r w:rsidRPr="0018070A">
        <w:rPr>
          <w:lang w:val="uk-UA"/>
        </w:rPr>
        <w:object w:dxaOrig="2835" w:dyaOrig="2835">
          <v:shape id="_x0000_i1818" type="#_x0000_t75" style="width:14.25pt;height:18.75pt" o:ole="" fillcolor="window">
            <v:imagedata r:id="rId33" o:title="" cropleft="10449f" cropright="10449f"/>
          </v:shape>
          <o:OLEObject Type="Embed" ProgID="Paint.Picture" ShapeID="_x0000_i1818" DrawAspect="Content" ObjectID="_1741848622" r:id="rId807"/>
        </w:object>
      </w:r>
      <w:r w:rsidRPr="0018070A">
        <w:rPr>
          <w:lang w:val="uk-UA"/>
        </w:rPr>
        <w:object w:dxaOrig="2835" w:dyaOrig="2835">
          <v:shape id="_x0000_i1819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819" DrawAspect="Content" ObjectID="_1741848623" r:id="rId808"/>
        </w:object>
      </w:r>
      <w:r w:rsidRPr="0018070A">
        <w:rPr>
          <w:lang w:val="uk-UA"/>
        </w:rPr>
        <w:object w:dxaOrig="2835" w:dyaOrig="2835">
          <v:shape id="_x0000_i1820" type="#_x0000_t75" style="width:14.25pt;height:18.75pt" o:ole="" fillcolor="window">
            <v:imagedata r:id="rId33" o:title="" cropleft="10449f" cropright="10449f"/>
          </v:shape>
          <o:OLEObject Type="Embed" ProgID="Paint.Picture" ShapeID="_x0000_i1820" DrawAspect="Content" ObjectID="_1741848624" r:id="rId809"/>
        </w:object>
      </w:r>
      <w:r w:rsidRPr="0018070A">
        <w:rPr>
          <w:lang w:val="uk-UA"/>
        </w:rPr>
        <w:object w:dxaOrig="2835" w:dyaOrig="2835">
          <v:shape id="_x0000_i1821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821" DrawAspect="Content" ObjectID="_1741848625" r:id="rId810"/>
        </w:object>
      </w:r>
      <w:r w:rsidRPr="0018070A">
        <w:rPr>
          <w:lang w:val="uk-UA"/>
        </w:rPr>
        <w:object w:dxaOrig="2835" w:dyaOrig="2835">
          <v:shape id="_x0000_i1822" type="#_x0000_t75" style="width:14.25pt;height:18.75pt" o:ole="" fillcolor="window">
            <v:imagedata r:id="rId14" o:title="" cropleft="10449f" cropright="10449f"/>
          </v:shape>
          <o:OLEObject Type="Embed" ProgID="Paint.Picture" ShapeID="_x0000_i1822" DrawAspect="Content" ObjectID="_1741848626" r:id="rId811"/>
        </w:object>
      </w:r>
      <w:r w:rsidRPr="0018070A">
        <w:rPr>
          <w:lang w:val="uk-UA"/>
        </w:rPr>
        <w:object w:dxaOrig="2835" w:dyaOrig="2835">
          <v:shape id="_x0000_i1823" type="#_x0000_t75" style="width:14.25pt;height:18.75pt" o:ole="" fillcolor="window">
            <v:imagedata r:id="rId33" o:title="" cropleft="10449f" cropright="10449f"/>
          </v:shape>
          <o:OLEObject Type="Embed" ProgID="Paint.Picture" ShapeID="_x0000_i1823" DrawAspect="Content" ObjectID="_1741848627" r:id="rId812"/>
        </w:object>
      </w:r>
      <w:r w:rsidRPr="0018070A">
        <w:rPr>
          <w:lang w:val="uk-UA"/>
        </w:rPr>
        <w:object w:dxaOrig="2835" w:dyaOrig="2835">
          <v:shape id="_x0000_i1824" type="#_x0000_t75" style="width:14.25pt;height:18.75pt" o:ole="" fillcolor="window">
            <v:imagedata r:id="rId14" o:title="" cropleft="10449f" cropright="10449f"/>
          </v:shape>
          <o:OLEObject Type="Embed" ProgID="Paint.Picture" ShapeID="_x0000_i1824" DrawAspect="Content" ObjectID="_1741848628" r:id="rId813"/>
        </w:object>
      </w:r>
      <w:r w:rsidRPr="0018070A">
        <w:rPr>
          <w:lang w:val="uk-UA"/>
        </w:rPr>
        <w:object w:dxaOrig="2835" w:dyaOrig="2835">
          <v:shape id="_x0000_i1825" type="#_x0000_t75" style="width:14.25pt;height:18.75pt" o:ole="" fillcolor="window">
            <v:imagedata r:id="rId33" o:title="" cropleft="10449f" cropright="10449f"/>
          </v:shape>
          <o:OLEObject Type="Embed" ProgID="Paint.Picture" ShapeID="_x0000_i1825" DrawAspect="Content" ObjectID="_1741848629" r:id="rId814"/>
        </w:object>
      </w:r>
      <w:r w:rsidRPr="0018070A">
        <w:rPr>
          <w:lang w:val="uk-UA"/>
        </w:rPr>
        <w:object w:dxaOrig="2835" w:dyaOrig="2835">
          <v:shape id="_x0000_i1826" type="#_x0000_t75" style="width:14.25pt;height:18.75pt" o:ole="" fillcolor="window">
            <v:imagedata r:id="rId16" o:title="" cropleft="10449f" cropright="10449f"/>
          </v:shape>
          <o:OLEObject Type="Embed" ProgID="Paint.Picture" ShapeID="_x0000_i1826" DrawAspect="Content" ObjectID="_1741848630" r:id="rId815"/>
        </w:object>
      </w:r>
      <w:r w:rsidRPr="0018070A">
        <w:rPr>
          <w:lang w:val="uk-UA"/>
        </w:rPr>
        <w:object w:dxaOrig="2835" w:dyaOrig="2835">
          <v:shape id="_x0000_i1827" type="#_x0000_t75" style="width:14.25pt;height:18.75pt" o:ole="" fillcolor="window">
            <v:imagedata r:id="rId33" o:title="" cropleft="10449f" cropright="10449f"/>
          </v:shape>
          <o:OLEObject Type="Embed" ProgID="Paint.Picture" ShapeID="_x0000_i1827" DrawAspect="Content" ObjectID="_1741848631" r:id="rId816"/>
        </w:object>
      </w:r>
      <w:r w:rsidRPr="0018070A">
        <w:rPr>
          <w:lang w:val="uk-UA"/>
        </w:rPr>
        <w:object w:dxaOrig="2835" w:dyaOrig="2835">
          <v:shape id="_x0000_i1828" type="#_x0000_t75" style="width:14.25pt;height:18.75pt" o:ole="" fillcolor="window">
            <v:imagedata r:id="rId14" o:title="" cropleft="10449f" cropright="10449f"/>
          </v:shape>
          <o:OLEObject Type="Embed" ProgID="Paint.Picture" ShapeID="_x0000_i1828" DrawAspect="Content" ObjectID="_1741848632" r:id="rId817"/>
        </w:object>
      </w:r>
      <w:r w:rsidRPr="0018070A">
        <w:rPr>
          <w:lang w:val="uk-UA"/>
        </w:rPr>
        <w:object w:dxaOrig="2835" w:dyaOrig="2835">
          <v:shape id="_x0000_i1829" type="#_x0000_t75" style="width:14.25pt;height:18.75pt" o:ole="" fillcolor="window">
            <v:imagedata r:id="rId33" o:title="" cropleft="10449f" cropright="10449f"/>
          </v:shape>
          <o:OLEObject Type="Embed" ProgID="Paint.Picture" ShapeID="_x0000_i1829" DrawAspect="Content" ObjectID="_1741848633" r:id="rId818"/>
        </w:object>
      </w:r>
      <w:r w:rsidRPr="0018070A">
        <w:rPr>
          <w:lang w:val="uk-UA"/>
        </w:rPr>
        <w:object w:dxaOrig="2835" w:dyaOrig="2835">
          <v:shape id="_x0000_i1830" type="#_x0000_t75" style="width:14.25pt;height:18.75pt" o:ole="" fillcolor="window">
            <v:imagedata r:id="rId33" o:title="" cropleft="10449f" cropright="10449f"/>
          </v:shape>
          <o:OLEObject Type="Embed" ProgID="Paint.Picture" ShapeID="_x0000_i1830" DrawAspect="Content" ObjectID="_1741848634" r:id="rId819"/>
        </w:object>
      </w:r>
      <w:r w:rsidRPr="0018070A">
        <w:rPr>
          <w:lang w:val="uk-UA"/>
        </w:rPr>
        <w:object w:dxaOrig="2835" w:dyaOrig="2835">
          <v:shape id="_x0000_i1831" type="#_x0000_t75" style="width:14.25pt;height:18.75pt" o:ole="" fillcolor="window">
            <v:imagedata r:id="rId31" o:title="" cropleft="10449f" cropright="10449f"/>
          </v:shape>
          <o:OLEObject Type="Embed" ProgID="Paint.Picture" ShapeID="_x0000_i1831" DrawAspect="Content" ObjectID="_1741848635" r:id="rId820"/>
        </w:object>
      </w:r>
      <w:r w:rsidRPr="0018070A">
        <w:rPr>
          <w:lang w:val="uk-UA"/>
        </w:rPr>
        <w:object w:dxaOrig="2835" w:dyaOrig="2835">
          <v:shape id="_x0000_i1832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832" DrawAspect="Content" ObjectID="_1741848636" r:id="rId82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833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833" DrawAspect="Content" ObjectID="_1741848637" r:id="rId822"/>
        </w:object>
      </w:r>
      <w:r w:rsidRPr="0018070A">
        <w:rPr>
          <w:lang w:val="uk-UA"/>
        </w:rPr>
        <w:object w:dxaOrig="2835" w:dyaOrig="2835">
          <v:shape id="_x0000_i1834" type="#_x0000_t75" style="width:14.25pt;height:18.75pt" o:ole="" fillcolor="window">
            <v:imagedata r:id="rId23" o:title="" cropleft="10449f" cropright="10449f"/>
          </v:shape>
          <o:OLEObject Type="Embed" ProgID="Paint.Picture" ShapeID="_x0000_i1834" DrawAspect="Content" ObjectID="_1741848638" r:id="rId823"/>
        </w:object>
      </w:r>
      <w:r w:rsidRPr="0018070A">
        <w:rPr>
          <w:lang w:val="uk-UA"/>
        </w:rPr>
        <w:object w:dxaOrig="2835" w:dyaOrig="2835">
          <v:shape id="_x0000_i1835" type="#_x0000_t75" style="width:14.25pt;height:18.75pt" o:ole="" fillcolor="window">
            <v:imagedata r:id="rId33" o:title="" cropleft="10449f" cropright="10449f"/>
          </v:shape>
          <o:OLEObject Type="Embed" ProgID="Paint.Picture" ShapeID="_x0000_i1835" DrawAspect="Content" ObjectID="_1741848639" r:id="rId824"/>
        </w:object>
      </w:r>
      <w:r w:rsidRPr="0018070A">
        <w:rPr>
          <w:lang w:val="uk-UA"/>
        </w:rPr>
        <w:object w:dxaOrig="2835" w:dyaOrig="2835">
          <v:shape id="_x0000_i1836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836" DrawAspect="Content" ObjectID="_1741848640" r:id="rId825"/>
        </w:object>
      </w:r>
      <w:r w:rsidRPr="0018070A">
        <w:rPr>
          <w:lang w:val="uk-UA"/>
        </w:rPr>
        <w:object w:dxaOrig="2835" w:dyaOrig="2835">
          <v:shape id="_x0000_i1837" type="#_x0000_t75" style="width:14.25pt;height:18.75pt" o:ole="" fillcolor="window">
            <v:imagedata r:id="rId23" o:title="" cropleft="10449f" cropright="10449f"/>
          </v:shape>
          <o:OLEObject Type="Embed" ProgID="Paint.Picture" ShapeID="_x0000_i1837" DrawAspect="Content" ObjectID="_1741848641" r:id="rId826"/>
        </w:object>
      </w:r>
      <w:r w:rsidRPr="0018070A">
        <w:rPr>
          <w:lang w:val="uk-UA"/>
        </w:rPr>
        <w:object w:dxaOrig="2835" w:dyaOrig="2835">
          <v:shape id="_x0000_i1838" type="#_x0000_t75" style="width:14.25pt;height:18.75pt" o:ole="" fillcolor="window">
            <v:imagedata r:id="rId29" o:title="" cropleft="10449f" cropright="10449f"/>
          </v:shape>
          <o:OLEObject Type="Embed" ProgID="Paint.Picture" ShapeID="_x0000_i1838" DrawAspect="Content" ObjectID="_1741848642" r:id="rId827"/>
        </w:object>
      </w:r>
      <w:r w:rsidRPr="0018070A">
        <w:rPr>
          <w:lang w:val="uk-UA"/>
        </w:rPr>
        <w:object w:dxaOrig="2835" w:dyaOrig="2835">
          <v:shape id="_x0000_i1839" type="#_x0000_t75" style="width:14.25pt;height:18.75pt" o:ole="" fillcolor="window">
            <v:imagedata r:id="rId19" o:title="" cropleft="10449f" cropright="10449f"/>
          </v:shape>
          <o:OLEObject Type="Embed" ProgID="Paint.Picture" ShapeID="_x0000_i1839" DrawAspect="Content" ObjectID="_1741848643" r:id="rId828"/>
        </w:object>
      </w:r>
      <w:r w:rsidRPr="0018070A">
        <w:rPr>
          <w:lang w:val="uk-UA"/>
        </w:rPr>
        <w:object w:dxaOrig="2835" w:dyaOrig="2835">
          <v:shape id="_x0000_i1840" type="#_x0000_t75" style="width:14.25pt;height:18.75pt" o:ole="" fillcolor="window">
            <v:imagedata r:id="rId23" o:title="" cropleft="10449f" cropright="10449f"/>
          </v:shape>
          <o:OLEObject Type="Embed" ProgID="Paint.Picture" ShapeID="_x0000_i1840" DrawAspect="Content" ObjectID="_1741848644" r:id="rId829"/>
        </w:object>
      </w:r>
      <w:r w:rsidRPr="0018070A">
        <w:rPr>
          <w:lang w:val="uk-UA"/>
        </w:rPr>
        <w:object w:dxaOrig="2835" w:dyaOrig="2835">
          <v:shape id="_x0000_i1841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841" DrawAspect="Content" ObjectID="_1741848645" r:id="rId830"/>
        </w:object>
      </w:r>
      <w:r w:rsidRPr="0018070A">
        <w:rPr>
          <w:lang w:val="uk-UA"/>
        </w:rPr>
        <w:object w:dxaOrig="2835" w:dyaOrig="2835">
          <v:shape id="_x0000_i1842" type="#_x0000_t75" style="width:14.25pt;height:18.75pt" o:ole="" fillcolor="window">
            <v:imagedata r:id="rId29" o:title="" cropleft="10449f" cropright="10449f"/>
          </v:shape>
          <o:OLEObject Type="Embed" ProgID="Paint.Picture" ShapeID="_x0000_i1842" DrawAspect="Content" ObjectID="_1741848646" r:id="rId831"/>
        </w:object>
      </w:r>
      <w:r w:rsidRPr="0018070A">
        <w:rPr>
          <w:lang w:val="uk-UA"/>
        </w:rPr>
        <w:object w:dxaOrig="2835" w:dyaOrig="2835">
          <v:shape id="_x0000_i1843" type="#_x0000_t75" style="width:14.25pt;height:18.75pt" o:ole="" fillcolor="window">
            <v:imagedata r:id="rId23" o:title="" cropleft="10449f" cropright="10449f"/>
          </v:shape>
          <o:OLEObject Type="Embed" ProgID="Paint.Picture" ShapeID="_x0000_i1843" DrawAspect="Content" ObjectID="_1741848647" r:id="rId832"/>
        </w:object>
      </w:r>
      <w:r w:rsidRPr="0018070A">
        <w:rPr>
          <w:lang w:val="uk-UA"/>
        </w:rPr>
        <w:object w:dxaOrig="2835" w:dyaOrig="2835">
          <v:shape id="_x0000_i1844" type="#_x0000_t75" style="width:14.25pt;height:18.75pt" o:ole="" fillcolor="window">
            <v:imagedata r:id="rId31" o:title="" cropleft="10449f" cropright="10449f"/>
          </v:shape>
          <o:OLEObject Type="Embed" ProgID="Paint.Picture" ShapeID="_x0000_i1844" DrawAspect="Content" ObjectID="_1741848648" r:id="rId833"/>
        </w:object>
      </w:r>
      <w:r w:rsidRPr="0018070A">
        <w:rPr>
          <w:lang w:val="uk-UA"/>
        </w:rPr>
        <w:object w:dxaOrig="2835" w:dyaOrig="2835">
          <v:shape id="_x0000_i1845" type="#_x0000_t75" style="width:14.25pt;height:18.75pt" o:ole="" fillcolor="window">
            <v:imagedata r:id="rId16" o:title="" cropleft="10449f" cropright="10449f"/>
          </v:shape>
          <o:OLEObject Type="Embed" ProgID="Paint.Picture" ShapeID="_x0000_i1845" DrawAspect="Content" ObjectID="_1741848649" r:id="rId834"/>
        </w:object>
      </w:r>
      <w:r w:rsidRPr="0018070A">
        <w:rPr>
          <w:lang w:val="uk-UA"/>
        </w:rPr>
        <w:object w:dxaOrig="2835" w:dyaOrig="2835">
          <v:shape id="_x0000_i1846" type="#_x0000_t75" style="width:14.25pt;height:18.75pt" o:ole="" fillcolor="window">
            <v:imagedata r:id="rId29" o:title="" cropleft="10449f" cropright="10449f"/>
          </v:shape>
          <o:OLEObject Type="Embed" ProgID="Paint.Picture" ShapeID="_x0000_i1846" DrawAspect="Content" ObjectID="_1741848650" r:id="rId835"/>
        </w:object>
      </w:r>
      <w:r w:rsidRPr="0018070A">
        <w:rPr>
          <w:lang w:val="uk-UA"/>
        </w:rPr>
        <w:object w:dxaOrig="2835" w:dyaOrig="2835">
          <v:shape id="_x0000_i1847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847" DrawAspect="Content" ObjectID="_1741848651" r:id="rId836"/>
        </w:object>
      </w:r>
      <w:r w:rsidRPr="0018070A">
        <w:rPr>
          <w:lang w:val="uk-UA"/>
        </w:rPr>
        <w:object w:dxaOrig="2835" w:dyaOrig="2835">
          <v:shape id="_x0000_i1848" type="#_x0000_t75" style="width:14.25pt;height:18.75pt" o:ole="" fillcolor="window">
            <v:imagedata r:id="rId29" o:title="" cropleft="10449f" cropright="10449f"/>
          </v:shape>
          <o:OLEObject Type="Embed" ProgID="Paint.Picture" ShapeID="_x0000_i1848" DrawAspect="Content" ObjectID="_1741848652" r:id="rId837"/>
        </w:object>
      </w:r>
      <w:r w:rsidRPr="0018070A">
        <w:rPr>
          <w:lang w:val="uk-UA"/>
        </w:rPr>
        <w:object w:dxaOrig="2835" w:dyaOrig="2835">
          <v:shape id="_x0000_i1849" type="#_x0000_t75" style="width:14.25pt;height:18.75pt" o:ole="" fillcolor="window">
            <v:imagedata r:id="rId29" o:title="" cropleft="10449f" cropright="10449f"/>
          </v:shape>
          <o:OLEObject Type="Embed" ProgID="Paint.Picture" ShapeID="_x0000_i1849" DrawAspect="Content" ObjectID="_1741848653" r:id="rId838"/>
        </w:object>
      </w:r>
      <w:r w:rsidRPr="0018070A">
        <w:rPr>
          <w:lang w:val="uk-UA"/>
        </w:rPr>
        <w:object w:dxaOrig="2835" w:dyaOrig="2835">
          <v:shape id="_x0000_i1850" type="#_x0000_t75" style="width:14.25pt;height:18.75pt" o:ole="" fillcolor="window">
            <v:imagedata r:id="rId16" o:title="" cropleft="10449f" cropright="10449f"/>
          </v:shape>
          <o:OLEObject Type="Embed" ProgID="Paint.Picture" ShapeID="_x0000_i1850" DrawAspect="Content" ObjectID="_1741848654" r:id="rId839"/>
        </w:object>
      </w:r>
      <w:r w:rsidRPr="0018070A">
        <w:rPr>
          <w:lang w:val="uk-UA"/>
        </w:rPr>
        <w:object w:dxaOrig="2835" w:dyaOrig="2835">
          <v:shape id="_x0000_i1851" type="#_x0000_t75" style="width:14.25pt;height:18.75pt" o:ole="" fillcolor="window">
            <v:imagedata r:id="rId16" o:title="" cropleft="10449f" cropright="10449f"/>
          </v:shape>
          <o:OLEObject Type="Embed" ProgID="Paint.Picture" ShapeID="_x0000_i1851" DrawAspect="Content" ObjectID="_1741848655" r:id="rId840"/>
        </w:object>
      </w:r>
      <w:r w:rsidRPr="0018070A">
        <w:rPr>
          <w:lang w:val="uk-UA"/>
        </w:rPr>
        <w:object w:dxaOrig="2835" w:dyaOrig="2835">
          <v:shape id="_x0000_i1852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852" DrawAspect="Content" ObjectID="_1741848656" r:id="rId841"/>
        </w:object>
      </w:r>
      <w:r w:rsidRPr="0018070A">
        <w:rPr>
          <w:lang w:val="uk-UA"/>
        </w:rPr>
        <w:object w:dxaOrig="2835" w:dyaOrig="2835">
          <v:shape id="_x0000_i1853" type="#_x0000_t75" style="width:14.25pt;height:18.75pt" o:ole="" fillcolor="window">
            <v:imagedata r:id="rId23" o:title="" cropleft="10449f" cropright="10449f"/>
          </v:shape>
          <o:OLEObject Type="Embed" ProgID="Paint.Picture" ShapeID="_x0000_i1853" DrawAspect="Content" ObjectID="_1741848657" r:id="rId842"/>
        </w:object>
      </w:r>
      <w:r w:rsidRPr="0018070A">
        <w:rPr>
          <w:lang w:val="uk-UA"/>
        </w:rPr>
        <w:object w:dxaOrig="2835" w:dyaOrig="2835">
          <v:shape id="_x0000_i1854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854" DrawAspect="Content" ObjectID="_1741848658" r:id="rId843"/>
        </w:object>
      </w:r>
      <w:r w:rsidRPr="0018070A">
        <w:rPr>
          <w:lang w:val="uk-UA"/>
        </w:rPr>
        <w:object w:dxaOrig="2835" w:dyaOrig="2835">
          <v:shape id="_x0000_i1855" type="#_x0000_t75" style="width:14.25pt;height:18.75pt" o:ole="" fillcolor="window">
            <v:imagedata r:id="rId19" o:title="" cropleft="10449f" cropright="10449f"/>
          </v:shape>
          <o:OLEObject Type="Embed" ProgID="Paint.Picture" ShapeID="_x0000_i1855" DrawAspect="Content" ObjectID="_1741848659" r:id="rId844"/>
        </w:object>
      </w:r>
      <w:r w:rsidRPr="0018070A">
        <w:rPr>
          <w:lang w:val="uk-UA"/>
        </w:rPr>
        <w:object w:dxaOrig="2835" w:dyaOrig="2835">
          <v:shape id="_x0000_i1856" type="#_x0000_t75" style="width:14.25pt;height:18.75pt" o:ole="" fillcolor="window">
            <v:imagedata r:id="rId33" o:title="" cropleft="10449f" cropright="10449f"/>
          </v:shape>
          <o:OLEObject Type="Embed" ProgID="Paint.Picture" ShapeID="_x0000_i1856" DrawAspect="Content" ObjectID="_1741848660" r:id="rId845"/>
        </w:object>
      </w:r>
      <w:r w:rsidRPr="0018070A">
        <w:rPr>
          <w:lang w:val="uk-UA"/>
        </w:rPr>
        <w:object w:dxaOrig="2835" w:dyaOrig="2835">
          <v:shape id="_x0000_i1857" type="#_x0000_t75" style="width:14.25pt;height:18.75pt" o:ole="" fillcolor="window">
            <v:imagedata r:id="rId29" o:title="" cropleft="10449f" cropright="10449f"/>
          </v:shape>
          <o:OLEObject Type="Embed" ProgID="Paint.Picture" ShapeID="_x0000_i1857" DrawAspect="Content" ObjectID="_1741848661" r:id="rId846"/>
        </w:object>
      </w:r>
      <w:r w:rsidRPr="0018070A">
        <w:rPr>
          <w:lang w:val="uk-UA"/>
        </w:rPr>
        <w:object w:dxaOrig="2835" w:dyaOrig="2835">
          <v:shape id="_x0000_i1858" type="#_x0000_t75" style="width:14.25pt;height:18.75pt" o:ole="" fillcolor="window">
            <v:imagedata r:id="rId16" o:title="" cropleft="10449f" cropright="10449f"/>
          </v:shape>
          <o:OLEObject Type="Embed" ProgID="Paint.Picture" ShapeID="_x0000_i1858" DrawAspect="Content" ObjectID="_1741848662" r:id="rId847"/>
        </w:object>
      </w:r>
      <w:r w:rsidRPr="0018070A">
        <w:rPr>
          <w:lang w:val="uk-UA"/>
        </w:rPr>
        <w:object w:dxaOrig="2835" w:dyaOrig="2835">
          <v:shape id="_x0000_i1859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859" DrawAspect="Content" ObjectID="_1741848663" r:id="rId848"/>
        </w:object>
      </w:r>
      <w:r w:rsidRPr="0018070A">
        <w:rPr>
          <w:lang w:val="uk-UA"/>
        </w:rPr>
        <w:object w:dxaOrig="2835" w:dyaOrig="2835">
          <v:shape id="_x0000_i1860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860" DrawAspect="Content" ObjectID="_1741848664" r:id="rId849"/>
        </w:object>
      </w:r>
      <w:r w:rsidRPr="0018070A">
        <w:rPr>
          <w:lang w:val="uk-UA"/>
        </w:rPr>
        <w:object w:dxaOrig="2835" w:dyaOrig="2835">
          <v:shape id="_x0000_i1861" type="#_x0000_t75" style="width:14.25pt;height:18.75pt" o:ole="" fillcolor="window">
            <v:imagedata r:id="rId16" o:title="" cropleft="10449f" cropright="10449f"/>
          </v:shape>
          <o:OLEObject Type="Embed" ProgID="Paint.Picture" ShapeID="_x0000_i1861" DrawAspect="Content" ObjectID="_1741848665" r:id="rId850"/>
        </w:object>
      </w:r>
      <w:r w:rsidRPr="0018070A">
        <w:rPr>
          <w:lang w:val="uk-UA"/>
        </w:rPr>
        <w:object w:dxaOrig="2835" w:dyaOrig="2835">
          <v:shape id="_x0000_i1862" type="#_x0000_t75" style="width:14.25pt;height:18.75pt" o:ole="" fillcolor="window">
            <v:imagedata r:id="rId14" o:title="" cropleft="10449f" cropright="10449f"/>
          </v:shape>
          <o:OLEObject Type="Embed" ProgID="Paint.Picture" ShapeID="_x0000_i1862" DrawAspect="Content" ObjectID="_1741848666" r:id="rId85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863" type="#_x0000_t75" style="width:14.25pt;height:18.75pt" o:ole="" fillcolor="window">
            <v:imagedata r:id="rId16" o:title="" cropleft="10449f" cropright="10449f"/>
          </v:shape>
          <o:OLEObject Type="Embed" ProgID="Paint.Picture" ShapeID="_x0000_i1863" DrawAspect="Content" ObjectID="_1741848667" r:id="rId852"/>
        </w:object>
      </w:r>
      <w:r w:rsidRPr="0018070A">
        <w:rPr>
          <w:lang w:val="uk-UA"/>
        </w:rPr>
        <w:object w:dxaOrig="2835" w:dyaOrig="2835">
          <v:shape id="_x0000_i1864" type="#_x0000_t75" style="width:14.25pt;height:18.75pt" o:ole="" fillcolor="window">
            <v:imagedata r:id="rId33" o:title="" cropleft="10449f" cropright="10449f"/>
          </v:shape>
          <o:OLEObject Type="Embed" ProgID="Paint.Picture" ShapeID="_x0000_i1864" DrawAspect="Content" ObjectID="_1741848668" r:id="rId853"/>
        </w:object>
      </w:r>
      <w:r w:rsidRPr="0018070A">
        <w:rPr>
          <w:lang w:val="uk-UA"/>
        </w:rPr>
        <w:object w:dxaOrig="2835" w:dyaOrig="2835">
          <v:shape id="_x0000_i1865" type="#_x0000_t75" style="width:14.25pt;height:18.75pt" o:ole="" fillcolor="window">
            <v:imagedata r:id="rId29" o:title="" cropleft="10449f" cropright="10449f"/>
          </v:shape>
          <o:OLEObject Type="Embed" ProgID="Paint.Picture" ShapeID="_x0000_i1865" DrawAspect="Content" ObjectID="_1741848669" r:id="rId854"/>
        </w:object>
      </w:r>
      <w:r w:rsidRPr="0018070A">
        <w:rPr>
          <w:lang w:val="uk-UA"/>
        </w:rPr>
        <w:object w:dxaOrig="2835" w:dyaOrig="2835">
          <v:shape id="_x0000_i1866" type="#_x0000_t75" style="width:14.25pt;height:18.75pt" o:ole="" fillcolor="window">
            <v:imagedata r:id="rId16" o:title="" cropleft="10449f" cropright="10449f"/>
          </v:shape>
          <o:OLEObject Type="Embed" ProgID="Paint.Picture" ShapeID="_x0000_i1866" DrawAspect="Content" ObjectID="_1741848670" r:id="rId855"/>
        </w:object>
      </w:r>
      <w:r w:rsidRPr="0018070A">
        <w:rPr>
          <w:lang w:val="uk-UA"/>
        </w:rPr>
        <w:object w:dxaOrig="2835" w:dyaOrig="2835">
          <v:shape id="_x0000_i1867" type="#_x0000_t75" style="width:14.25pt;height:18.75pt" o:ole="" fillcolor="window">
            <v:imagedata r:id="rId23" o:title="" cropleft="10449f" cropright="10449f"/>
          </v:shape>
          <o:OLEObject Type="Embed" ProgID="Paint.Picture" ShapeID="_x0000_i1867" DrawAspect="Content" ObjectID="_1741848671" r:id="rId856"/>
        </w:object>
      </w:r>
      <w:r w:rsidRPr="0018070A">
        <w:rPr>
          <w:lang w:val="uk-UA"/>
        </w:rPr>
        <w:object w:dxaOrig="2835" w:dyaOrig="2835">
          <v:shape id="_x0000_i1868" type="#_x0000_t75" style="width:14.25pt;height:18.75pt" o:ole="" fillcolor="window">
            <v:imagedata r:id="rId23" o:title="" cropleft="10449f" cropright="10449f"/>
          </v:shape>
          <o:OLEObject Type="Embed" ProgID="Paint.Picture" ShapeID="_x0000_i1868" DrawAspect="Content" ObjectID="_1741848672" r:id="rId857"/>
        </w:object>
      </w:r>
      <w:r w:rsidRPr="0018070A">
        <w:rPr>
          <w:lang w:val="uk-UA"/>
        </w:rPr>
        <w:object w:dxaOrig="2835" w:dyaOrig="2835">
          <v:shape id="_x0000_i1869" type="#_x0000_t75" style="width:14.25pt;height:18.75pt" o:ole="" fillcolor="window">
            <v:imagedata r:id="rId16" o:title="" cropleft="10449f" cropright="10449f"/>
          </v:shape>
          <o:OLEObject Type="Embed" ProgID="Paint.Picture" ShapeID="_x0000_i1869" DrawAspect="Content" ObjectID="_1741848673" r:id="rId858"/>
        </w:object>
      </w:r>
      <w:r w:rsidRPr="0018070A">
        <w:rPr>
          <w:lang w:val="uk-UA"/>
        </w:rPr>
        <w:object w:dxaOrig="2835" w:dyaOrig="2835">
          <v:shape id="_x0000_i1870" type="#_x0000_t75" style="width:14.25pt;height:18.75pt" o:ole="" fillcolor="window">
            <v:imagedata r:id="rId29" o:title="" cropleft="10449f" cropright="10449f"/>
          </v:shape>
          <o:OLEObject Type="Embed" ProgID="Paint.Picture" ShapeID="_x0000_i1870" DrawAspect="Content" ObjectID="_1741848674" r:id="rId859"/>
        </w:object>
      </w:r>
      <w:r w:rsidRPr="0018070A">
        <w:rPr>
          <w:lang w:val="uk-UA"/>
        </w:rPr>
        <w:object w:dxaOrig="2835" w:dyaOrig="2835">
          <v:shape id="_x0000_i1871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871" DrawAspect="Content" ObjectID="_1741848675" r:id="rId860"/>
        </w:object>
      </w:r>
      <w:r w:rsidRPr="0018070A">
        <w:rPr>
          <w:lang w:val="uk-UA"/>
        </w:rPr>
        <w:object w:dxaOrig="2835" w:dyaOrig="2835">
          <v:shape id="_x0000_i1872" type="#_x0000_t75" style="width:14.25pt;height:18.75pt" o:ole="" fillcolor="window">
            <v:imagedata r:id="rId33" o:title="" cropleft="10449f" cropright="10449f"/>
          </v:shape>
          <o:OLEObject Type="Embed" ProgID="Paint.Picture" ShapeID="_x0000_i1872" DrawAspect="Content" ObjectID="_1741848676" r:id="rId861"/>
        </w:object>
      </w:r>
      <w:r w:rsidRPr="0018070A">
        <w:rPr>
          <w:lang w:val="uk-UA"/>
        </w:rPr>
        <w:object w:dxaOrig="2835" w:dyaOrig="2835">
          <v:shape id="_x0000_i1873" type="#_x0000_t75" style="width:14.25pt;height:18.75pt" o:ole="" fillcolor="window">
            <v:imagedata r:id="rId14" o:title="" cropleft="10449f" cropright="10449f"/>
          </v:shape>
          <o:OLEObject Type="Embed" ProgID="Paint.Picture" ShapeID="_x0000_i1873" DrawAspect="Content" ObjectID="_1741848677" r:id="rId862"/>
        </w:object>
      </w:r>
      <w:r w:rsidRPr="0018070A">
        <w:rPr>
          <w:lang w:val="uk-UA"/>
        </w:rPr>
        <w:object w:dxaOrig="2835" w:dyaOrig="2835">
          <v:shape id="_x0000_i1874" type="#_x0000_t75" style="width:14.25pt;height:18.75pt" o:ole="" fillcolor="window">
            <v:imagedata r:id="rId33" o:title="" cropleft="10449f" cropright="10449f"/>
          </v:shape>
          <o:OLEObject Type="Embed" ProgID="Paint.Picture" ShapeID="_x0000_i1874" DrawAspect="Content" ObjectID="_1741848678" r:id="rId863"/>
        </w:object>
      </w:r>
      <w:r w:rsidRPr="0018070A">
        <w:rPr>
          <w:lang w:val="uk-UA"/>
        </w:rPr>
        <w:object w:dxaOrig="2835" w:dyaOrig="2835">
          <v:shape id="_x0000_i1875" type="#_x0000_t75" style="width:14.25pt;height:18.75pt" o:ole="" fillcolor="window">
            <v:imagedata r:id="rId16" o:title="" cropleft="10449f" cropright="10449f"/>
          </v:shape>
          <o:OLEObject Type="Embed" ProgID="Paint.Picture" ShapeID="_x0000_i1875" DrawAspect="Content" ObjectID="_1741848679" r:id="rId864"/>
        </w:object>
      </w:r>
      <w:r w:rsidRPr="0018070A">
        <w:rPr>
          <w:lang w:val="uk-UA"/>
        </w:rPr>
        <w:object w:dxaOrig="2835" w:dyaOrig="2835">
          <v:shape id="_x0000_i1876" type="#_x0000_t75" style="width:14.25pt;height:18.75pt" o:ole="" fillcolor="window">
            <v:imagedata r:id="rId23" o:title="" cropleft="10449f" cropright="10449f"/>
          </v:shape>
          <o:OLEObject Type="Embed" ProgID="Paint.Picture" ShapeID="_x0000_i1876" DrawAspect="Content" ObjectID="_1741848680" r:id="rId865"/>
        </w:object>
      </w:r>
      <w:r w:rsidRPr="0018070A">
        <w:rPr>
          <w:lang w:val="uk-UA"/>
        </w:rPr>
        <w:object w:dxaOrig="2835" w:dyaOrig="2835">
          <v:shape id="_x0000_i1877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877" DrawAspect="Content" ObjectID="_1741848681" r:id="rId866"/>
        </w:object>
      </w:r>
      <w:r w:rsidRPr="0018070A">
        <w:rPr>
          <w:lang w:val="uk-UA"/>
        </w:rPr>
        <w:object w:dxaOrig="2835" w:dyaOrig="2835">
          <v:shape id="_x0000_i1878" type="#_x0000_t75" style="width:14.25pt;height:18.75pt" o:ole="" fillcolor="window">
            <v:imagedata r:id="rId33" o:title="" cropleft="10449f" cropright="10449f"/>
          </v:shape>
          <o:OLEObject Type="Embed" ProgID="Paint.Picture" ShapeID="_x0000_i1878" DrawAspect="Content" ObjectID="_1741848682" r:id="rId867"/>
        </w:object>
      </w:r>
      <w:r w:rsidRPr="0018070A">
        <w:rPr>
          <w:lang w:val="uk-UA"/>
        </w:rPr>
        <w:object w:dxaOrig="2835" w:dyaOrig="2835">
          <v:shape id="_x0000_i1879" type="#_x0000_t75" style="width:14.25pt;height:18.75pt" o:ole="" fillcolor="window">
            <v:imagedata r:id="rId29" o:title="" cropleft="10449f" cropright="10449f"/>
          </v:shape>
          <o:OLEObject Type="Embed" ProgID="Paint.Picture" ShapeID="_x0000_i1879" DrawAspect="Content" ObjectID="_1741848683" r:id="rId868"/>
        </w:object>
      </w:r>
      <w:r w:rsidRPr="0018070A">
        <w:rPr>
          <w:lang w:val="uk-UA"/>
        </w:rPr>
        <w:object w:dxaOrig="2835" w:dyaOrig="2835">
          <v:shape id="_x0000_i1880" type="#_x0000_t75" style="width:14.25pt;height:18.75pt" o:ole="" fillcolor="window">
            <v:imagedata r:id="rId31" o:title="" cropleft="10449f" cropright="10449f"/>
          </v:shape>
          <o:OLEObject Type="Embed" ProgID="Paint.Picture" ShapeID="_x0000_i1880" DrawAspect="Content" ObjectID="_1741848684" r:id="rId869"/>
        </w:object>
      </w:r>
      <w:r w:rsidRPr="0018070A">
        <w:rPr>
          <w:lang w:val="uk-UA"/>
        </w:rPr>
        <w:object w:dxaOrig="2835" w:dyaOrig="2835">
          <v:shape id="_x0000_i1881" type="#_x0000_t75" style="width:14.25pt;height:18.75pt" o:ole="" fillcolor="window">
            <v:imagedata r:id="rId33" o:title="" cropleft="10449f" cropright="10449f"/>
          </v:shape>
          <o:OLEObject Type="Embed" ProgID="Paint.Picture" ShapeID="_x0000_i1881" DrawAspect="Content" ObjectID="_1741848685" r:id="rId870"/>
        </w:object>
      </w:r>
      <w:r w:rsidRPr="0018070A">
        <w:rPr>
          <w:lang w:val="uk-UA"/>
        </w:rPr>
        <w:object w:dxaOrig="2835" w:dyaOrig="2835">
          <v:shape id="_x0000_i1882" type="#_x0000_t75" style="width:14.25pt;height:18.75pt" o:ole="" fillcolor="window">
            <v:imagedata r:id="rId14" o:title="" cropleft="10449f" cropright="10449f"/>
          </v:shape>
          <o:OLEObject Type="Embed" ProgID="Paint.Picture" ShapeID="_x0000_i1882" DrawAspect="Content" ObjectID="_1741848686" r:id="rId871"/>
        </w:object>
      </w:r>
      <w:r w:rsidRPr="0018070A">
        <w:rPr>
          <w:lang w:val="uk-UA"/>
        </w:rPr>
        <w:object w:dxaOrig="2835" w:dyaOrig="2835">
          <v:shape id="_x0000_i1883" type="#_x0000_t75" style="width:14.25pt;height:18.75pt" o:ole="" fillcolor="window">
            <v:imagedata r:id="rId33" o:title="" cropleft="10449f" cropright="10449f"/>
          </v:shape>
          <o:OLEObject Type="Embed" ProgID="Paint.Picture" ShapeID="_x0000_i1883" DrawAspect="Content" ObjectID="_1741848687" r:id="rId872"/>
        </w:object>
      </w:r>
      <w:r w:rsidRPr="0018070A">
        <w:rPr>
          <w:lang w:val="uk-UA"/>
        </w:rPr>
        <w:object w:dxaOrig="2835" w:dyaOrig="2835">
          <v:shape id="_x0000_i1884" type="#_x0000_t75" style="width:14.25pt;height:18.75pt" o:ole="" fillcolor="window">
            <v:imagedata r:id="rId23" o:title="" cropleft="10449f" cropright="10449f"/>
          </v:shape>
          <o:OLEObject Type="Embed" ProgID="Paint.Picture" ShapeID="_x0000_i1884" DrawAspect="Content" ObjectID="_1741848688" r:id="rId873"/>
        </w:object>
      </w:r>
      <w:r w:rsidRPr="0018070A">
        <w:rPr>
          <w:lang w:val="uk-UA"/>
        </w:rPr>
        <w:object w:dxaOrig="2835" w:dyaOrig="2835">
          <v:shape id="_x0000_i1885" type="#_x0000_t75" style="width:14.25pt;height:18.75pt" o:ole="" fillcolor="window">
            <v:imagedata r:id="rId29" o:title="" cropleft="10449f" cropright="10449f"/>
          </v:shape>
          <o:OLEObject Type="Embed" ProgID="Paint.Picture" ShapeID="_x0000_i1885" DrawAspect="Content" ObjectID="_1741848689" r:id="rId874"/>
        </w:object>
      </w:r>
      <w:r w:rsidRPr="0018070A">
        <w:rPr>
          <w:lang w:val="uk-UA"/>
        </w:rPr>
        <w:object w:dxaOrig="2835" w:dyaOrig="2835">
          <v:shape id="_x0000_i1886" type="#_x0000_t75" style="width:14.25pt;height:18.75pt" o:ole="" fillcolor="window">
            <v:imagedata r:id="rId14" o:title="" cropleft="10449f" cropright="10449f"/>
          </v:shape>
          <o:OLEObject Type="Embed" ProgID="Paint.Picture" ShapeID="_x0000_i1886" DrawAspect="Content" ObjectID="_1741848690" r:id="rId875"/>
        </w:object>
      </w:r>
      <w:r w:rsidRPr="0018070A">
        <w:rPr>
          <w:lang w:val="uk-UA"/>
        </w:rPr>
        <w:object w:dxaOrig="2835" w:dyaOrig="2835">
          <v:shape id="_x0000_i1887" type="#_x0000_t75" style="width:14.25pt;height:18.75pt" o:ole="" fillcolor="window">
            <v:imagedata r:id="rId23" o:title="" cropleft="10449f" cropright="10449f"/>
          </v:shape>
          <o:OLEObject Type="Embed" ProgID="Paint.Picture" ShapeID="_x0000_i1887" DrawAspect="Content" ObjectID="_1741848691" r:id="rId876"/>
        </w:object>
      </w:r>
      <w:r w:rsidRPr="0018070A">
        <w:rPr>
          <w:lang w:val="uk-UA"/>
        </w:rPr>
        <w:object w:dxaOrig="2835" w:dyaOrig="2835">
          <v:shape id="_x0000_i1888" type="#_x0000_t75" style="width:14.25pt;height:18.75pt" o:ole="" fillcolor="window">
            <v:imagedata r:id="rId23" o:title="" cropleft="10449f" cropright="10449f"/>
          </v:shape>
          <o:OLEObject Type="Embed" ProgID="Paint.Picture" ShapeID="_x0000_i1888" DrawAspect="Content" ObjectID="_1741848692" r:id="rId877"/>
        </w:object>
      </w:r>
      <w:r w:rsidRPr="0018070A">
        <w:rPr>
          <w:lang w:val="uk-UA"/>
        </w:rPr>
        <w:object w:dxaOrig="2835" w:dyaOrig="2835">
          <v:shape id="_x0000_i1889" type="#_x0000_t75" style="width:14.25pt;height:18.75pt" o:ole="" fillcolor="window">
            <v:imagedata r:id="rId23" o:title="" cropleft="10449f" cropright="10449f"/>
          </v:shape>
          <o:OLEObject Type="Embed" ProgID="Paint.Picture" ShapeID="_x0000_i1889" DrawAspect="Content" ObjectID="_1741848693" r:id="rId878"/>
        </w:object>
      </w:r>
      <w:r w:rsidRPr="0018070A">
        <w:rPr>
          <w:lang w:val="uk-UA"/>
        </w:rPr>
        <w:object w:dxaOrig="2835" w:dyaOrig="2835">
          <v:shape id="_x0000_i1890" type="#_x0000_t75" style="width:14.25pt;height:18.75pt" o:ole="" fillcolor="window">
            <v:imagedata r:id="rId16" o:title="" cropleft="10449f" cropright="10449f"/>
          </v:shape>
          <o:OLEObject Type="Embed" ProgID="Paint.Picture" ShapeID="_x0000_i1890" DrawAspect="Content" ObjectID="_1741848694" r:id="rId879"/>
        </w:object>
      </w:r>
      <w:r w:rsidRPr="0018070A">
        <w:rPr>
          <w:lang w:val="uk-UA"/>
        </w:rPr>
        <w:object w:dxaOrig="2835" w:dyaOrig="2835">
          <v:shape id="_x0000_i1891" type="#_x0000_t75" style="width:14.25pt;height:18.75pt" o:ole="" fillcolor="window">
            <v:imagedata r:id="rId29" o:title="" cropleft="10449f" cropright="10449f"/>
          </v:shape>
          <o:OLEObject Type="Embed" ProgID="Paint.Picture" ShapeID="_x0000_i1891" DrawAspect="Content" ObjectID="_1741848695" r:id="rId880"/>
        </w:object>
      </w:r>
      <w:r w:rsidRPr="0018070A">
        <w:rPr>
          <w:lang w:val="uk-UA"/>
        </w:rPr>
        <w:object w:dxaOrig="2835" w:dyaOrig="2835">
          <v:shape id="_x0000_i1892" type="#_x0000_t75" style="width:14.25pt;height:18.75pt" o:ole="" fillcolor="window">
            <v:imagedata r:id="rId16" o:title="" cropleft="10449f" cropright="10449f"/>
          </v:shape>
          <o:OLEObject Type="Embed" ProgID="Paint.Picture" ShapeID="_x0000_i1892" DrawAspect="Content" ObjectID="_1741848696" r:id="rId88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893" type="#_x0000_t75" style="width:14.25pt;height:18.75pt" o:ole="" fillcolor="window">
            <v:imagedata r:id="rId33" o:title="" cropleft="10449f" cropright="10449f"/>
          </v:shape>
          <o:OLEObject Type="Embed" ProgID="Paint.Picture" ShapeID="_x0000_i1893" DrawAspect="Content" ObjectID="_1741848697" r:id="rId882"/>
        </w:object>
      </w:r>
      <w:r w:rsidRPr="0018070A">
        <w:rPr>
          <w:lang w:val="uk-UA"/>
        </w:rPr>
        <w:object w:dxaOrig="2835" w:dyaOrig="2835">
          <v:shape id="_x0000_i1894" type="#_x0000_t75" style="width:14.25pt;height:18.75pt" o:ole="" fillcolor="window">
            <v:imagedata r:id="rId33" o:title="" cropleft="10449f" cropright="10449f"/>
          </v:shape>
          <o:OLEObject Type="Embed" ProgID="Paint.Picture" ShapeID="_x0000_i1894" DrawAspect="Content" ObjectID="_1741848698" r:id="rId883"/>
        </w:object>
      </w:r>
      <w:r w:rsidRPr="0018070A">
        <w:rPr>
          <w:lang w:val="uk-UA"/>
        </w:rPr>
        <w:object w:dxaOrig="2835" w:dyaOrig="2835">
          <v:shape id="_x0000_i1895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895" DrawAspect="Content" ObjectID="_1741848699" r:id="rId884"/>
        </w:object>
      </w:r>
      <w:r w:rsidRPr="0018070A">
        <w:rPr>
          <w:lang w:val="uk-UA"/>
        </w:rPr>
        <w:object w:dxaOrig="2835" w:dyaOrig="2835">
          <v:shape id="_x0000_i1896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896" DrawAspect="Content" ObjectID="_1741848700" r:id="rId885"/>
        </w:object>
      </w:r>
      <w:r w:rsidRPr="0018070A">
        <w:rPr>
          <w:lang w:val="uk-UA"/>
        </w:rPr>
        <w:object w:dxaOrig="2835" w:dyaOrig="2835">
          <v:shape id="_x0000_i1897" type="#_x0000_t75" style="width:14.25pt;height:18.75pt" o:ole="" fillcolor="window">
            <v:imagedata r:id="rId29" o:title="" cropleft="10449f" cropright="10449f"/>
          </v:shape>
          <o:OLEObject Type="Embed" ProgID="Paint.Picture" ShapeID="_x0000_i1897" DrawAspect="Content" ObjectID="_1741848701" r:id="rId886"/>
        </w:object>
      </w:r>
      <w:r w:rsidRPr="0018070A">
        <w:rPr>
          <w:lang w:val="uk-UA"/>
        </w:rPr>
        <w:object w:dxaOrig="2835" w:dyaOrig="2835">
          <v:shape id="_x0000_i1898" type="#_x0000_t75" style="width:14.25pt;height:18.75pt" o:ole="" fillcolor="window">
            <v:imagedata r:id="rId14" o:title="" cropleft="10449f" cropright="10449f"/>
          </v:shape>
          <o:OLEObject Type="Embed" ProgID="Paint.Picture" ShapeID="_x0000_i1898" DrawAspect="Content" ObjectID="_1741848702" r:id="rId887"/>
        </w:object>
      </w:r>
      <w:r w:rsidRPr="0018070A">
        <w:rPr>
          <w:lang w:val="uk-UA"/>
        </w:rPr>
        <w:object w:dxaOrig="2835" w:dyaOrig="2835">
          <v:shape id="_x0000_i1899" type="#_x0000_t75" style="width:14.25pt;height:18.75pt" o:ole="" fillcolor="window">
            <v:imagedata r:id="rId23" o:title="" cropleft="10449f" cropright="10449f"/>
          </v:shape>
          <o:OLEObject Type="Embed" ProgID="Paint.Picture" ShapeID="_x0000_i1899" DrawAspect="Content" ObjectID="_1741848703" r:id="rId888"/>
        </w:object>
      </w:r>
      <w:r w:rsidRPr="0018070A">
        <w:rPr>
          <w:lang w:val="uk-UA"/>
        </w:rPr>
        <w:object w:dxaOrig="2835" w:dyaOrig="2835">
          <v:shape id="_x0000_i1900" type="#_x0000_t75" style="width:14.25pt;height:18.75pt" o:ole="" fillcolor="window">
            <v:imagedata r:id="rId29" o:title="" cropleft="10449f" cropright="10449f"/>
          </v:shape>
          <o:OLEObject Type="Embed" ProgID="Paint.Picture" ShapeID="_x0000_i1900" DrawAspect="Content" ObjectID="_1741848704" r:id="rId889"/>
        </w:object>
      </w:r>
      <w:r w:rsidRPr="0018070A">
        <w:rPr>
          <w:lang w:val="uk-UA"/>
        </w:rPr>
        <w:object w:dxaOrig="2835" w:dyaOrig="2835">
          <v:shape id="_x0000_i1901" type="#_x0000_t75" style="width:14.25pt;height:18.75pt" o:ole="" fillcolor="window">
            <v:imagedata r:id="rId29" o:title="" cropleft="10449f" cropright="10449f"/>
          </v:shape>
          <o:OLEObject Type="Embed" ProgID="Paint.Picture" ShapeID="_x0000_i1901" DrawAspect="Content" ObjectID="_1741848705" r:id="rId890"/>
        </w:object>
      </w:r>
      <w:r w:rsidRPr="0018070A">
        <w:rPr>
          <w:lang w:val="uk-UA"/>
        </w:rPr>
        <w:object w:dxaOrig="2835" w:dyaOrig="2835">
          <v:shape id="_x0000_i1902" type="#_x0000_t75" style="width:14.25pt;height:18.75pt" o:ole="" fillcolor="window">
            <v:imagedata r:id="rId29" o:title="" cropleft="10449f" cropright="10449f"/>
          </v:shape>
          <o:OLEObject Type="Embed" ProgID="Paint.Picture" ShapeID="_x0000_i1902" DrawAspect="Content" ObjectID="_1741848706" r:id="rId891"/>
        </w:object>
      </w:r>
      <w:r w:rsidRPr="0018070A">
        <w:rPr>
          <w:lang w:val="uk-UA"/>
        </w:rPr>
        <w:object w:dxaOrig="2835" w:dyaOrig="2835">
          <v:shape id="_x0000_i1903" type="#_x0000_t75" style="width:14.25pt;height:18.75pt" o:ole="" fillcolor="window">
            <v:imagedata r:id="rId33" o:title="" cropleft="10449f" cropright="10449f"/>
          </v:shape>
          <o:OLEObject Type="Embed" ProgID="Paint.Picture" ShapeID="_x0000_i1903" DrawAspect="Content" ObjectID="_1741848707" r:id="rId892"/>
        </w:object>
      </w:r>
      <w:r w:rsidRPr="0018070A">
        <w:rPr>
          <w:lang w:val="uk-UA"/>
        </w:rPr>
        <w:object w:dxaOrig="2835" w:dyaOrig="2835">
          <v:shape id="_x0000_i1904" type="#_x0000_t75" style="width:14.25pt;height:18.75pt" o:ole="" fillcolor="window">
            <v:imagedata r:id="rId23" o:title="" cropleft="10449f" cropright="10449f"/>
          </v:shape>
          <o:OLEObject Type="Embed" ProgID="Paint.Picture" ShapeID="_x0000_i1904" DrawAspect="Content" ObjectID="_1741848708" r:id="rId893"/>
        </w:object>
      </w:r>
      <w:r w:rsidRPr="0018070A">
        <w:rPr>
          <w:lang w:val="uk-UA"/>
        </w:rPr>
        <w:object w:dxaOrig="2835" w:dyaOrig="2835">
          <v:shape id="_x0000_i1905" type="#_x0000_t75" style="width:14.25pt;height:18.75pt" o:ole="" fillcolor="window">
            <v:imagedata r:id="rId16" o:title="" cropleft="10449f" cropright="10449f"/>
          </v:shape>
          <o:OLEObject Type="Embed" ProgID="Paint.Picture" ShapeID="_x0000_i1905" DrawAspect="Content" ObjectID="_1741848709" r:id="rId894"/>
        </w:object>
      </w:r>
      <w:r w:rsidRPr="0018070A">
        <w:rPr>
          <w:lang w:val="uk-UA"/>
        </w:rPr>
        <w:object w:dxaOrig="2835" w:dyaOrig="2835">
          <v:shape id="_x0000_i1906" type="#_x0000_t75" style="width:14.25pt;height:18.75pt" o:ole="" fillcolor="window">
            <v:imagedata r:id="rId19" o:title="" cropleft="10449f" cropright="10449f"/>
          </v:shape>
          <o:OLEObject Type="Embed" ProgID="Paint.Picture" ShapeID="_x0000_i1906" DrawAspect="Content" ObjectID="_1741848710" r:id="rId895"/>
        </w:object>
      </w:r>
      <w:r w:rsidRPr="0018070A">
        <w:rPr>
          <w:lang w:val="uk-UA"/>
        </w:rPr>
        <w:object w:dxaOrig="2835" w:dyaOrig="2835">
          <v:shape id="_x0000_i1907" type="#_x0000_t75" style="width:14.25pt;height:18.75pt" o:ole="" fillcolor="window">
            <v:imagedata r:id="rId29" o:title="" cropleft="10449f" cropright="10449f"/>
          </v:shape>
          <o:OLEObject Type="Embed" ProgID="Paint.Picture" ShapeID="_x0000_i1907" DrawAspect="Content" ObjectID="_1741848711" r:id="rId896"/>
        </w:object>
      </w:r>
      <w:r w:rsidRPr="0018070A">
        <w:rPr>
          <w:lang w:val="uk-UA"/>
        </w:rPr>
        <w:object w:dxaOrig="2835" w:dyaOrig="2835">
          <v:shape id="_x0000_i1908" type="#_x0000_t75" style="width:14.25pt;height:18.75pt" o:ole="" fillcolor="window">
            <v:imagedata r:id="rId14" o:title="" cropleft="10449f" cropright="10449f"/>
          </v:shape>
          <o:OLEObject Type="Embed" ProgID="Paint.Picture" ShapeID="_x0000_i1908" DrawAspect="Content" ObjectID="_1741848712" r:id="rId897"/>
        </w:object>
      </w:r>
      <w:r w:rsidRPr="0018070A">
        <w:rPr>
          <w:lang w:val="uk-UA"/>
        </w:rPr>
        <w:object w:dxaOrig="2835" w:dyaOrig="2835">
          <v:shape id="_x0000_i1909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909" DrawAspect="Content" ObjectID="_1741848713" r:id="rId898"/>
        </w:object>
      </w:r>
      <w:r w:rsidRPr="0018070A">
        <w:rPr>
          <w:lang w:val="uk-UA"/>
        </w:rPr>
        <w:object w:dxaOrig="2835" w:dyaOrig="2835">
          <v:shape id="_x0000_i1910" type="#_x0000_t75" style="width:14.25pt;height:18.75pt" o:ole="" fillcolor="window">
            <v:imagedata r:id="rId14" o:title="" cropleft="10449f" cropright="10449f"/>
          </v:shape>
          <o:OLEObject Type="Embed" ProgID="Paint.Picture" ShapeID="_x0000_i1910" DrawAspect="Content" ObjectID="_1741848714" r:id="rId899"/>
        </w:object>
      </w:r>
      <w:r w:rsidRPr="0018070A">
        <w:rPr>
          <w:lang w:val="uk-UA"/>
        </w:rPr>
        <w:object w:dxaOrig="2835" w:dyaOrig="2835">
          <v:shape id="_x0000_i1911" type="#_x0000_t75" style="width:14.25pt;height:18.75pt" o:ole="" fillcolor="window">
            <v:imagedata r:id="rId29" o:title="" cropleft="10449f" cropright="10449f"/>
          </v:shape>
          <o:OLEObject Type="Embed" ProgID="Paint.Picture" ShapeID="_x0000_i1911" DrawAspect="Content" ObjectID="_1741848715" r:id="rId900"/>
        </w:object>
      </w:r>
      <w:r w:rsidRPr="0018070A">
        <w:rPr>
          <w:lang w:val="uk-UA"/>
        </w:rPr>
        <w:object w:dxaOrig="2835" w:dyaOrig="2835">
          <v:shape id="_x0000_i1912" type="#_x0000_t75" style="width:14.25pt;height:18.75pt" o:ole="" fillcolor="window">
            <v:imagedata r:id="rId19" o:title="" cropleft="10449f" cropright="10449f"/>
          </v:shape>
          <o:OLEObject Type="Embed" ProgID="Paint.Picture" ShapeID="_x0000_i1912" DrawAspect="Content" ObjectID="_1741848716" r:id="rId901"/>
        </w:object>
      </w:r>
      <w:r w:rsidRPr="0018070A">
        <w:rPr>
          <w:lang w:val="uk-UA"/>
        </w:rPr>
        <w:object w:dxaOrig="2835" w:dyaOrig="2835">
          <v:shape id="_x0000_i1913" type="#_x0000_t75" style="width:14.25pt;height:18.75pt" o:ole="" fillcolor="window">
            <v:imagedata r:id="rId23" o:title="" cropleft="10449f" cropright="10449f"/>
          </v:shape>
          <o:OLEObject Type="Embed" ProgID="Paint.Picture" ShapeID="_x0000_i1913" DrawAspect="Content" ObjectID="_1741848717" r:id="rId902"/>
        </w:object>
      </w:r>
      <w:r w:rsidRPr="0018070A">
        <w:rPr>
          <w:lang w:val="uk-UA"/>
        </w:rPr>
        <w:object w:dxaOrig="2835" w:dyaOrig="2835">
          <v:shape id="_x0000_i1914" type="#_x0000_t75" style="width:14.25pt;height:18.75pt" o:ole="" fillcolor="window">
            <v:imagedata r:id="rId29" o:title="" cropleft="10449f" cropright="10449f"/>
          </v:shape>
          <o:OLEObject Type="Embed" ProgID="Paint.Picture" ShapeID="_x0000_i1914" DrawAspect="Content" ObjectID="_1741848718" r:id="rId903"/>
        </w:object>
      </w:r>
      <w:r w:rsidRPr="0018070A">
        <w:rPr>
          <w:lang w:val="uk-UA"/>
        </w:rPr>
        <w:object w:dxaOrig="2835" w:dyaOrig="2835">
          <v:shape id="_x0000_i1915" type="#_x0000_t75" style="width:14.25pt;height:18.75pt" o:ole="" fillcolor="window">
            <v:imagedata r:id="rId29" o:title="" cropleft="10449f" cropright="10449f"/>
          </v:shape>
          <o:OLEObject Type="Embed" ProgID="Paint.Picture" ShapeID="_x0000_i1915" DrawAspect="Content" ObjectID="_1741848719" r:id="rId904"/>
        </w:object>
      </w:r>
      <w:r w:rsidRPr="0018070A">
        <w:rPr>
          <w:lang w:val="uk-UA"/>
        </w:rPr>
        <w:object w:dxaOrig="2835" w:dyaOrig="2835">
          <v:shape id="_x0000_i1916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916" DrawAspect="Content" ObjectID="_1741848720" r:id="rId905"/>
        </w:object>
      </w:r>
      <w:r w:rsidRPr="0018070A">
        <w:rPr>
          <w:lang w:val="uk-UA"/>
        </w:rPr>
        <w:object w:dxaOrig="2835" w:dyaOrig="2835">
          <v:shape id="_x0000_i1917" type="#_x0000_t75" style="width:14.25pt;height:18.75pt" o:ole="" fillcolor="window">
            <v:imagedata r:id="rId29" o:title="" cropleft="10449f" cropright="10449f"/>
          </v:shape>
          <o:OLEObject Type="Embed" ProgID="Paint.Picture" ShapeID="_x0000_i1917" DrawAspect="Content" ObjectID="_1741848721" r:id="rId906"/>
        </w:object>
      </w:r>
      <w:r w:rsidRPr="0018070A">
        <w:rPr>
          <w:lang w:val="uk-UA"/>
        </w:rPr>
        <w:object w:dxaOrig="2835" w:dyaOrig="2835">
          <v:shape id="_x0000_i1918" type="#_x0000_t75" style="width:14.25pt;height:18.75pt" o:ole="" fillcolor="window">
            <v:imagedata r:id="rId33" o:title="" cropleft="10449f" cropright="10449f"/>
          </v:shape>
          <o:OLEObject Type="Embed" ProgID="Paint.Picture" ShapeID="_x0000_i1918" DrawAspect="Content" ObjectID="_1741848722" r:id="rId907"/>
        </w:object>
      </w:r>
      <w:r w:rsidRPr="0018070A">
        <w:rPr>
          <w:lang w:val="uk-UA"/>
        </w:rPr>
        <w:object w:dxaOrig="2835" w:dyaOrig="2835">
          <v:shape id="_x0000_i1919" type="#_x0000_t75" style="width:14.25pt;height:18.75pt" o:ole="" fillcolor="window">
            <v:imagedata r:id="rId31" o:title="" cropleft="10449f" cropright="10449f"/>
          </v:shape>
          <o:OLEObject Type="Embed" ProgID="Paint.Picture" ShapeID="_x0000_i1919" DrawAspect="Content" ObjectID="_1741848723" r:id="rId908"/>
        </w:object>
      </w:r>
      <w:r w:rsidRPr="0018070A">
        <w:rPr>
          <w:lang w:val="uk-UA"/>
        </w:rPr>
        <w:object w:dxaOrig="2835" w:dyaOrig="2835">
          <v:shape id="_x0000_i1920" type="#_x0000_t75" style="width:14.25pt;height:18.75pt" o:ole="" fillcolor="window">
            <v:imagedata r:id="rId16" o:title="" cropleft="10449f" cropright="10449f"/>
          </v:shape>
          <o:OLEObject Type="Embed" ProgID="Paint.Picture" ShapeID="_x0000_i1920" DrawAspect="Content" ObjectID="_1741848724" r:id="rId909"/>
        </w:object>
      </w:r>
      <w:r w:rsidRPr="0018070A">
        <w:rPr>
          <w:lang w:val="uk-UA"/>
        </w:rPr>
        <w:object w:dxaOrig="2835" w:dyaOrig="2835">
          <v:shape id="_x0000_i1921" type="#_x0000_t75" style="width:14.25pt;height:18.75pt" o:ole="" fillcolor="window">
            <v:imagedata r:id="rId33" o:title="" cropleft="10449f" cropright="10449f"/>
          </v:shape>
          <o:OLEObject Type="Embed" ProgID="Paint.Picture" ShapeID="_x0000_i1921" DrawAspect="Content" ObjectID="_1741848725" r:id="rId910"/>
        </w:object>
      </w:r>
      <w:r w:rsidRPr="0018070A">
        <w:rPr>
          <w:lang w:val="uk-UA"/>
        </w:rPr>
        <w:object w:dxaOrig="2835" w:dyaOrig="2835">
          <v:shape id="_x0000_i1922" type="#_x0000_t75" style="width:14.25pt;height:18.75pt" o:ole="" fillcolor="window">
            <v:imagedata r:id="rId33" o:title="" cropleft="10449f" cropright="10449f"/>
          </v:shape>
          <o:OLEObject Type="Embed" ProgID="Paint.Picture" ShapeID="_x0000_i1922" DrawAspect="Content" ObjectID="_1741848726" r:id="rId91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923" type="#_x0000_t75" style="width:14.25pt;height:18.75pt" o:ole="" fillcolor="window">
            <v:imagedata r:id="rId33" o:title="" cropleft="10449f" cropright="10449f"/>
          </v:shape>
          <o:OLEObject Type="Embed" ProgID="Paint.Picture" ShapeID="_x0000_i1923" DrawAspect="Content" ObjectID="_1741848727" r:id="rId912"/>
        </w:object>
      </w:r>
      <w:r w:rsidRPr="0018070A">
        <w:rPr>
          <w:lang w:val="uk-UA"/>
        </w:rPr>
        <w:object w:dxaOrig="2835" w:dyaOrig="2835">
          <v:shape id="_x0000_i1924" type="#_x0000_t75" style="width:14.25pt;height:18.75pt" o:ole="" fillcolor="window">
            <v:imagedata r:id="rId19" o:title="" cropleft="10449f" cropright="10449f"/>
          </v:shape>
          <o:OLEObject Type="Embed" ProgID="Paint.Picture" ShapeID="_x0000_i1924" DrawAspect="Content" ObjectID="_1741848728" r:id="rId913"/>
        </w:object>
      </w:r>
      <w:r w:rsidRPr="0018070A">
        <w:rPr>
          <w:lang w:val="uk-UA"/>
        </w:rPr>
        <w:object w:dxaOrig="2835" w:dyaOrig="2835">
          <v:shape id="_x0000_i1925" type="#_x0000_t75" style="width:14.25pt;height:18.75pt" o:ole="" fillcolor="window">
            <v:imagedata r:id="rId29" o:title="" cropleft="10449f" cropright="10449f"/>
          </v:shape>
          <o:OLEObject Type="Embed" ProgID="Paint.Picture" ShapeID="_x0000_i1925" DrawAspect="Content" ObjectID="_1741848729" r:id="rId914"/>
        </w:object>
      </w:r>
      <w:r w:rsidRPr="0018070A">
        <w:rPr>
          <w:lang w:val="uk-UA"/>
        </w:rPr>
        <w:object w:dxaOrig="2835" w:dyaOrig="2835">
          <v:shape id="_x0000_i1926" type="#_x0000_t75" style="width:14.25pt;height:18.75pt" o:ole="" fillcolor="window">
            <v:imagedata r:id="rId14" o:title="" cropleft="10449f" cropright="10449f"/>
          </v:shape>
          <o:OLEObject Type="Embed" ProgID="Paint.Picture" ShapeID="_x0000_i1926" DrawAspect="Content" ObjectID="_1741848730" r:id="rId915"/>
        </w:object>
      </w:r>
      <w:r w:rsidRPr="0018070A">
        <w:rPr>
          <w:lang w:val="uk-UA"/>
        </w:rPr>
        <w:object w:dxaOrig="2835" w:dyaOrig="2835">
          <v:shape id="_x0000_i1927" type="#_x0000_t75" style="width:14.25pt;height:18.75pt" o:ole="" fillcolor="window">
            <v:imagedata r:id="rId23" o:title="" cropleft="10449f" cropright="10449f"/>
          </v:shape>
          <o:OLEObject Type="Embed" ProgID="Paint.Picture" ShapeID="_x0000_i1927" DrawAspect="Content" ObjectID="_1741848731" r:id="rId916"/>
        </w:object>
      </w:r>
      <w:r w:rsidRPr="0018070A">
        <w:rPr>
          <w:lang w:val="uk-UA"/>
        </w:rPr>
        <w:object w:dxaOrig="2835" w:dyaOrig="2835">
          <v:shape id="_x0000_i1928" type="#_x0000_t75" style="width:14.25pt;height:18.75pt" o:ole="" fillcolor="window">
            <v:imagedata r:id="rId19" o:title="" cropleft="10449f" cropright="10449f"/>
          </v:shape>
          <o:OLEObject Type="Embed" ProgID="Paint.Picture" ShapeID="_x0000_i1928" DrawAspect="Content" ObjectID="_1741848732" r:id="rId917"/>
        </w:object>
      </w:r>
      <w:r w:rsidRPr="0018070A">
        <w:rPr>
          <w:lang w:val="uk-UA"/>
        </w:rPr>
        <w:object w:dxaOrig="2835" w:dyaOrig="2835">
          <v:shape id="_x0000_i1929" type="#_x0000_t75" style="width:14.25pt;height:18.75pt" o:ole="" fillcolor="window">
            <v:imagedata r:id="rId14" o:title="" cropleft="10449f" cropright="10449f"/>
          </v:shape>
          <o:OLEObject Type="Embed" ProgID="Paint.Picture" ShapeID="_x0000_i1929" DrawAspect="Content" ObjectID="_1741848733" r:id="rId918"/>
        </w:object>
      </w:r>
      <w:r w:rsidRPr="0018070A">
        <w:rPr>
          <w:lang w:val="uk-UA"/>
        </w:rPr>
        <w:object w:dxaOrig="2835" w:dyaOrig="2835">
          <v:shape id="_x0000_i1930" type="#_x0000_t75" style="width:14.25pt;height:18.75pt" o:ole="" fillcolor="window">
            <v:imagedata r:id="rId33" o:title="" cropleft="10449f" cropright="10449f"/>
          </v:shape>
          <o:OLEObject Type="Embed" ProgID="Paint.Picture" ShapeID="_x0000_i1930" DrawAspect="Content" ObjectID="_1741848734" r:id="rId919"/>
        </w:object>
      </w:r>
      <w:r w:rsidRPr="0018070A">
        <w:rPr>
          <w:lang w:val="uk-UA"/>
        </w:rPr>
        <w:object w:dxaOrig="2835" w:dyaOrig="2835">
          <v:shape id="_x0000_i1931" type="#_x0000_t75" style="width:14.25pt;height:18.75pt" o:ole="" fillcolor="window">
            <v:imagedata r:id="rId14" o:title="" cropleft="10449f" cropright="10449f"/>
          </v:shape>
          <o:OLEObject Type="Embed" ProgID="Paint.Picture" ShapeID="_x0000_i1931" DrawAspect="Content" ObjectID="_1741848735" r:id="rId920"/>
        </w:object>
      </w:r>
      <w:r w:rsidRPr="0018070A">
        <w:rPr>
          <w:lang w:val="uk-UA"/>
        </w:rPr>
        <w:object w:dxaOrig="2835" w:dyaOrig="2835">
          <v:shape id="_x0000_i1932" type="#_x0000_t75" style="width:14.25pt;height:18.75pt" o:ole="" fillcolor="window">
            <v:imagedata r:id="rId16" o:title="" cropleft="10449f" cropright="10449f"/>
          </v:shape>
          <o:OLEObject Type="Embed" ProgID="Paint.Picture" ShapeID="_x0000_i1932" DrawAspect="Content" ObjectID="_1741848736" r:id="rId921"/>
        </w:object>
      </w:r>
      <w:r w:rsidRPr="0018070A">
        <w:rPr>
          <w:lang w:val="uk-UA"/>
        </w:rPr>
        <w:object w:dxaOrig="2835" w:dyaOrig="2835">
          <v:shape id="_x0000_i1933" type="#_x0000_t75" style="width:14.25pt;height:18.75pt" o:ole="" fillcolor="window">
            <v:imagedata r:id="rId23" o:title="" cropleft="10449f" cropright="10449f"/>
          </v:shape>
          <o:OLEObject Type="Embed" ProgID="Paint.Picture" ShapeID="_x0000_i1933" DrawAspect="Content" ObjectID="_1741848737" r:id="rId922"/>
        </w:object>
      </w:r>
      <w:r w:rsidRPr="0018070A">
        <w:rPr>
          <w:lang w:val="uk-UA"/>
        </w:rPr>
        <w:object w:dxaOrig="2835" w:dyaOrig="2835">
          <v:shape id="_x0000_i1934" type="#_x0000_t75" style="width:14.25pt;height:18.75pt" o:ole="" fillcolor="window">
            <v:imagedata r:id="rId23" o:title="" cropleft="10449f" cropright="10449f"/>
          </v:shape>
          <o:OLEObject Type="Embed" ProgID="Paint.Picture" ShapeID="_x0000_i1934" DrawAspect="Content" ObjectID="_1741848738" r:id="rId923"/>
        </w:object>
      </w:r>
      <w:r w:rsidRPr="0018070A">
        <w:rPr>
          <w:lang w:val="uk-UA"/>
        </w:rPr>
        <w:object w:dxaOrig="2835" w:dyaOrig="2835">
          <v:shape id="_x0000_i1935" type="#_x0000_t75" style="width:14.25pt;height:18.75pt" o:ole="" fillcolor="window">
            <v:imagedata r:id="rId29" o:title="" cropleft="10449f" cropright="10449f"/>
          </v:shape>
          <o:OLEObject Type="Embed" ProgID="Paint.Picture" ShapeID="_x0000_i1935" DrawAspect="Content" ObjectID="_1741848739" r:id="rId924"/>
        </w:object>
      </w:r>
      <w:r w:rsidRPr="0018070A">
        <w:rPr>
          <w:lang w:val="uk-UA"/>
        </w:rPr>
        <w:object w:dxaOrig="2835" w:dyaOrig="2835">
          <v:shape id="_x0000_i1936" type="#_x0000_t75" style="width:14.25pt;height:18.75pt" o:ole="" fillcolor="window">
            <v:imagedata r:id="rId31" o:title="" cropleft="10449f" cropright="10449f"/>
          </v:shape>
          <o:OLEObject Type="Embed" ProgID="Paint.Picture" ShapeID="_x0000_i1936" DrawAspect="Content" ObjectID="_1741848740" r:id="rId925"/>
        </w:object>
      </w:r>
      <w:r w:rsidRPr="0018070A">
        <w:rPr>
          <w:lang w:val="uk-UA"/>
        </w:rPr>
        <w:object w:dxaOrig="2835" w:dyaOrig="2835">
          <v:shape id="_x0000_i1937" type="#_x0000_t75" style="width:14.25pt;height:18.75pt" o:ole="" fillcolor="window">
            <v:imagedata r:id="rId16" o:title="" cropleft="10449f" cropright="10449f"/>
          </v:shape>
          <o:OLEObject Type="Embed" ProgID="Paint.Picture" ShapeID="_x0000_i1937" DrawAspect="Content" ObjectID="_1741848741" r:id="rId926"/>
        </w:object>
      </w:r>
      <w:r w:rsidRPr="0018070A">
        <w:rPr>
          <w:lang w:val="uk-UA"/>
        </w:rPr>
        <w:object w:dxaOrig="2835" w:dyaOrig="2835">
          <v:shape id="_x0000_i1938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938" DrawAspect="Content" ObjectID="_1741848742" r:id="rId927"/>
        </w:object>
      </w:r>
      <w:r w:rsidRPr="0018070A">
        <w:rPr>
          <w:lang w:val="uk-UA"/>
        </w:rPr>
        <w:object w:dxaOrig="2835" w:dyaOrig="2835">
          <v:shape id="_x0000_i1939" type="#_x0000_t75" style="width:14.25pt;height:18.75pt" o:ole="" fillcolor="window">
            <v:imagedata r:id="rId14" o:title="" cropleft="10449f" cropright="10449f"/>
          </v:shape>
          <o:OLEObject Type="Embed" ProgID="Paint.Picture" ShapeID="_x0000_i1939" DrawAspect="Content" ObjectID="_1741848743" r:id="rId928"/>
        </w:object>
      </w:r>
      <w:r w:rsidRPr="0018070A">
        <w:rPr>
          <w:lang w:val="uk-UA"/>
        </w:rPr>
        <w:object w:dxaOrig="2835" w:dyaOrig="2835">
          <v:shape id="_x0000_i1940" type="#_x0000_t75" style="width:14.25pt;height:18.75pt" o:ole="" fillcolor="window">
            <v:imagedata r:id="rId16" o:title="" cropleft="10449f" cropright="10449f"/>
          </v:shape>
          <o:OLEObject Type="Embed" ProgID="Paint.Picture" ShapeID="_x0000_i1940" DrawAspect="Content" ObjectID="_1741848744" r:id="rId929"/>
        </w:object>
      </w:r>
      <w:r w:rsidRPr="0018070A">
        <w:rPr>
          <w:lang w:val="uk-UA"/>
        </w:rPr>
        <w:object w:dxaOrig="2835" w:dyaOrig="2835">
          <v:shape id="_x0000_i1941" type="#_x0000_t75" style="width:14.25pt;height:18.75pt" o:ole="" fillcolor="window">
            <v:imagedata r:id="rId31" o:title="" cropleft="10449f" cropright="10449f"/>
          </v:shape>
          <o:OLEObject Type="Embed" ProgID="Paint.Picture" ShapeID="_x0000_i1941" DrawAspect="Content" ObjectID="_1741848745" r:id="rId930"/>
        </w:object>
      </w:r>
      <w:r w:rsidRPr="0018070A">
        <w:rPr>
          <w:lang w:val="uk-UA"/>
        </w:rPr>
        <w:object w:dxaOrig="2835" w:dyaOrig="2835">
          <v:shape id="_x0000_i1942" type="#_x0000_t75" style="width:14.25pt;height:18.75pt" o:ole="" fillcolor="window">
            <v:imagedata r:id="rId29" o:title="" cropleft="10449f" cropright="10449f"/>
          </v:shape>
          <o:OLEObject Type="Embed" ProgID="Paint.Picture" ShapeID="_x0000_i1942" DrawAspect="Content" ObjectID="_1741848746" r:id="rId931"/>
        </w:object>
      </w:r>
      <w:r w:rsidRPr="0018070A">
        <w:rPr>
          <w:lang w:val="uk-UA"/>
        </w:rPr>
        <w:object w:dxaOrig="2835" w:dyaOrig="2835">
          <v:shape id="_x0000_i1943" type="#_x0000_t75" style="width:14.25pt;height:18.75pt" o:ole="" fillcolor="window">
            <v:imagedata r:id="rId31" o:title="" cropleft="10449f" cropright="10449f"/>
          </v:shape>
          <o:OLEObject Type="Embed" ProgID="Paint.Picture" ShapeID="_x0000_i1943" DrawAspect="Content" ObjectID="_1741848747" r:id="rId932"/>
        </w:object>
      </w:r>
      <w:r w:rsidRPr="0018070A">
        <w:rPr>
          <w:lang w:val="uk-UA"/>
        </w:rPr>
        <w:object w:dxaOrig="2835" w:dyaOrig="2835">
          <v:shape id="_x0000_i1944" type="#_x0000_t75" style="width:14.25pt;height:18.75pt" o:ole="" fillcolor="window">
            <v:imagedata r:id="rId29" o:title="" cropleft="10449f" cropright="10449f"/>
          </v:shape>
          <o:OLEObject Type="Embed" ProgID="Paint.Picture" ShapeID="_x0000_i1944" DrawAspect="Content" ObjectID="_1741848748" r:id="rId933"/>
        </w:object>
      </w:r>
      <w:r w:rsidRPr="0018070A">
        <w:rPr>
          <w:lang w:val="uk-UA"/>
        </w:rPr>
        <w:object w:dxaOrig="2835" w:dyaOrig="2835">
          <v:shape id="_x0000_i1945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945" DrawAspect="Content" ObjectID="_1741848749" r:id="rId934"/>
        </w:object>
      </w:r>
      <w:r w:rsidRPr="0018070A">
        <w:rPr>
          <w:lang w:val="uk-UA"/>
        </w:rPr>
        <w:object w:dxaOrig="2835" w:dyaOrig="2835">
          <v:shape id="_x0000_i1946" type="#_x0000_t75" style="width:14.25pt;height:18.75pt" o:ole="" fillcolor="window">
            <v:imagedata r:id="rId16" o:title="" cropleft="10449f" cropright="10449f"/>
          </v:shape>
          <o:OLEObject Type="Embed" ProgID="Paint.Picture" ShapeID="_x0000_i1946" DrawAspect="Content" ObjectID="_1741848750" r:id="rId935"/>
        </w:object>
      </w:r>
      <w:r w:rsidRPr="0018070A">
        <w:rPr>
          <w:lang w:val="uk-UA"/>
        </w:rPr>
        <w:object w:dxaOrig="2835" w:dyaOrig="2835">
          <v:shape id="_x0000_i1947" type="#_x0000_t75" style="width:14.25pt;height:18.75pt" o:ole="" fillcolor="window">
            <v:imagedata r:id="rId31" o:title="" cropleft="10449f" cropright="10449f"/>
          </v:shape>
          <o:OLEObject Type="Embed" ProgID="Paint.Picture" ShapeID="_x0000_i1947" DrawAspect="Content" ObjectID="_1741848751" r:id="rId936"/>
        </w:object>
      </w:r>
      <w:r w:rsidRPr="0018070A">
        <w:rPr>
          <w:lang w:val="uk-UA"/>
        </w:rPr>
        <w:object w:dxaOrig="2835" w:dyaOrig="2835">
          <v:shape id="_x0000_i1948" type="#_x0000_t75" style="width:14.25pt;height:18.75pt" o:ole="" fillcolor="window">
            <v:imagedata r:id="rId29" o:title="" cropleft="10449f" cropright="10449f"/>
          </v:shape>
          <o:OLEObject Type="Embed" ProgID="Paint.Picture" ShapeID="_x0000_i1948" DrawAspect="Content" ObjectID="_1741848752" r:id="rId937"/>
        </w:object>
      </w:r>
      <w:r w:rsidRPr="0018070A">
        <w:rPr>
          <w:lang w:val="uk-UA"/>
        </w:rPr>
        <w:object w:dxaOrig="2835" w:dyaOrig="2835">
          <v:shape id="_x0000_i1949" type="#_x0000_t75" style="width:14.25pt;height:18.75pt" o:ole="" fillcolor="window">
            <v:imagedata r:id="rId31" o:title="" cropleft="10449f" cropright="10449f"/>
          </v:shape>
          <o:OLEObject Type="Embed" ProgID="Paint.Picture" ShapeID="_x0000_i1949" DrawAspect="Content" ObjectID="_1741848753" r:id="rId938"/>
        </w:object>
      </w:r>
      <w:r w:rsidRPr="0018070A">
        <w:rPr>
          <w:lang w:val="uk-UA"/>
        </w:rPr>
        <w:object w:dxaOrig="2835" w:dyaOrig="2835">
          <v:shape id="_x0000_i1950" type="#_x0000_t75" style="width:14.25pt;height:18.75pt" o:ole="" fillcolor="window">
            <v:imagedata r:id="rId14" o:title="" cropleft="10449f" cropright="10449f"/>
          </v:shape>
          <o:OLEObject Type="Embed" ProgID="Paint.Picture" ShapeID="_x0000_i1950" DrawAspect="Content" ObjectID="_1741848754" r:id="rId939"/>
        </w:object>
      </w:r>
      <w:r w:rsidRPr="0018070A">
        <w:rPr>
          <w:lang w:val="uk-UA"/>
        </w:rPr>
        <w:object w:dxaOrig="2835" w:dyaOrig="2835">
          <v:shape id="_x0000_i1951" type="#_x0000_t75" style="width:14.25pt;height:18.75pt" o:ole="" fillcolor="window">
            <v:imagedata r:id="rId23" o:title="" cropleft="10449f" cropright="10449f"/>
          </v:shape>
          <o:OLEObject Type="Embed" ProgID="Paint.Picture" ShapeID="_x0000_i1951" DrawAspect="Content" ObjectID="_1741848755" r:id="rId940"/>
        </w:object>
      </w:r>
      <w:r w:rsidRPr="0018070A">
        <w:rPr>
          <w:lang w:val="uk-UA"/>
        </w:rPr>
        <w:object w:dxaOrig="2835" w:dyaOrig="2835">
          <v:shape id="_x0000_i1952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952" DrawAspect="Content" ObjectID="_1741848756" r:id="rId94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953" type="#_x0000_t75" style="width:14.25pt;height:18.75pt" o:ole="" fillcolor="window">
            <v:imagedata r:id="rId19" o:title="" cropleft="10449f" cropright="10449f"/>
          </v:shape>
          <o:OLEObject Type="Embed" ProgID="Paint.Picture" ShapeID="_x0000_i1953" DrawAspect="Content" ObjectID="_1741848757" r:id="rId942"/>
        </w:object>
      </w:r>
      <w:r w:rsidRPr="0018070A">
        <w:rPr>
          <w:lang w:val="uk-UA"/>
        </w:rPr>
        <w:object w:dxaOrig="2835" w:dyaOrig="2835">
          <v:shape id="_x0000_i1954" type="#_x0000_t75" style="width:14.25pt;height:18.75pt" o:ole="" fillcolor="window">
            <v:imagedata r:id="rId16" o:title="" cropleft="10449f" cropright="10449f"/>
          </v:shape>
          <o:OLEObject Type="Embed" ProgID="Paint.Picture" ShapeID="_x0000_i1954" DrawAspect="Content" ObjectID="_1741848758" r:id="rId943"/>
        </w:object>
      </w:r>
      <w:r w:rsidRPr="0018070A">
        <w:rPr>
          <w:lang w:val="uk-UA"/>
        </w:rPr>
        <w:object w:dxaOrig="2835" w:dyaOrig="2835">
          <v:shape id="_x0000_i1955" type="#_x0000_t75" style="width:14.25pt;height:18.75pt" o:ole="" fillcolor="window">
            <v:imagedata r:id="rId23" o:title="" cropleft="10449f" cropright="10449f"/>
          </v:shape>
          <o:OLEObject Type="Embed" ProgID="Paint.Picture" ShapeID="_x0000_i1955" DrawAspect="Content" ObjectID="_1741848759" r:id="rId944"/>
        </w:object>
      </w:r>
      <w:r w:rsidRPr="0018070A">
        <w:rPr>
          <w:lang w:val="uk-UA"/>
        </w:rPr>
        <w:object w:dxaOrig="2835" w:dyaOrig="2835">
          <v:shape id="_x0000_i1956" type="#_x0000_t75" style="width:14.25pt;height:18.75pt" o:ole="" fillcolor="window">
            <v:imagedata r:id="rId31" o:title="" cropleft="10449f" cropright="10449f"/>
          </v:shape>
          <o:OLEObject Type="Embed" ProgID="Paint.Picture" ShapeID="_x0000_i1956" DrawAspect="Content" ObjectID="_1741848760" r:id="rId945"/>
        </w:object>
      </w:r>
      <w:r w:rsidRPr="0018070A">
        <w:rPr>
          <w:lang w:val="uk-UA"/>
        </w:rPr>
        <w:object w:dxaOrig="2835" w:dyaOrig="2835">
          <v:shape id="_x0000_i1957" type="#_x0000_t75" style="width:14.25pt;height:18.75pt" o:ole="" fillcolor="window">
            <v:imagedata r:id="rId16" o:title="" cropleft="10449f" cropright="10449f"/>
          </v:shape>
          <o:OLEObject Type="Embed" ProgID="Paint.Picture" ShapeID="_x0000_i1957" DrawAspect="Content" ObjectID="_1741848761" r:id="rId946"/>
        </w:object>
      </w:r>
      <w:r w:rsidRPr="0018070A">
        <w:rPr>
          <w:lang w:val="uk-UA"/>
        </w:rPr>
        <w:object w:dxaOrig="2835" w:dyaOrig="2835">
          <v:shape id="_x0000_i1958" type="#_x0000_t75" style="width:14.25pt;height:18.75pt" o:ole="" fillcolor="window">
            <v:imagedata r:id="rId19" o:title="" cropleft="10449f" cropright="10449f"/>
          </v:shape>
          <o:OLEObject Type="Embed" ProgID="Paint.Picture" ShapeID="_x0000_i1958" DrawAspect="Content" ObjectID="_1741848762" r:id="rId947"/>
        </w:object>
      </w:r>
      <w:r w:rsidRPr="0018070A">
        <w:rPr>
          <w:lang w:val="uk-UA"/>
        </w:rPr>
        <w:object w:dxaOrig="2835" w:dyaOrig="2835">
          <v:shape id="_x0000_i1959" type="#_x0000_t75" style="width:14.25pt;height:18.75pt" o:ole="" fillcolor="window">
            <v:imagedata r:id="rId31" o:title="" cropleft="10449f" cropright="10449f"/>
          </v:shape>
          <o:OLEObject Type="Embed" ProgID="Paint.Picture" ShapeID="_x0000_i1959" DrawAspect="Content" ObjectID="_1741848763" r:id="rId948"/>
        </w:object>
      </w:r>
      <w:r w:rsidRPr="0018070A">
        <w:rPr>
          <w:lang w:val="uk-UA"/>
        </w:rPr>
        <w:object w:dxaOrig="2835" w:dyaOrig="2835">
          <v:shape id="_x0000_i1960" type="#_x0000_t75" style="width:14.25pt;height:18.75pt" o:ole="" fillcolor="window">
            <v:imagedata r:id="rId31" o:title="" cropleft="10449f" cropright="10449f"/>
          </v:shape>
          <o:OLEObject Type="Embed" ProgID="Paint.Picture" ShapeID="_x0000_i1960" DrawAspect="Content" ObjectID="_1741848764" r:id="rId949"/>
        </w:object>
      </w:r>
      <w:r w:rsidRPr="0018070A">
        <w:rPr>
          <w:lang w:val="uk-UA"/>
        </w:rPr>
        <w:object w:dxaOrig="2835" w:dyaOrig="2835">
          <v:shape id="_x0000_i1961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961" DrawAspect="Content" ObjectID="_1741848765" r:id="rId950"/>
        </w:object>
      </w:r>
      <w:r w:rsidRPr="0018070A">
        <w:rPr>
          <w:lang w:val="uk-UA"/>
        </w:rPr>
        <w:object w:dxaOrig="2835" w:dyaOrig="2835">
          <v:shape id="_x0000_i1962" type="#_x0000_t75" style="width:14.25pt;height:18.75pt" o:ole="" fillcolor="window">
            <v:imagedata r:id="rId31" o:title="" cropleft="10449f" cropright="10449f"/>
          </v:shape>
          <o:OLEObject Type="Embed" ProgID="Paint.Picture" ShapeID="_x0000_i1962" DrawAspect="Content" ObjectID="_1741848766" r:id="rId951"/>
        </w:object>
      </w:r>
      <w:r w:rsidRPr="0018070A">
        <w:rPr>
          <w:lang w:val="uk-UA"/>
        </w:rPr>
        <w:object w:dxaOrig="2835" w:dyaOrig="2835">
          <v:shape id="_x0000_i1963" type="#_x0000_t75" style="width:14.25pt;height:18.75pt" o:ole="" fillcolor="window">
            <v:imagedata r:id="rId23" o:title="" cropleft="10449f" cropright="10449f"/>
          </v:shape>
          <o:OLEObject Type="Embed" ProgID="Paint.Picture" ShapeID="_x0000_i1963" DrawAspect="Content" ObjectID="_1741848767" r:id="rId952"/>
        </w:object>
      </w:r>
      <w:r w:rsidRPr="0018070A">
        <w:rPr>
          <w:lang w:val="uk-UA"/>
        </w:rPr>
        <w:object w:dxaOrig="2835" w:dyaOrig="2835">
          <v:shape id="_x0000_i1964" type="#_x0000_t75" style="width:14.25pt;height:18.75pt" o:ole="" fillcolor="window">
            <v:imagedata r:id="rId33" o:title="" cropleft="10449f" cropright="10449f"/>
          </v:shape>
          <o:OLEObject Type="Embed" ProgID="Paint.Picture" ShapeID="_x0000_i1964" DrawAspect="Content" ObjectID="_1741848768" r:id="rId953"/>
        </w:object>
      </w:r>
      <w:r w:rsidRPr="0018070A">
        <w:rPr>
          <w:lang w:val="uk-UA"/>
        </w:rPr>
        <w:object w:dxaOrig="2835" w:dyaOrig="2835">
          <v:shape id="_x0000_i1965" type="#_x0000_t75" style="width:14.25pt;height:18.75pt" o:ole="" fillcolor="window">
            <v:imagedata r:id="rId14" o:title="" cropleft="10449f" cropright="10449f"/>
          </v:shape>
          <o:OLEObject Type="Embed" ProgID="Paint.Picture" ShapeID="_x0000_i1965" DrawAspect="Content" ObjectID="_1741848769" r:id="rId954"/>
        </w:object>
      </w:r>
      <w:r w:rsidRPr="0018070A">
        <w:rPr>
          <w:lang w:val="uk-UA"/>
        </w:rPr>
        <w:object w:dxaOrig="2835" w:dyaOrig="2835">
          <v:shape id="_x0000_i1966" type="#_x0000_t75" style="width:14.25pt;height:18.75pt" o:ole="" fillcolor="window">
            <v:imagedata r:id="rId16" o:title="" cropleft="10449f" cropright="10449f"/>
          </v:shape>
          <o:OLEObject Type="Embed" ProgID="Paint.Picture" ShapeID="_x0000_i1966" DrawAspect="Content" ObjectID="_1741848770" r:id="rId955"/>
        </w:object>
      </w:r>
      <w:r w:rsidRPr="0018070A">
        <w:rPr>
          <w:lang w:val="uk-UA"/>
        </w:rPr>
        <w:object w:dxaOrig="2835" w:dyaOrig="2835">
          <v:shape id="_x0000_i1967" type="#_x0000_t75" style="width:14.25pt;height:18.75pt" o:ole="" fillcolor="window">
            <v:imagedata r:id="rId29" o:title="" cropleft="10449f" cropright="10449f"/>
          </v:shape>
          <o:OLEObject Type="Embed" ProgID="Paint.Picture" ShapeID="_x0000_i1967" DrawAspect="Content" ObjectID="_1741848771" r:id="rId956"/>
        </w:object>
      </w:r>
      <w:r w:rsidRPr="0018070A">
        <w:rPr>
          <w:lang w:val="uk-UA"/>
        </w:rPr>
        <w:object w:dxaOrig="2835" w:dyaOrig="2835">
          <v:shape id="_x0000_i1968" type="#_x0000_t75" style="width:14.25pt;height:18.75pt" o:ole="" fillcolor="window">
            <v:imagedata r:id="rId23" o:title="" cropleft="10449f" cropright="10449f"/>
          </v:shape>
          <o:OLEObject Type="Embed" ProgID="Paint.Picture" ShapeID="_x0000_i1968" DrawAspect="Content" ObjectID="_1741848772" r:id="rId957"/>
        </w:object>
      </w:r>
      <w:r w:rsidRPr="0018070A">
        <w:rPr>
          <w:lang w:val="uk-UA"/>
        </w:rPr>
        <w:object w:dxaOrig="2835" w:dyaOrig="2835">
          <v:shape id="_x0000_i1969" type="#_x0000_t75" style="width:14.25pt;height:18.75pt" o:ole="" fillcolor="window">
            <v:imagedata r:id="rId31" o:title="" cropleft="10449f" cropright="10449f"/>
          </v:shape>
          <o:OLEObject Type="Embed" ProgID="Paint.Picture" ShapeID="_x0000_i1969" DrawAspect="Content" ObjectID="_1741848773" r:id="rId958"/>
        </w:object>
      </w:r>
      <w:r w:rsidRPr="0018070A">
        <w:rPr>
          <w:lang w:val="uk-UA"/>
        </w:rPr>
        <w:object w:dxaOrig="2835" w:dyaOrig="2835">
          <v:shape id="_x0000_i1970" type="#_x0000_t75" style="width:14.25pt;height:18.75pt" o:ole="" fillcolor="window">
            <v:imagedata r:id="rId16" o:title="" cropleft="10449f" cropright="10449f"/>
          </v:shape>
          <o:OLEObject Type="Embed" ProgID="Paint.Picture" ShapeID="_x0000_i1970" DrawAspect="Content" ObjectID="_1741848774" r:id="rId959"/>
        </w:object>
      </w:r>
      <w:r w:rsidRPr="0018070A">
        <w:rPr>
          <w:lang w:val="uk-UA"/>
        </w:rPr>
        <w:object w:dxaOrig="2835" w:dyaOrig="2835">
          <v:shape id="_x0000_i1971" type="#_x0000_t75" style="width:14.25pt;height:18.75pt" o:ole="" fillcolor="window">
            <v:imagedata r:id="rId33" o:title="" cropleft="10449f" cropright="10449f"/>
          </v:shape>
          <o:OLEObject Type="Embed" ProgID="Paint.Picture" ShapeID="_x0000_i1971" DrawAspect="Content" ObjectID="_1741848775" r:id="rId960"/>
        </w:object>
      </w:r>
      <w:r w:rsidRPr="0018070A">
        <w:rPr>
          <w:lang w:val="uk-UA"/>
        </w:rPr>
        <w:object w:dxaOrig="2835" w:dyaOrig="2835">
          <v:shape id="_x0000_i1972" type="#_x0000_t75" style="width:14.25pt;height:18.75pt" o:ole="" fillcolor="window">
            <v:imagedata r:id="rId16" o:title="" cropleft="10449f" cropright="10449f"/>
          </v:shape>
          <o:OLEObject Type="Embed" ProgID="Paint.Picture" ShapeID="_x0000_i1972" DrawAspect="Content" ObjectID="_1741848776" r:id="rId961"/>
        </w:object>
      </w:r>
      <w:r w:rsidRPr="0018070A">
        <w:rPr>
          <w:lang w:val="uk-UA"/>
        </w:rPr>
        <w:object w:dxaOrig="2835" w:dyaOrig="2835">
          <v:shape id="_x0000_i1973" type="#_x0000_t75" style="width:14.25pt;height:18.75pt" o:ole="" fillcolor="window">
            <v:imagedata r:id="rId23" o:title="" cropleft="10449f" cropright="10449f"/>
          </v:shape>
          <o:OLEObject Type="Embed" ProgID="Paint.Picture" ShapeID="_x0000_i1973" DrawAspect="Content" ObjectID="_1741848777" r:id="rId962"/>
        </w:object>
      </w:r>
      <w:r w:rsidRPr="0018070A">
        <w:rPr>
          <w:lang w:val="uk-UA"/>
        </w:rPr>
        <w:object w:dxaOrig="2835" w:dyaOrig="2835">
          <v:shape id="_x0000_i1974" type="#_x0000_t75" style="width:14.25pt;height:18.75pt" o:ole="" fillcolor="window">
            <v:imagedata r:id="rId19" o:title="" cropleft="10449f" cropright="10449f"/>
          </v:shape>
          <o:OLEObject Type="Embed" ProgID="Paint.Picture" ShapeID="_x0000_i1974" DrawAspect="Content" ObjectID="_1741848778" r:id="rId963"/>
        </w:object>
      </w:r>
      <w:r w:rsidRPr="0018070A">
        <w:rPr>
          <w:lang w:val="uk-UA"/>
        </w:rPr>
        <w:object w:dxaOrig="2835" w:dyaOrig="2835">
          <v:shape id="_x0000_i1975" type="#_x0000_t75" style="width:14.25pt;height:18.75pt" o:ole="" fillcolor="window">
            <v:imagedata r:id="rId33" o:title="" cropleft="10449f" cropright="10449f"/>
          </v:shape>
          <o:OLEObject Type="Embed" ProgID="Paint.Picture" ShapeID="_x0000_i1975" DrawAspect="Content" ObjectID="_1741848779" r:id="rId964"/>
        </w:object>
      </w:r>
      <w:r w:rsidRPr="0018070A">
        <w:rPr>
          <w:lang w:val="uk-UA"/>
        </w:rPr>
        <w:object w:dxaOrig="2835" w:dyaOrig="2835">
          <v:shape id="_x0000_i1976" type="#_x0000_t75" style="width:14.25pt;height:18.75pt" o:ole="" fillcolor="window">
            <v:imagedata r:id="rId29" o:title="" cropleft="10449f" cropright="10449f"/>
          </v:shape>
          <o:OLEObject Type="Embed" ProgID="Paint.Picture" ShapeID="_x0000_i1976" DrawAspect="Content" ObjectID="_1741848780" r:id="rId965"/>
        </w:object>
      </w:r>
      <w:r w:rsidRPr="0018070A">
        <w:rPr>
          <w:lang w:val="uk-UA"/>
        </w:rPr>
        <w:object w:dxaOrig="2835" w:dyaOrig="2835">
          <v:shape id="_x0000_i1977" type="#_x0000_t75" style="width:14.25pt;height:18.75pt" o:ole="" fillcolor="window">
            <v:imagedata r:id="rId23" o:title="" cropleft="10449f" cropright="10449f"/>
          </v:shape>
          <o:OLEObject Type="Embed" ProgID="Paint.Picture" ShapeID="_x0000_i1977" DrawAspect="Content" ObjectID="_1741848781" r:id="rId966"/>
        </w:object>
      </w:r>
      <w:r w:rsidRPr="0018070A">
        <w:rPr>
          <w:lang w:val="uk-UA"/>
        </w:rPr>
        <w:object w:dxaOrig="2835" w:dyaOrig="2835">
          <v:shape id="_x0000_i1978" type="#_x0000_t75" style="width:14.25pt;height:18.75pt" o:ole="" fillcolor="window">
            <v:imagedata r:id="rId33" o:title="" cropleft="10449f" cropright="10449f"/>
          </v:shape>
          <o:OLEObject Type="Embed" ProgID="Paint.Picture" ShapeID="_x0000_i1978" DrawAspect="Content" ObjectID="_1741848782" r:id="rId967"/>
        </w:object>
      </w:r>
      <w:r w:rsidRPr="0018070A">
        <w:rPr>
          <w:lang w:val="uk-UA"/>
        </w:rPr>
        <w:object w:dxaOrig="2835" w:dyaOrig="2835">
          <v:shape id="_x0000_i1979" type="#_x0000_t75" style="width:14.25pt;height:18.75pt" o:ole="" fillcolor="window">
            <v:imagedata r:id="rId33" o:title="" cropleft="10449f" cropright="10449f"/>
          </v:shape>
          <o:OLEObject Type="Embed" ProgID="Paint.Picture" ShapeID="_x0000_i1979" DrawAspect="Content" ObjectID="_1741848783" r:id="rId968"/>
        </w:object>
      </w:r>
      <w:r w:rsidRPr="0018070A">
        <w:rPr>
          <w:lang w:val="uk-UA"/>
        </w:rPr>
        <w:object w:dxaOrig="2835" w:dyaOrig="2835">
          <v:shape id="_x0000_i1980" type="#_x0000_t75" style="width:14.25pt;height:18.75pt" o:ole="" fillcolor="window">
            <v:imagedata r:id="rId31" o:title="" cropleft="10449f" cropright="10449f"/>
          </v:shape>
          <o:OLEObject Type="Embed" ProgID="Paint.Picture" ShapeID="_x0000_i1980" DrawAspect="Content" ObjectID="_1741848784" r:id="rId969"/>
        </w:object>
      </w:r>
      <w:r w:rsidRPr="0018070A">
        <w:rPr>
          <w:lang w:val="uk-UA"/>
        </w:rPr>
        <w:object w:dxaOrig="2835" w:dyaOrig="2835">
          <v:shape id="_x0000_i1981" type="#_x0000_t75" style="width:14.25pt;height:18.75pt" o:ole="" fillcolor="window">
            <v:imagedata r:id="rId33" o:title="" cropleft="10449f" cropright="10449f"/>
          </v:shape>
          <o:OLEObject Type="Embed" ProgID="Paint.Picture" ShapeID="_x0000_i1981" DrawAspect="Content" ObjectID="_1741848785" r:id="rId970"/>
        </w:object>
      </w:r>
      <w:r w:rsidRPr="0018070A">
        <w:rPr>
          <w:lang w:val="uk-UA"/>
        </w:rPr>
        <w:object w:dxaOrig="2835" w:dyaOrig="2835">
          <v:shape id="_x0000_i1982" type="#_x0000_t75" style="width:14.25pt;height:18.75pt" o:ole="" fillcolor="window">
            <v:imagedata r:id="rId23" o:title="" cropleft="10449f" cropright="10449f"/>
          </v:shape>
          <o:OLEObject Type="Embed" ProgID="Paint.Picture" ShapeID="_x0000_i1982" DrawAspect="Content" ObjectID="_1741848786" r:id="rId97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983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983" DrawAspect="Content" ObjectID="_1741848787" r:id="rId972"/>
        </w:object>
      </w:r>
      <w:r w:rsidRPr="0018070A">
        <w:rPr>
          <w:lang w:val="uk-UA"/>
        </w:rPr>
        <w:object w:dxaOrig="2835" w:dyaOrig="2835">
          <v:shape id="_x0000_i1984" type="#_x0000_t75" style="width:14.25pt;height:18.75pt" o:ole="" fillcolor="window">
            <v:imagedata r:id="rId23" o:title="" cropleft="10449f" cropright="10449f"/>
          </v:shape>
          <o:OLEObject Type="Embed" ProgID="Paint.Picture" ShapeID="_x0000_i1984" DrawAspect="Content" ObjectID="_1741848788" r:id="rId973"/>
        </w:object>
      </w:r>
      <w:r w:rsidRPr="0018070A">
        <w:rPr>
          <w:lang w:val="uk-UA"/>
        </w:rPr>
        <w:object w:dxaOrig="2835" w:dyaOrig="2835">
          <v:shape id="_x0000_i1985" type="#_x0000_t75" style="width:14.25pt;height:18.75pt" o:ole="" fillcolor="window">
            <v:imagedata r:id="rId33" o:title="" cropleft="10449f" cropright="10449f"/>
          </v:shape>
          <o:OLEObject Type="Embed" ProgID="Paint.Picture" ShapeID="_x0000_i1985" DrawAspect="Content" ObjectID="_1741848789" r:id="rId974"/>
        </w:object>
      </w:r>
      <w:r w:rsidRPr="0018070A">
        <w:rPr>
          <w:lang w:val="uk-UA"/>
        </w:rPr>
        <w:object w:dxaOrig="2835" w:dyaOrig="2835">
          <v:shape id="_x0000_i1986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986" DrawAspect="Content" ObjectID="_1741848790" r:id="rId975"/>
        </w:object>
      </w:r>
      <w:r w:rsidRPr="0018070A">
        <w:rPr>
          <w:lang w:val="uk-UA"/>
        </w:rPr>
        <w:object w:dxaOrig="2835" w:dyaOrig="2835">
          <v:shape id="_x0000_i1987" type="#_x0000_t75" style="width:14.25pt;height:18.75pt" o:ole="" fillcolor="window">
            <v:imagedata r:id="rId23" o:title="" cropleft="10449f" cropright="10449f"/>
          </v:shape>
          <o:OLEObject Type="Embed" ProgID="Paint.Picture" ShapeID="_x0000_i1987" DrawAspect="Content" ObjectID="_1741848791" r:id="rId976"/>
        </w:object>
      </w:r>
      <w:r w:rsidRPr="0018070A">
        <w:rPr>
          <w:lang w:val="uk-UA"/>
        </w:rPr>
        <w:object w:dxaOrig="2835" w:dyaOrig="2835">
          <v:shape id="_x0000_i1988" type="#_x0000_t75" style="width:14.25pt;height:18.75pt" o:ole="" fillcolor="window">
            <v:imagedata r:id="rId29" o:title="" cropleft="10449f" cropright="10449f"/>
          </v:shape>
          <o:OLEObject Type="Embed" ProgID="Paint.Picture" ShapeID="_x0000_i1988" DrawAspect="Content" ObjectID="_1741848792" r:id="rId977"/>
        </w:object>
      </w:r>
      <w:r w:rsidRPr="0018070A">
        <w:rPr>
          <w:lang w:val="uk-UA"/>
        </w:rPr>
        <w:object w:dxaOrig="2835" w:dyaOrig="2835">
          <v:shape id="_x0000_i1989" type="#_x0000_t75" style="width:14.25pt;height:18.75pt" o:ole="" fillcolor="window">
            <v:imagedata r:id="rId19" o:title="" cropleft="10449f" cropright="10449f"/>
          </v:shape>
          <o:OLEObject Type="Embed" ProgID="Paint.Picture" ShapeID="_x0000_i1989" DrawAspect="Content" ObjectID="_1741848793" r:id="rId978"/>
        </w:object>
      </w:r>
      <w:r w:rsidRPr="0018070A">
        <w:rPr>
          <w:lang w:val="uk-UA"/>
        </w:rPr>
        <w:object w:dxaOrig="2835" w:dyaOrig="2835">
          <v:shape id="_x0000_i1990" type="#_x0000_t75" style="width:14.25pt;height:18.75pt" o:ole="" fillcolor="window">
            <v:imagedata r:id="rId23" o:title="" cropleft="10449f" cropright="10449f"/>
          </v:shape>
          <o:OLEObject Type="Embed" ProgID="Paint.Picture" ShapeID="_x0000_i1990" DrawAspect="Content" ObjectID="_1741848794" r:id="rId979"/>
        </w:object>
      </w:r>
      <w:r w:rsidRPr="0018070A">
        <w:rPr>
          <w:lang w:val="uk-UA"/>
        </w:rPr>
        <w:object w:dxaOrig="2835" w:dyaOrig="2835">
          <v:shape id="_x0000_i1991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991" DrawAspect="Content" ObjectID="_1741848795" r:id="rId980"/>
        </w:object>
      </w:r>
      <w:r w:rsidRPr="0018070A">
        <w:rPr>
          <w:lang w:val="uk-UA"/>
        </w:rPr>
        <w:object w:dxaOrig="2835" w:dyaOrig="2835">
          <v:shape id="_x0000_i1992" type="#_x0000_t75" style="width:14.25pt;height:18.75pt" o:ole="" fillcolor="window">
            <v:imagedata r:id="rId29" o:title="" cropleft="10449f" cropright="10449f"/>
          </v:shape>
          <o:OLEObject Type="Embed" ProgID="Paint.Picture" ShapeID="_x0000_i1992" DrawAspect="Content" ObjectID="_1741848796" r:id="rId981"/>
        </w:object>
      </w:r>
      <w:r w:rsidRPr="0018070A">
        <w:rPr>
          <w:lang w:val="uk-UA"/>
        </w:rPr>
        <w:object w:dxaOrig="2835" w:dyaOrig="2835">
          <v:shape id="_x0000_i1993" type="#_x0000_t75" style="width:14.25pt;height:18.75pt" o:ole="" fillcolor="window">
            <v:imagedata r:id="rId23" o:title="" cropleft="10449f" cropright="10449f"/>
          </v:shape>
          <o:OLEObject Type="Embed" ProgID="Paint.Picture" ShapeID="_x0000_i1993" DrawAspect="Content" ObjectID="_1741848797" r:id="rId982"/>
        </w:object>
      </w:r>
      <w:r w:rsidRPr="0018070A">
        <w:rPr>
          <w:lang w:val="uk-UA"/>
        </w:rPr>
        <w:object w:dxaOrig="2835" w:dyaOrig="2835">
          <v:shape id="_x0000_i1994" type="#_x0000_t75" style="width:14.25pt;height:18.75pt" o:ole="" fillcolor="window">
            <v:imagedata r:id="rId31" o:title="" cropleft="10449f" cropright="10449f"/>
          </v:shape>
          <o:OLEObject Type="Embed" ProgID="Paint.Picture" ShapeID="_x0000_i1994" DrawAspect="Content" ObjectID="_1741848798" r:id="rId983"/>
        </w:object>
      </w:r>
      <w:r w:rsidRPr="0018070A">
        <w:rPr>
          <w:lang w:val="uk-UA"/>
        </w:rPr>
        <w:object w:dxaOrig="2835" w:dyaOrig="2835">
          <v:shape id="_x0000_i1995" type="#_x0000_t75" style="width:14.25pt;height:18.75pt" o:ole="" fillcolor="window">
            <v:imagedata r:id="rId16" o:title="" cropleft="10449f" cropright="10449f"/>
          </v:shape>
          <o:OLEObject Type="Embed" ProgID="Paint.Picture" ShapeID="_x0000_i1995" DrawAspect="Content" ObjectID="_1741848799" r:id="rId984"/>
        </w:object>
      </w:r>
      <w:r w:rsidRPr="0018070A">
        <w:rPr>
          <w:lang w:val="uk-UA"/>
        </w:rPr>
        <w:object w:dxaOrig="2835" w:dyaOrig="2835">
          <v:shape id="_x0000_i1996" type="#_x0000_t75" style="width:14.25pt;height:18.75pt" o:ole="" fillcolor="window">
            <v:imagedata r:id="rId29" o:title="" cropleft="10449f" cropright="10449f"/>
          </v:shape>
          <o:OLEObject Type="Embed" ProgID="Paint.Picture" ShapeID="_x0000_i1996" DrawAspect="Content" ObjectID="_1741848800" r:id="rId985"/>
        </w:object>
      </w:r>
      <w:r w:rsidRPr="0018070A">
        <w:rPr>
          <w:lang w:val="uk-UA"/>
        </w:rPr>
        <w:object w:dxaOrig="2835" w:dyaOrig="2835">
          <v:shape id="_x0000_i1997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1997" DrawAspect="Content" ObjectID="_1741848801" r:id="rId986"/>
        </w:object>
      </w:r>
      <w:r w:rsidRPr="0018070A">
        <w:rPr>
          <w:lang w:val="uk-UA"/>
        </w:rPr>
        <w:object w:dxaOrig="2835" w:dyaOrig="2835">
          <v:shape id="_x0000_i1998" type="#_x0000_t75" style="width:14.25pt;height:18.75pt" o:ole="" fillcolor="window">
            <v:imagedata r:id="rId29" o:title="" cropleft="10449f" cropright="10449f"/>
          </v:shape>
          <o:OLEObject Type="Embed" ProgID="Paint.Picture" ShapeID="_x0000_i1998" DrawAspect="Content" ObjectID="_1741848802" r:id="rId987"/>
        </w:object>
      </w:r>
      <w:r w:rsidRPr="0018070A">
        <w:rPr>
          <w:lang w:val="uk-UA"/>
        </w:rPr>
        <w:object w:dxaOrig="2835" w:dyaOrig="2835">
          <v:shape id="_x0000_i1999" type="#_x0000_t75" style="width:14.25pt;height:18.75pt" o:ole="" fillcolor="window">
            <v:imagedata r:id="rId29" o:title="" cropleft="10449f" cropright="10449f"/>
          </v:shape>
          <o:OLEObject Type="Embed" ProgID="Paint.Picture" ShapeID="_x0000_i1999" DrawAspect="Content" ObjectID="_1741848803" r:id="rId988"/>
        </w:object>
      </w:r>
      <w:r w:rsidRPr="0018070A">
        <w:rPr>
          <w:lang w:val="uk-UA"/>
        </w:rPr>
        <w:object w:dxaOrig="2835" w:dyaOrig="2835">
          <v:shape id="_x0000_i2000" type="#_x0000_t75" style="width:14.25pt;height:18.75pt" o:ole="" fillcolor="window">
            <v:imagedata r:id="rId16" o:title="" cropleft="10449f" cropright="10449f"/>
          </v:shape>
          <o:OLEObject Type="Embed" ProgID="Paint.Picture" ShapeID="_x0000_i2000" DrawAspect="Content" ObjectID="_1741848804" r:id="rId989"/>
        </w:object>
      </w:r>
      <w:r w:rsidRPr="0018070A">
        <w:rPr>
          <w:lang w:val="uk-UA"/>
        </w:rPr>
        <w:object w:dxaOrig="2835" w:dyaOrig="2835">
          <v:shape id="_x0000_i2001" type="#_x0000_t75" style="width:14.25pt;height:18.75pt" o:ole="" fillcolor="window">
            <v:imagedata r:id="rId16" o:title="" cropleft="10449f" cropright="10449f"/>
          </v:shape>
          <o:OLEObject Type="Embed" ProgID="Paint.Picture" ShapeID="_x0000_i2001" DrawAspect="Content" ObjectID="_1741848805" r:id="rId990"/>
        </w:object>
      </w:r>
      <w:r w:rsidRPr="0018070A">
        <w:rPr>
          <w:lang w:val="uk-UA"/>
        </w:rPr>
        <w:object w:dxaOrig="2835" w:dyaOrig="2835">
          <v:shape id="_x0000_i2002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002" DrawAspect="Content" ObjectID="_1741848806" r:id="rId991"/>
        </w:object>
      </w:r>
      <w:r w:rsidRPr="0018070A">
        <w:rPr>
          <w:lang w:val="uk-UA"/>
        </w:rPr>
        <w:object w:dxaOrig="2835" w:dyaOrig="2835">
          <v:shape id="_x0000_i2003" type="#_x0000_t75" style="width:14.25pt;height:18.75pt" o:ole="" fillcolor="window">
            <v:imagedata r:id="rId23" o:title="" cropleft="10449f" cropright="10449f"/>
          </v:shape>
          <o:OLEObject Type="Embed" ProgID="Paint.Picture" ShapeID="_x0000_i2003" DrawAspect="Content" ObjectID="_1741848807" r:id="rId992"/>
        </w:object>
      </w:r>
      <w:r w:rsidRPr="0018070A">
        <w:rPr>
          <w:lang w:val="uk-UA"/>
        </w:rPr>
        <w:object w:dxaOrig="2835" w:dyaOrig="2835">
          <v:shape id="_x0000_i2004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004" DrawAspect="Content" ObjectID="_1741848808" r:id="rId993"/>
        </w:object>
      </w:r>
      <w:r w:rsidRPr="0018070A">
        <w:rPr>
          <w:lang w:val="uk-UA"/>
        </w:rPr>
        <w:object w:dxaOrig="2835" w:dyaOrig="2835">
          <v:shape id="_x0000_i2005" type="#_x0000_t75" style="width:14.25pt;height:18.75pt" o:ole="" fillcolor="window">
            <v:imagedata r:id="rId19" o:title="" cropleft="10449f" cropright="10449f"/>
          </v:shape>
          <o:OLEObject Type="Embed" ProgID="Paint.Picture" ShapeID="_x0000_i2005" DrawAspect="Content" ObjectID="_1741848809" r:id="rId994"/>
        </w:object>
      </w:r>
      <w:r w:rsidRPr="0018070A">
        <w:rPr>
          <w:lang w:val="uk-UA"/>
        </w:rPr>
        <w:object w:dxaOrig="2835" w:dyaOrig="2835">
          <v:shape id="_x0000_i2006" type="#_x0000_t75" style="width:14.25pt;height:18.75pt" o:ole="" fillcolor="window">
            <v:imagedata r:id="rId33" o:title="" cropleft="10449f" cropright="10449f"/>
          </v:shape>
          <o:OLEObject Type="Embed" ProgID="Paint.Picture" ShapeID="_x0000_i2006" DrawAspect="Content" ObjectID="_1741848810" r:id="rId995"/>
        </w:object>
      </w:r>
      <w:r w:rsidRPr="0018070A">
        <w:rPr>
          <w:lang w:val="uk-UA"/>
        </w:rPr>
        <w:object w:dxaOrig="2835" w:dyaOrig="2835">
          <v:shape id="_x0000_i2007" type="#_x0000_t75" style="width:14.25pt;height:18.75pt" o:ole="" fillcolor="window">
            <v:imagedata r:id="rId29" o:title="" cropleft="10449f" cropright="10449f"/>
          </v:shape>
          <o:OLEObject Type="Embed" ProgID="Paint.Picture" ShapeID="_x0000_i2007" DrawAspect="Content" ObjectID="_1741848811" r:id="rId996"/>
        </w:object>
      </w:r>
      <w:r w:rsidRPr="0018070A">
        <w:rPr>
          <w:lang w:val="uk-UA"/>
        </w:rPr>
        <w:object w:dxaOrig="2835" w:dyaOrig="2835">
          <v:shape id="_x0000_i2008" type="#_x0000_t75" style="width:14.25pt;height:18.75pt" o:ole="" fillcolor="window">
            <v:imagedata r:id="rId16" o:title="" cropleft="10449f" cropright="10449f"/>
          </v:shape>
          <o:OLEObject Type="Embed" ProgID="Paint.Picture" ShapeID="_x0000_i2008" DrawAspect="Content" ObjectID="_1741848812" r:id="rId997"/>
        </w:object>
      </w:r>
      <w:r w:rsidRPr="0018070A">
        <w:rPr>
          <w:lang w:val="uk-UA"/>
        </w:rPr>
        <w:object w:dxaOrig="2835" w:dyaOrig="2835">
          <v:shape id="_x0000_i2009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009" DrawAspect="Content" ObjectID="_1741848813" r:id="rId998"/>
        </w:object>
      </w:r>
      <w:r w:rsidRPr="0018070A">
        <w:rPr>
          <w:lang w:val="uk-UA"/>
        </w:rPr>
        <w:object w:dxaOrig="2835" w:dyaOrig="2835">
          <v:shape id="_x0000_i2010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010" DrawAspect="Content" ObjectID="_1741848814" r:id="rId999"/>
        </w:object>
      </w:r>
      <w:r w:rsidRPr="0018070A">
        <w:rPr>
          <w:lang w:val="uk-UA"/>
        </w:rPr>
        <w:object w:dxaOrig="2835" w:dyaOrig="2835">
          <v:shape id="_x0000_i2011" type="#_x0000_t75" style="width:14.25pt;height:18.75pt" o:ole="" fillcolor="window">
            <v:imagedata r:id="rId16" o:title="" cropleft="10449f" cropright="10449f"/>
          </v:shape>
          <o:OLEObject Type="Embed" ProgID="Paint.Picture" ShapeID="_x0000_i2011" DrawAspect="Content" ObjectID="_1741848815" r:id="rId1000"/>
        </w:object>
      </w:r>
      <w:r w:rsidRPr="0018070A">
        <w:rPr>
          <w:lang w:val="uk-UA"/>
        </w:rPr>
        <w:object w:dxaOrig="2835" w:dyaOrig="2835">
          <v:shape id="_x0000_i2012" type="#_x0000_t75" style="width:14.25pt;height:18.75pt" o:ole="" fillcolor="window">
            <v:imagedata r:id="rId14" o:title="" cropleft="10449f" cropright="10449f"/>
          </v:shape>
          <o:OLEObject Type="Embed" ProgID="Paint.Picture" ShapeID="_x0000_i2012" DrawAspect="Content" ObjectID="_1741848816" r:id="rId100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2013" type="#_x0000_t75" style="width:14.25pt;height:18.75pt" o:ole="" fillcolor="window">
            <v:imagedata r:id="rId16" o:title="" cropleft="10449f" cropright="10449f"/>
          </v:shape>
          <o:OLEObject Type="Embed" ProgID="Paint.Picture" ShapeID="_x0000_i2013" DrawAspect="Content" ObjectID="_1741848817" r:id="rId1002"/>
        </w:object>
      </w:r>
      <w:r w:rsidRPr="0018070A">
        <w:rPr>
          <w:lang w:val="uk-UA"/>
        </w:rPr>
        <w:object w:dxaOrig="2835" w:dyaOrig="2835">
          <v:shape id="_x0000_i2014" type="#_x0000_t75" style="width:14.25pt;height:18.75pt" o:ole="" fillcolor="window">
            <v:imagedata r:id="rId33" o:title="" cropleft="10449f" cropright="10449f"/>
          </v:shape>
          <o:OLEObject Type="Embed" ProgID="Paint.Picture" ShapeID="_x0000_i2014" DrawAspect="Content" ObjectID="_1741848818" r:id="rId1003"/>
        </w:object>
      </w:r>
      <w:r w:rsidRPr="0018070A">
        <w:rPr>
          <w:lang w:val="uk-UA"/>
        </w:rPr>
        <w:object w:dxaOrig="2835" w:dyaOrig="2835">
          <v:shape id="_x0000_i2015" type="#_x0000_t75" style="width:14.25pt;height:18.75pt" o:ole="" fillcolor="window">
            <v:imagedata r:id="rId29" o:title="" cropleft="10449f" cropright="10449f"/>
          </v:shape>
          <o:OLEObject Type="Embed" ProgID="Paint.Picture" ShapeID="_x0000_i2015" DrawAspect="Content" ObjectID="_1741848819" r:id="rId1004"/>
        </w:object>
      </w:r>
      <w:r w:rsidRPr="0018070A">
        <w:rPr>
          <w:lang w:val="uk-UA"/>
        </w:rPr>
        <w:object w:dxaOrig="2835" w:dyaOrig="2835">
          <v:shape id="_x0000_i2016" type="#_x0000_t75" style="width:14.25pt;height:18.75pt" o:ole="" fillcolor="window">
            <v:imagedata r:id="rId16" o:title="" cropleft="10449f" cropright="10449f"/>
          </v:shape>
          <o:OLEObject Type="Embed" ProgID="Paint.Picture" ShapeID="_x0000_i2016" DrawAspect="Content" ObjectID="_1741848820" r:id="rId1005"/>
        </w:object>
      </w:r>
      <w:r w:rsidRPr="0018070A">
        <w:rPr>
          <w:lang w:val="uk-UA"/>
        </w:rPr>
        <w:object w:dxaOrig="2835" w:dyaOrig="2835">
          <v:shape id="_x0000_i2017" type="#_x0000_t75" style="width:14.25pt;height:18.75pt" o:ole="" fillcolor="window">
            <v:imagedata r:id="rId23" o:title="" cropleft="10449f" cropright="10449f"/>
          </v:shape>
          <o:OLEObject Type="Embed" ProgID="Paint.Picture" ShapeID="_x0000_i2017" DrawAspect="Content" ObjectID="_1741848821" r:id="rId1006"/>
        </w:object>
      </w:r>
      <w:r w:rsidRPr="0018070A">
        <w:rPr>
          <w:lang w:val="uk-UA"/>
        </w:rPr>
        <w:object w:dxaOrig="2835" w:dyaOrig="2835">
          <v:shape id="_x0000_i2018" type="#_x0000_t75" style="width:14.25pt;height:18.75pt" o:ole="" fillcolor="window">
            <v:imagedata r:id="rId23" o:title="" cropleft="10449f" cropright="10449f"/>
          </v:shape>
          <o:OLEObject Type="Embed" ProgID="Paint.Picture" ShapeID="_x0000_i2018" DrawAspect="Content" ObjectID="_1741848822" r:id="rId1007"/>
        </w:object>
      </w:r>
      <w:r w:rsidRPr="0018070A">
        <w:rPr>
          <w:lang w:val="uk-UA"/>
        </w:rPr>
        <w:object w:dxaOrig="2835" w:dyaOrig="2835">
          <v:shape id="_x0000_i2019" type="#_x0000_t75" style="width:14.25pt;height:18.75pt" o:ole="" fillcolor="window">
            <v:imagedata r:id="rId16" o:title="" cropleft="10449f" cropright="10449f"/>
          </v:shape>
          <o:OLEObject Type="Embed" ProgID="Paint.Picture" ShapeID="_x0000_i2019" DrawAspect="Content" ObjectID="_1741848823" r:id="rId1008"/>
        </w:object>
      </w:r>
      <w:r w:rsidRPr="0018070A">
        <w:rPr>
          <w:lang w:val="uk-UA"/>
        </w:rPr>
        <w:object w:dxaOrig="2835" w:dyaOrig="2835">
          <v:shape id="_x0000_i2020" type="#_x0000_t75" style="width:14.25pt;height:18.75pt" o:ole="" fillcolor="window">
            <v:imagedata r:id="rId29" o:title="" cropleft="10449f" cropright="10449f"/>
          </v:shape>
          <o:OLEObject Type="Embed" ProgID="Paint.Picture" ShapeID="_x0000_i2020" DrawAspect="Content" ObjectID="_1741848824" r:id="rId1009"/>
        </w:object>
      </w:r>
      <w:r w:rsidRPr="0018070A">
        <w:rPr>
          <w:lang w:val="uk-UA"/>
        </w:rPr>
        <w:object w:dxaOrig="2835" w:dyaOrig="2835">
          <v:shape id="_x0000_i2021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021" DrawAspect="Content" ObjectID="_1741848825" r:id="rId1010"/>
        </w:object>
      </w:r>
      <w:r w:rsidRPr="0018070A">
        <w:rPr>
          <w:lang w:val="uk-UA"/>
        </w:rPr>
        <w:object w:dxaOrig="2835" w:dyaOrig="2835">
          <v:shape id="_x0000_i2022" type="#_x0000_t75" style="width:14.25pt;height:18.75pt" o:ole="" fillcolor="window">
            <v:imagedata r:id="rId33" o:title="" cropleft="10449f" cropright="10449f"/>
          </v:shape>
          <o:OLEObject Type="Embed" ProgID="Paint.Picture" ShapeID="_x0000_i2022" DrawAspect="Content" ObjectID="_1741848826" r:id="rId1011"/>
        </w:object>
      </w:r>
      <w:r w:rsidRPr="0018070A">
        <w:rPr>
          <w:lang w:val="uk-UA"/>
        </w:rPr>
        <w:object w:dxaOrig="2835" w:dyaOrig="2835">
          <v:shape id="_x0000_i2023" type="#_x0000_t75" style="width:14.25pt;height:18.75pt" o:ole="" fillcolor="window">
            <v:imagedata r:id="rId14" o:title="" cropleft="10449f" cropright="10449f"/>
          </v:shape>
          <o:OLEObject Type="Embed" ProgID="Paint.Picture" ShapeID="_x0000_i2023" DrawAspect="Content" ObjectID="_1741848827" r:id="rId1012"/>
        </w:object>
      </w:r>
      <w:r w:rsidRPr="0018070A">
        <w:rPr>
          <w:lang w:val="uk-UA"/>
        </w:rPr>
        <w:object w:dxaOrig="2835" w:dyaOrig="2835">
          <v:shape id="_x0000_i2024" type="#_x0000_t75" style="width:14.25pt;height:18.75pt" o:ole="" fillcolor="window">
            <v:imagedata r:id="rId33" o:title="" cropleft="10449f" cropright="10449f"/>
          </v:shape>
          <o:OLEObject Type="Embed" ProgID="Paint.Picture" ShapeID="_x0000_i2024" DrawAspect="Content" ObjectID="_1741848828" r:id="rId1013"/>
        </w:object>
      </w:r>
      <w:r w:rsidRPr="0018070A">
        <w:rPr>
          <w:lang w:val="uk-UA"/>
        </w:rPr>
        <w:object w:dxaOrig="2835" w:dyaOrig="2835">
          <v:shape id="_x0000_i2025" type="#_x0000_t75" style="width:14.25pt;height:18.75pt" o:ole="" fillcolor="window">
            <v:imagedata r:id="rId16" o:title="" cropleft="10449f" cropright="10449f"/>
          </v:shape>
          <o:OLEObject Type="Embed" ProgID="Paint.Picture" ShapeID="_x0000_i2025" DrawAspect="Content" ObjectID="_1741848829" r:id="rId1014"/>
        </w:object>
      </w:r>
      <w:r w:rsidRPr="0018070A">
        <w:rPr>
          <w:lang w:val="uk-UA"/>
        </w:rPr>
        <w:object w:dxaOrig="2835" w:dyaOrig="2835">
          <v:shape id="_x0000_i2026" type="#_x0000_t75" style="width:14.25pt;height:18.75pt" o:ole="" fillcolor="window">
            <v:imagedata r:id="rId23" o:title="" cropleft="10449f" cropright="10449f"/>
          </v:shape>
          <o:OLEObject Type="Embed" ProgID="Paint.Picture" ShapeID="_x0000_i2026" DrawAspect="Content" ObjectID="_1741848830" r:id="rId1015"/>
        </w:object>
      </w:r>
      <w:r w:rsidRPr="0018070A">
        <w:rPr>
          <w:lang w:val="uk-UA"/>
        </w:rPr>
        <w:object w:dxaOrig="2835" w:dyaOrig="2835">
          <v:shape id="_x0000_i2027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027" DrawAspect="Content" ObjectID="_1741848831" r:id="rId1016"/>
        </w:object>
      </w:r>
      <w:r w:rsidRPr="0018070A">
        <w:rPr>
          <w:lang w:val="uk-UA"/>
        </w:rPr>
        <w:object w:dxaOrig="2835" w:dyaOrig="2835">
          <v:shape id="_x0000_i2028" type="#_x0000_t75" style="width:14.25pt;height:18.75pt" o:ole="" fillcolor="window">
            <v:imagedata r:id="rId33" o:title="" cropleft="10449f" cropright="10449f"/>
          </v:shape>
          <o:OLEObject Type="Embed" ProgID="Paint.Picture" ShapeID="_x0000_i2028" DrawAspect="Content" ObjectID="_1741848832" r:id="rId1017"/>
        </w:object>
      </w:r>
      <w:r w:rsidRPr="0018070A">
        <w:rPr>
          <w:lang w:val="uk-UA"/>
        </w:rPr>
        <w:object w:dxaOrig="2835" w:dyaOrig="2835">
          <v:shape id="_x0000_i2029" type="#_x0000_t75" style="width:14.25pt;height:18.75pt" o:ole="" fillcolor="window">
            <v:imagedata r:id="rId29" o:title="" cropleft="10449f" cropright="10449f"/>
          </v:shape>
          <o:OLEObject Type="Embed" ProgID="Paint.Picture" ShapeID="_x0000_i2029" DrawAspect="Content" ObjectID="_1741848833" r:id="rId1018"/>
        </w:object>
      </w:r>
      <w:r w:rsidRPr="0018070A">
        <w:rPr>
          <w:lang w:val="uk-UA"/>
        </w:rPr>
        <w:object w:dxaOrig="2835" w:dyaOrig="2835">
          <v:shape id="_x0000_i2030" type="#_x0000_t75" style="width:14.25pt;height:18.75pt" o:ole="" fillcolor="window">
            <v:imagedata r:id="rId31" o:title="" cropleft="10449f" cropright="10449f"/>
          </v:shape>
          <o:OLEObject Type="Embed" ProgID="Paint.Picture" ShapeID="_x0000_i2030" DrawAspect="Content" ObjectID="_1741848834" r:id="rId1019"/>
        </w:object>
      </w:r>
      <w:r w:rsidRPr="0018070A">
        <w:rPr>
          <w:lang w:val="uk-UA"/>
        </w:rPr>
        <w:object w:dxaOrig="2835" w:dyaOrig="2835">
          <v:shape id="_x0000_i2031" type="#_x0000_t75" style="width:14.25pt;height:18.75pt" o:ole="" fillcolor="window">
            <v:imagedata r:id="rId33" o:title="" cropleft="10449f" cropright="10449f"/>
          </v:shape>
          <o:OLEObject Type="Embed" ProgID="Paint.Picture" ShapeID="_x0000_i2031" DrawAspect="Content" ObjectID="_1741848835" r:id="rId1020"/>
        </w:object>
      </w:r>
      <w:r w:rsidRPr="0018070A">
        <w:rPr>
          <w:lang w:val="uk-UA"/>
        </w:rPr>
        <w:object w:dxaOrig="2835" w:dyaOrig="2835">
          <v:shape id="_x0000_i2032" type="#_x0000_t75" style="width:14.25pt;height:18.75pt" o:ole="" fillcolor="window">
            <v:imagedata r:id="rId14" o:title="" cropleft="10449f" cropright="10449f"/>
          </v:shape>
          <o:OLEObject Type="Embed" ProgID="Paint.Picture" ShapeID="_x0000_i2032" DrawAspect="Content" ObjectID="_1741848836" r:id="rId1021"/>
        </w:object>
      </w:r>
      <w:r w:rsidRPr="0018070A">
        <w:rPr>
          <w:lang w:val="uk-UA"/>
        </w:rPr>
        <w:object w:dxaOrig="2835" w:dyaOrig="2835">
          <v:shape id="_x0000_i2033" type="#_x0000_t75" style="width:14.25pt;height:18.75pt" o:ole="" fillcolor="window">
            <v:imagedata r:id="rId33" o:title="" cropleft="10449f" cropright="10449f"/>
          </v:shape>
          <o:OLEObject Type="Embed" ProgID="Paint.Picture" ShapeID="_x0000_i2033" DrawAspect="Content" ObjectID="_1741848837" r:id="rId1022"/>
        </w:object>
      </w:r>
      <w:r w:rsidRPr="0018070A">
        <w:rPr>
          <w:lang w:val="uk-UA"/>
        </w:rPr>
        <w:object w:dxaOrig="2835" w:dyaOrig="2835">
          <v:shape id="_x0000_i2034" type="#_x0000_t75" style="width:14.25pt;height:18.75pt" o:ole="" fillcolor="window">
            <v:imagedata r:id="rId23" o:title="" cropleft="10449f" cropright="10449f"/>
          </v:shape>
          <o:OLEObject Type="Embed" ProgID="Paint.Picture" ShapeID="_x0000_i2034" DrawAspect="Content" ObjectID="_1741848838" r:id="rId1023"/>
        </w:object>
      </w:r>
      <w:r w:rsidRPr="0018070A">
        <w:rPr>
          <w:lang w:val="uk-UA"/>
        </w:rPr>
        <w:object w:dxaOrig="2835" w:dyaOrig="2835">
          <v:shape id="_x0000_i2035" type="#_x0000_t75" style="width:14.25pt;height:18.75pt" o:ole="" fillcolor="window">
            <v:imagedata r:id="rId29" o:title="" cropleft="10449f" cropright="10449f"/>
          </v:shape>
          <o:OLEObject Type="Embed" ProgID="Paint.Picture" ShapeID="_x0000_i2035" DrawAspect="Content" ObjectID="_1741848839" r:id="rId1024"/>
        </w:object>
      </w:r>
      <w:r w:rsidRPr="0018070A">
        <w:rPr>
          <w:lang w:val="uk-UA"/>
        </w:rPr>
        <w:object w:dxaOrig="2835" w:dyaOrig="2835">
          <v:shape id="_x0000_i2036" type="#_x0000_t75" style="width:14.25pt;height:18.75pt" o:ole="" fillcolor="window">
            <v:imagedata r:id="rId14" o:title="" cropleft="10449f" cropright="10449f"/>
          </v:shape>
          <o:OLEObject Type="Embed" ProgID="Paint.Picture" ShapeID="_x0000_i2036" DrawAspect="Content" ObjectID="_1741848840" r:id="rId1025"/>
        </w:object>
      </w:r>
      <w:r w:rsidRPr="0018070A">
        <w:rPr>
          <w:lang w:val="uk-UA"/>
        </w:rPr>
        <w:object w:dxaOrig="2835" w:dyaOrig="2835">
          <v:shape id="_x0000_i2037" type="#_x0000_t75" style="width:14.25pt;height:18.75pt" o:ole="" fillcolor="window">
            <v:imagedata r:id="rId23" o:title="" cropleft="10449f" cropright="10449f"/>
          </v:shape>
          <o:OLEObject Type="Embed" ProgID="Paint.Picture" ShapeID="_x0000_i2037" DrawAspect="Content" ObjectID="_1741848841" r:id="rId1026"/>
        </w:object>
      </w:r>
      <w:r w:rsidRPr="0018070A">
        <w:rPr>
          <w:lang w:val="uk-UA"/>
        </w:rPr>
        <w:object w:dxaOrig="2835" w:dyaOrig="2835">
          <v:shape id="_x0000_i2038" type="#_x0000_t75" style="width:14.25pt;height:18.75pt" o:ole="" fillcolor="window">
            <v:imagedata r:id="rId23" o:title="" cropleft="10449f" cropright="10449f"/>
          </v:shape>
          <o:OLEObject Type="Embed" ProgID="Paint.Picture" ShapeID="_x0000_i2038" DrawAspect="Content" ObjectID="_1741848842" r:id="rId1027"/>
        </w:object>
      </w:r>
      <w:r w:rsidRPr="0018070A">
        <w:rPr>
          <w:lang w:val="uk-UA"/>
        </w:rPr>
        <w:object w:dxaOrig="2835" w:dyaOrig="2835">
          <v:shape id="_x0000_i2039" type="#_x0000_t75" style="width:14.25pt;height:18.75pt" o:ole="" fillcolor="window">
            <v:imagedata r:id="rId23" o:title="" cropleft="10449f" cropright="10449f"/>
          </v:shape>
          <o:OLEObject Type="Embed" ProgID="Paint.Picture" ShapeID="_x0000_i2039" DrawAspect="Content" ObjectID="_1741848843" r:id="rId1028"/>
        </w:object>
      </w:r>
      <w:r w:rsidRPr="0018070A">
        <w:rPr>
          <w:lang w:val="uk-UA"/>
        </w:rPr>
        <w:object w:dxaOrig="2835" w:dyaOrig="2835">
          <v:shape id="_x0000_i2040" type="#_x0000_t75" style="width:14.25pt;height:18.75pt" o:ole="" fillcolor="window">
            <v:imagedata r:id="rId16" o:title="" cropleft="10449f" cropright="10449f"/>
          </v:shape>
          <o:OLEObject Type="Embed" ProgID="Paint.Picture" ShapeID="_x0000_i2040" DrawAspect="Content" ObjectID="_1741848844" r:id="rId1029"/>
        </w:object>
      </w:r>
      <w:r w:rsidRPr="0018070A">
        <w:rPr>
          <w:lang w:val="uk-UA"/>
        </w:rPr>
        <w:object w:dxaOrig="2835" w:dyaOrig="2835">
          <v:shape id="_x0000_i2041" type="#_x0000_t75" style="width:14.25pt;height:18.75pt" o:ole="" fillcolor="window">
            <v:imagedata r:id="rId29" o:title="" cropleft="10449f" cropright="10449f"/>
          </v:shape>
          <o:OLEObject Type="Embed" ProgID="Paint.Picture" ShapeID="_x0000_i2041" DrawAspect="Content" ObjectID="_1741848845" r:id="rId1030"/>
        </w:object>
      </w:r>
      <w:r w:rsidRPr="0018070A">
        <w:rPr>
          <w:lang w:val="uk-UA"/>
        </w:rPr>
        <w:object w:dxaOrig="2835" w:dyaOrig="2835">
          <v:shape id="_x0000_i2042" type="#_x0000_t75" style="width:14.25pt;height:18.75pt" o:ole="" fillcolor="window">
            <v:imagedata r:id="rId16" o:title="" cropleft="10449f" cropright="10449f"/>
          </v:shape>
          <o:OLEObject Type="Embed" ProgID="Paint.Picture" ShapeID="_x0000_i2042" DrawAspect="Content" ObjectID="_1741848846" r:id="rId103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2043" type="#_x0000_t75" style="width:14.25pt;height:18.75pt" o:ole="" fillcolor="window">
            <v:imagedata r:id="rId33" o:title="" cropleft="10449f" cropright="10449f"/>
          </v:shape>
          <o:OLEObject Type="Embed" ProgID="Paint.Picture" ShapeID="_x0000_i2043" DrawAspect="Content" ObjectID="_1741848847" r:id="rId1032"/>
        </w:object>
      </w:r>
      <w:r w:rsidRPr="0018070A">
        <w:rPr>
          <w:lang w:val="uk-UA"/>
        </w:rPr>
        <w:object w:dxaOrig="2835" w:dyaOrig="2835">
          <v:shape id="_x0000_i2044" type="#_x0000_t75" style="width:14.25pt;height:18.75pt" o:ole="" fillcolor="window">
            <v:imagedata r:id="rId33" o:title="" cropleft="10449f" cropright="10449f"/>
          </v:shape>
          <o:OLEObject Type="Embed" ProgID="Paint.Picture" ShapeID="_x0000_i2044" DrawAspect="Content" ObjectID="_1741848848" r:id="rId1033"/>
        </w:object>
      </w:r>
      <w:r w:rsidRPr="0018070A">
        <w:rPr>
          <w:lang w:val="uk-UA"/>
        </w:rPr>
        <w:object w:dxaOrig="2835" w:dyaOrig="2835">
          <v:shape id="_x0000_i2045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045" DrawAspect="Content" ObjectID="_1741848849" r:id="rId1034"/>
        </w:object>
      </w:r>
      <w:r w:rsidRPr="0018070A">
        <w:rPr>
          <w:lang w:val="uk-UA"/>
        </w:rPr>
        <w:object w:dxaOrig="2835" w:dyaOrig="2835">
          <v:shape id="_x0000_i2046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046" DrawAspect="Content" ObjectID="_1741848850" r:id="rId1035"/>
        </w:object>
      </w:r>
      <w:r w:rsidRPr="0018070A">
        <w:rPr>
          <w:lang w:val="uk-UA"/>
        </w:rPr>
        <w:object w:dxaOrig="2835" w:dyaOrig="2835">
          <v:shape id="_x0000_i2047" type="#_x0000_t75" style="width:14.25pt;height:18.75pt" o:ole="" fillcolor="window">
            <v:imagedata r:id="rId29" o:title="" cropleft="10449f" cropright="10449f"/>
          </v:shape>
          <o:OLEObject Type="Embed" ProgID="Paint.Picture" ShapeID="_x0000_i2047" DrawAspect="Content" ObjectID="_1741848851" r:id="rId1036"/>
        </w:object>
      </w:r>
      <w:r w:rsidRPr="0018070A">
        <w:rPr>
          <w:lang w:val="uk-UA"/>
        </w:rPr>
        <w:object w:dxaOrig="2835" w:dyaOrig="2835">
          <v:shape id="_x0000_i2048" type="#_x0000_t75" style="width:14.25pt;height:18.75pt" o:ole="" fillcolor="window">
            <v:imagedata r:id="rId14" o:title="" cropleft="10449f" cropright="10449f"/>
          </v:shape>
          <o:OLEObject Type="Embed" ProgID="Paint.Picture" ShapeID="_x0000_i2048" DrawAspect="Content" ObjectID="_1741848852" r:id="rId1037"/>
        </w:object>
      </w:r>
      <w:r w:rsidRPr="0018070A">
        <w:rPr>
          <w:lang w:val="uk-UA"/>
        </w:rPr>
        <w:object w:dxaOrig="2835" w:dyaOrig="2835">
          <v:shape id="_x0000_i2049" type="#_x0000_t75" style="width:14.25pt;height:18.75pt" o:ole="" fillcolor="window">
            <v:imagedata r:id="rId23" o:title="" cropleft="10449f" cropright="10449f"/>
          </v:shape>
          <o:OLEObject Type="Embed" ProgID="Paint.Picture" ShapeID="_x0000_i2049" DrawAspect="Content" ObjectID="_1741848853" r:id="rId1038"/>
        </w:object>
      </w:r>
      <w:r w:rsidRPr="0018070A">
        <w:rPr>
          <w:lang w:val="uk-UA"/>
        </w:rPr>
        <w:object w:dxaOrig="2835" w:dyaOrig="2835">
          <v:shape id="_x0000_i2050" type="#_x0000_t75" style="width:14.25pt;height:18.75pt" o:ole="" fillcolor="window">
            <v:imagedata r:id="rId29" o:title="" cropleft="10449f" cropright="10449f"/>
          </v:shape>
          <o:OLEObject Type="Embed" ProgID="Paint.Picture" ShapeID="_x0000_i2050" DrawAspect="Content" ObjectID="_1741848854" r:id="rId1039"/>
        </w:object>
      </w:r>
      <w:r w:rsidRPr="0018070A">
        <w:rPr>
          <w:lang w:val="uk-UA"/>
        </w:rPr>
        <w:object w:dxaOrig="2835" w:dyaOrig="2835">
          <v:shape id="_x0000_i2051" type="#_x0000_t75" style="width:14.25pt;height:18.75pt" o:ole="" fillcolor="window">
            <v:imagedata r:id="rId29" o:title="" cropleft="10449f" cropright="10449f"/>
          </v:shape>
          <o:OLEObject Type="Embed" ProgID="Paint.Picture" ShapeID="_x0000_i2051" DrawAspect="Content" ObjectID="_1741848855" r:id="rId1040"/>
        </w:object>
      </w:r>
      <w:r w:rsidRPr="0018070A">
        <w:rPr>
          <w:lang w:val="uk-UA"/>
        </w:rPr>
        <w:object w:dxaOrig="2835" w:dyaOrig="2835">
          <v:shape id="_x0000_i2052" type="#_x0000_t75" style="width:14.25pt;height:18.75pt" o:ole="" fillcolor="window">
            <v:imagedata r:id="rId29" o:title="" cropleft="10449f" cropright="10449f"/>
          </v:shape>
          <o:OLEObject Type="Embed" ProgID="Paint.Picture" ShapeID="_x0000_i2052" DrawAspect="Content" ObjectID="_1741848856" r:id="rId1041"/>
        </w:object>
      </w:r>
      <w:r w:rsidRPr="0018070A">
        <w:rPr>
          <w:lang w:val="uk-UA"/>
        </w:rPr>
        <w:object w:dxaOrig="2835" w:dyaOrig="2835">
          <v:shape id="_x0000_i2053" type="#_x0000_t75" style="width:14.25pt;height:18.75pt" o:ole="" fillcolor="window">
            <v:imagedata r:id="rId33" o:title="" cropleft="10449f" cropright="10449f"/>
          </v:shape>
          <o:OLEObject Type="Embed" ProgID="Paint.Picture" ShapeID="_x0000_i2053" DrawAspect="Content" ObjectID="_1741848857" r:id="rId1042"/>
        </w:object>
      </w:r>
      <w:r w:rsidRPr="0018070A">
        <w:rPr>
          <w:lang w:val="uk-UA"/>
        </w:rPr>
        <w:object w:dxaOrig="2835" w:dyaOrig="2835">
          <v:shape id="_x0000_i2054" type="#_x0000_t75" style="width:14.25pt;height:18.75pt" o:ole="" fillcolor="window">
            <v:imagedata r:id="rId23" o:title="" cropleft="10449f" cropright="10449f"/>
          </v:shape>
          <o:OLEObject Type="Embed" ProgID="Paint.Picture" ShapeID="_x0000_i2054" DrawAspect="Content" ObjectID="_1741848858" r:id="rId1043"/>
        </w:object>
      </w:r>
      <w:r w:rsidRPr="0018070A">
        <w:rPr>
          <w:lang w:val="uk-UA"/>
        </w:rPr>
        <w:object w:dxaOrig="2835" w:dyaOrig="2835">
          <v:shape id="_x0000_i2055" type="#_x0000_t75" style="width:14.25pt;height:18.75pt" o:ole="" fillcolor="window">
            <v:imagedata r:id="rId16" o:title="" cropleft="10449f" cropright="10449f"/>
          </v:shape>
          <o:OLEObject Type="Embed" ProgID="Paint.Picture" ShapeID="_x0000_i2055" DrawAspect="Content" ObjectID="_1741848859" r:id="rId1044"/>
        </w:object>
      </w:r>
      <w:r w:rsidRPr="0018070A">
        <w:rPr>
          <w:lang w:val="uk-UA"/>
        </w:rPr>
        <w:object w:dxaOrig="2835" w:dyaOrig="2835">
          <v:shape id="_x0000_i2056" type="#_x0000_t75" style="width:14.25pt;height:18.75pt" o:ole="" fillcolor="window">
            <v:imagedata r:id="rId19" o:title="" cropleft="10449f" cropright="10449f"/>
          </v:shape>
          <o:OLEObject Type="Embed" ProgID="Paint.Picture" ShapeID="_x0000_i2056" DrawAspect="Content" ObjectID="_1741848860" r:id="rId1045"/>
        </w:object>
      </w:r>
      <w:r w:rsidRPr="0018070A">
        <w:rPr>
          <w:lang w:val="uk-UA"/>
        </w:rPr>
        <w:object w:dxaOrig="2835" w:dyaOrig="2835">
          <v:shape id="_x0000_i2057" type="#_x0000_t75" style="width:14.25pt;height:18.75pt" o:ole="" fillcolor="window">
            <v:imagedata r:id="rId29" o:title="" cropleft="10449f" cropright="10449f"/>
          </v:shape>
          <o:OLEObject Type="Embed" ProgID="Paint.Picture" ShapeID="_x0000_i2057" DrawAspect="Content" ObjectID="_1741848861" r:id="rId1046"/>
        </w:object>
      </w:r>
      <w:r w:rsidRPr="0018070A">
        <w:rPr>
          <w:lang w:val="uk-UA"/>
        </w:rPr>
        <w:object w:dxaOrig="2835" w:dyaOrig="2835">
          <v:shape id="_x0000_i2058" type="#_x0000_t75" style="width:14.25pt;height:18.75pt" o:ole="" fillcolor="window">
            <v:imagedata r:id="rId14" o:title="" cropleft="10449f" cropright="10449f"/>
          </v:shape>
          <o:OLEObject Type="Embed" ProgID="Paint.Picture" ShapeID="_x0000_i2058" DrawAspect="Content" ObjectID="_1741848862" r:id="rId1047"/>
        </w:object>
      </w:r>
      <w:r w:rsidRPr="0018070A">
        <w:rPr>
          <w:lang w:val="uk-UA"/>
        </w:rPr>
        <w:object w:dxaOrig="2835" w:dyaOrig="2835">
          <v:shape id="_x0000_i2059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059" DrawAspect="Content" ObjectID="_1741848863" r:id="rId1048"/>
        </w:object>
      </w:r>
      <w:r w:rsidRPr="0018070A">
        <w:rPr>
          <w:lang w:val="uk-UA"/>
        </w:rPr>
        <w:object w:dxaOrig="2835" w:dyaOrig="2835">
          <v:shape id="_x0000_i2060" type="#_x0000_t75" style="width:14.25pt;height:18.75pt" o:ole="" fillcolor="window">
            <v:imagedata r:id="rId14" o:title="" cropleft="10449f" cropright="10449f"/>
          </v:shape>
          <o:OLEObject Type="Embed" ProgID="Paint.Picture" ShapeID="_x0000_i2060" DrawAspect="Content" ObjectID="_1741848864" r:id="rId1049"/>
        </w:object>
      </w:r>
      <w:r w:rsidRPr="0018070A">
        <w:rPr>
          <w:lang w:val="uk-UA"/>
        </w:rPr>
        <w:object w:dxaOrig="2835" w:dyaOrig="2835">
          <v:shape id="_x0000_i2061" type="#_x0000_t75" style="width:14.25pt;height:18.75pt" o:ole="" fillcolor="window">
            <v:imagedata r:id="rId29" o:title="" cropleft="10449f" cropright="10449f"/>
          </v:shape>
          <o:OLEObject Type="Embed" ProgID="Paint.Picture" ShapeID="_x0000_i2061" DrawAspect="Content" ObjectID="_1741848865" r:id="rId1050"/>
        </w:object>
      </w:r>
      <w:r w:rsidRPr="0018070A">
        <w:rPr>
          <w:lang w:val="uk-UA"/>
        </w:rPr>
        <w:object w:dxaOrig="2835" w:dyaOrig="2835">
          <v:shape id="_x0000_i2062" type="#_x0000_t75" style="width:14.25pt;height:18.75pt" o:ole="" fillcolor="window">
            <v:imagedata r:id="rId19" o:title="" cropleft="10449f" cropright="10449f"/>
          </v:shape>
          <o:OLEObject Type="Embed" ProgID="Paint.Picture" ShapeID="_x0000_i2062" DrawAspect="Content" ObjectID="_1741848866" r:id="rId1051"/>
        </w:object>
      </w:r>
      <w:r w:rsidRPr="0018070A">
        <w:rPr>
          <w:lang w:val="uk-UA"/>
        </w:rPr>
        <w:object w:dxaOrig="2835" w:dyaOrig="2835">
          <v:shape id="_x0000_i2063" type="#_x0000_t75" style="width:14.25pt;height:18.75pt" o:ole="" fillcolor="window">
            <v:imagedata r:id="rId23" o:title="" cropleft="10449f" cropright="10449f"/>
          </v:shape>
          <o:OLEObject Type="Embed" ProgID="Paint.Picture" ShapeID="_x0000_i2063" DrawAspect="Content" ObjectID="_1741848867" r:id="rId1052"/>
        </w:object>
      </w:r>
      <w:r w:rsidRPr="0018070A">
        <w:rPr>
          <w:lang w:val="uk-UA"/>
        </w:rPr>
        <w:object w:dxaOrig="2835" w:dyaOrig="2835">
          <v:shape id="_x0000_i2064" type="#_x0000_t75" style="width:14.25pt;height:18.75pt" o:ole="" fillcolor="window">
            <v:imagedata r:id="rId29" o:title="" cropleft="10449f" cropright="10449f"/>
          </v:shape>
          <o:OLEObject Type="Embed" ProgID="Paint.Picture" ShapeID="_x0000_i2064" DrawAspect="Content" ObjectID="_1741848868" r:id="rId1053"/>
        </w:object>
      </w:r>
      <w:r w:rsidRPr="0018070A">
        <w:rPr>
          <w:lang w:val="uk-UA"/>
        </w:rPr>
        <w:object w:dxaOrig="2835" w:dyaOrig="2835">
          <v:shape id="_x0000_i2065" type="#_x0000_t75" style="width:14.25pt;height:18.75pt" o:ole="" fillcolor="window">
            <v:imagedata r:id="rId29" o:title="" cropleft="10449f" cropright="10449f"/>
          </v:shape>
          <o:OLEObject Type="Embed" ProgID="Paint.Picture" ShapeID="_x0000_i2065" DrawAspect="Content" ObjectID="_1741848869" r:id="rId1054"/>
        </w:object>
      </w:r>
      <w:r w:rsidRPr="0018070A">
        <w:rPr>
          <w:lang w:val="uk-UA"/>
        </w:rPr>
        <w:object w:dxaOrig="2835" w:dyaOrig="2835">
          <v:shape id="_x0000_i2066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066" DrawAspect="Content" ObjectID="_1741848870" r:id="rId1055"/>
        </w:object>
      </w:r>
      <w:r w:rsidRPr="0018070A">
        <w:rPr>
          <w:lang w:val="uk-UA"/>
        </w:rPr>
        <w:object w:dxaOrig="2835" w:dyaOrig="2835">
          <v:shape id="_x0000_i2067" type="#_x0000_t75" style="width:14.25pt;height:18.75pt" o:ole="" fillcolor="window">
            <v:imagedata r:id="rId29" o:title="" cropleft="10449f" cropright="10449f"/>
          </v:shape>
          <o:OLEObject Type="Embed" ProgID="Paint.Picture" ShapeID="_x0000_i2067" DrawAspect="Content" ObjectID="_1741848871" r:id="rId1056"/>
        </w:object>
      </w:r>
      <w:r w:rsidRPr="0018070A">
        <w:rPr>
          <w:lang w:val="uk-UA"/>
        </w:rPr>
        <w:object w:dxaOrig="2835" w:dyaOrig="2835">
          <v:shape id="_x0000_i2068" type="#_x0000_t75" style="width:14.25pt;height:18.75pt" o:ole="" fillcolor="window">
            <v:imagedata r:id="rId33" o:title="" cropleft="10449f" cropright="10449f"/>
          </v:shape>
          <o:OLEObject Type="Embed" ProgID="Paint.Picture" ShapeID="_x0000_i2068" DrawAspect="Content" ObjectID="_1741848872" r:id="rId1057"/>
        </w:object>
      </w:r>
      <w:r w:rsidRPr="0018070A">
        <w:rPr>
          <w:lang w:val="uk-UA"/>
        </w:rPr>
        <w:object w:dxaOrig="2835" w:dyaOrig="2835">
          <v:shape id="_x0000_i2069" type="#_x0000_t75" style="width:14.25pt;height:18.75pt" o:ole="" fillcolor="window">
            <v:imagedata r:id="rId31" o:title="" cropleft="10449f" cropright="10449f"/>
          </v:shape>
          <o:OLEObject Type="Embed" ProgID="Paint.Picture" ShapeID="_x0000_i2069" DrawAspect="Content" ObjectID="_1741848873" r:id="rId1058"/>
        </w:object>
      </w:r>
      <w:r w:rsidRPr="0018070A">
        <w:rPr>
          <w:lang w:val="uk-UA"/>
        </w:rPr>
        <w:object w:dxaOrig="2835" w:dyaOrig="2835">
          <v:shape id="_x0000_i2070" type="#_x0000_t75" style="width:14.25pt;height:18.75pt" o:ole="" fillcolor="window">
            <v:imagedata r:id="rId16" o:title="" cropleft="10449f" cropright="10449f"/>
          </v:shape>
          <o:OLEObject Type="Embed" ProgID="Paint.Picture" ShapeID="_x0000_i2070" DrawAspect="Content" ObjectID="_1741848874" r:id="rId1059"/>
        </w:object>
      </w:r>
      <w:r w:rsidRPr="0018070A">
        <w:rPr>
          <w:lang w:val="uk-UA"/>
        </w:rPr>
        <w:object w:dxaOrig="2835" w:dyaOrig="2835">
          <v:shape id="_x0000_i2071" type="#_x0000_t75" style="width:14.25pt;height:18.75pt" o:ole="" fillcolor="window">
            <v:imagedata r:id="rId33" o:title="" cropleft="10449f" cropright="10449f"/>
          </v:shape>
          <o:OLEObject Type="Embed" ProgID="Paint.Picture" ShapeID="_x0000_i2071" DrawAspect="Content" ObjectID="_1741848875" r:id="rId1060"/>
        </w:object>
      </w:r>
      <w:r w:rsidRPr="0018070A">
        <w:rPr>
          <w:lang w:val="uk-UA"/>
        </w:rPr>
        <w:object w:dxaOrig="2835" w:dyaOrig="2835">
          <v:shape id="_x0000_i2072" type="#_x0000_t75" style="width:14.25pt;height:18.75pt" o:ole="" fillcolor="window">
            <v:imagedata r:id="rId33" o:title="" cropleft="10449f" cropright="10449f"/>
          </v:shape>
          <o:OLEObject Type="Embed" ProgID="Paint.Picture" ShapeID="_x0000_i2072" DrawAspect="Content" ObjectID="_1741848876" r:id="rId106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2073" type="#_x0000_t75" style="width:14.25pt;height:18.75pt" o:ole="" fillcolor="window">
            <v:imagedata r:id="rId33" o:title="" cropleft="10449f" cropright="10449f"/>
          </v:shape>
          <o:OLEObject Type="Embed" ProgID="Paint.Picture" ShapeID="_x0000_i2073" DrawAspect="Content" ObjectID="_1741848877" r:id="rId1062"/>
        </w:object>
      </w:r>
      <w:r w:rsidRPr="0018070A">
        <w:rPr>
          <w:lang w:val="uk-UA"/>
        </w:rPr>
        <w:object w:dxaOrig="2835" w:dyaOrig="2835">
          <v:shape id="_x0000_i2074" type="#_x0000_t75" style="width:14.25pt;height:18.75pt" o:ole="" fillcolor="window">
            <v:imagedata r:id="rId19" o:title="" cropleft="10449f" cropright="10449f"/>
          </v:shape>
          <o:OLEObject Type="Embed" ProgID="Paint.Picture" ShapeID="_x0000_i2074" DrawAspect="Content" ObjectID="_1741848878" r:id="rId1063"/>
        </w:object>
      </w:r>
      <w:r w:rsidRPr="0018070A">
        <w:rPr>
          <w:lang w:val="uk-UA"/>
        </w:rPr>
        <w:object w:dxaOrig="2835" w:dyaOrig="2835">
          <v:shape id="_x0000_i2075" type="#_x0000_t75" style="width:14.25pt;height:18.75pt" o:ole="" fillcolor="window">
            <v:imagedata r:id="rId29" o:title="" cropleft="10449f" cropright="10449f"/>
          </v:shape>
          <o:OLEObject Type="Embed" ProgID="Paint.Picture" ShapeID="_x0000_i2075" DrawAspect="Content" ObjectID="_1741848879" r:id="rId1064"/>
        </w:object>
      </w:r>
      <w:r w:rsidRPr="0018070A">
        <w:rPr>
          <w:lang w:val="uk-UA"/>
        </w:rPr>
        <w:object w:dxaOrig="2835" w:dyaOrig="2835">
          <v:shape id="_x0000_i2076" type="#_x0000_t75" style="width:14.25pt;height:18.75pt" o:ole="" fillcolor="window">
            <v:imagedata r:id="rId14" o:title="" cropleft="10449f" cropright="10449f"/>
          </v:shape>
          <o:OLEObject Type="Embed" ProgID="Paint.Picture" ShapeID="_x0000_i2076" DrawAspect="Content" ObjectID="_1741848880" r:id="rId1065"/>
        </w:object>
      </w:r>
      <w:r w:rsidRPr="0018070A">
        <w:rPr>
          <w:lang w:val="uk-UA"/>
        </w:rPr>
        <w:object w:dxaOrig="2835" w:dyaOrig="2835">
          <v:shape id="_x0000_i2077" type="#_x0000_t75" style="width:14.25pt;height:18.75pt" o:ole="" fillcolor="window">
            <v:imagedata r:id="rId23" o:title="" cropleft="10449f" cropright="10449f"/>
          </v:shape>
          <o:OLEObject Type="Embed" ProgID="Paint.Picture" ShapeID="_x0000_i2077" DrawAspect="Content" ObjectID="_1741848881" r:id="rId1066"/>
        </w:object>
      </w:r>
      <w:r w:rsidRPr="0018070A">
        <w:rPr>
          <w:lang w:val="uk-UA"/>
        </w:rPr>
        <w:object w:dxaOrig="2835" w:dyaOrig="2835">
          <v:shape id="_x0000_i2078" type="#_x0000_t75" style="width:14.25pt;height:18.75pt" o:ole="" fillcolor="window">
            <v:imagedata r:id="rId19" o:title="" cropleft="10449f" cropright="10449f"/>
          </v:shape>
          <o:OLEObject Type="Embed" ProgID="Paint.Picture" ShapeID="_x0000_i2078" DrawAspect="Content" ObjectID="_1741848882" r:id="rId1067"/>
        </w:object>
      </w:r>
      <w:r w:rsidRPr="0018070A">
        <w:rPr>
          <w:lang w:val="uk-UA"/>
        </w:rPr>
        <w:object w:dxaOrig="2835" w:dyaOrig="2835">
          <v:shape id="_x0000_i2079" type="#_x0000_t75" style="width:14.25pt;height:18.75pt" o:ole="" fillcolor="window">
            <v:imagedata r:id="rId14" o:title="" cropleft="10449f" cropright="10449f"/>
          </v:shape>
          <o:OLEObject Type="Embed" ProgID="Paint.Picture" ShapeID="_x0000_i2079" DrawAspect="Content" ObjectID="_1741848883" r:id="rId1068"/>
        </w:object>
      </w:r>
      <w:r w:rsidRPr="0018070A">
        <w:rPr>
          <w:lang w:val="uk-UA"/>
        </w:rPr>
        <w:object w:dxaOrig="2835" w:dyaOrig="2835">
          <v:shape id="_x0000_i2080" type="#_x0000_t75" style="width:14.25pt;height:18.75pt" o:ole="" fillcolor="window">
            <v:imagedata r:id="rId33" o:title="" cropleft="10449f" cropright="10449f"/>
          </v:shape>
          <o:OLEObject Type="Embed" ProgID="Paint.Picture" ShapeID="_x0000_i2080" DrawAspect="Content" ObjectID="_1741848884" r:id="rId1069"/>
        </w:object>
      </w:r>
      <w:r w:rsidRPr="0018070A">
        <w:rPr>
          <w:lang w:val="uk-UA"/>
        </w:rPr>
        <w:object w:dxaOrig="2835" w:dyaOrig="2835">
          <v:shape id="_x0000_i2081" type="#_x0000_t75" style="width:14.25pt;height:18.75pt" o:ole="" fillcolor="window">
            <v:imagedata r:id="rId14" o:title="" cropleft="10449f" cropright="10449f"/>
          </v:shape>
          <o:OLEObject Type="Embed" ProgID="Paint.Picture" ShapeID="_x0000_i2081" DrawAspect="Content" ObjectID="_1741848885" r:id="rId1070"/>
        </w:object>
      </w:r>
      <w:r w:rsidRPr="0018070A">
        <w:rPr>
          <w:lang w:val="uk-UA"/>
        </w:rPr>
        <w:object w:dxaOrig="2835" w:dyaOrig="2835">
          <v:shape id="_x0000_i2082" type="#_x0000_t75" style="width:14.25pt;height:18.75pt" o:ole="" fillcolor="window">
            <v:imagedata r:id="rId16" o:title="" cropleft="10449f" cropright="10449f"/>
          </v:shape>
          <o:OLEObject Type="Embed" ProgID="Paint.Picture" ShapeID="_x0000_i2082" DrawAspect="Content" ObjectID="_1741848886" r:id="rId1071"/>
        </w:object>
      </w:r>
      <w:r w:rsidRPr="0018070A">
        <w:rPr>
          <w:lang w:val="uk-UA"/>
        </w:rPr>
        <w:object w:dxaOrig="2835" w:dyaOrig="2835">
          <v:shape id="_x0000_i2083" type="#_x0000_t75" style="width:14.25pt;height:18.75pt" o:ole="" fillcolor="window">
            <v:imagedata r:id="rId23" o:title="" cropleft="10449f" cropright="10449f"/>
          </v:shape>
          <o:OLEObject Type="Embed" ProgID="Paint.Picture" ShapeID="_x0000_i2083" DrawAspect="Content" ObjectID="_1741848887" r:id="rId1072"/>
        </w:object>
      </w:r>
      <w:r w:rsidRPr="0018070A">
        <w:rPr>
          <w:lang w:val="uk-UA"/>
        </w:rPr>
        <w:object w:dxaOrig="2835" w:dyaOrig="2835">
          <v:shape id="_x0000_i2084" type="#_x0000_t75" style="width:14.25pt;height:18.75pt" o:ole="" fillcolor="window">
            <v:imagedata r:id="rId23" o:title="" cropleft="10449f" cropright="10449f"/>
          </v:shape>
          <o:OLEObject Type="Embed" ProgID="Paint.Picture" ShapeID="_x0000_i2084" DrawAspect="Content" ObjectID="_1741848888" r:id="rId1073"/>
        </w:object>
      </w:r>
      <w:r w:rsidRPr="0018070A">
        <w:rPr>
          <w:lang w:val="uk-UA"/>
        </w:rPr>
        <w:object w:dxaOrig="2835" w:dyaOrig="2835">
          <v:shape id="_x0000_i2085" type="#_x0000_t75" style="width:14.25pt;height:18.75pt" o:ole="" fillcolor="window">
            <v:imagedata r:id="rId29" o:title="" cropleft="10449f" cropright="10449f"/>
          </v:shape>
          <o:OLEObject Type="Embed" ProgID="Paint.Picture" ShapeID="_x0000_i2085" DrawAspect="Content" ObjectID="_1741848889" r:id="rId1074"/>
        </w:object>
      </w:r>
      <w:r w:rsidRPr="0018070A">
        <w:rPr>
          <w:lang w:val="uk-UA"/>
        </w:rPr>
        <w:object w:dxaOrig="2835" w:dyaOrig="2835">
          <v:shape id="_x0000_i2086" type="#_x0000_t75" style="width:14.25pt;height:18.75pt" o:ole="" fillcolor="window">
            <v:imagedata r:id="rId31" o:title="" cropleft="10449f" cropright="10449f"/>
          </v:shape>
          <o:OLEObject Type="Embed" ProgID="Paint.Picture" ShapeID="_x0000_i2086" DrawAspect="Content" ObjectID="_1741848890" r:id="rId1075"/>
        </w:object>
      </w:r>
      <w:r w:rsidRPr="0018070A">
        <w:rPr>
          <w:lang w:val="uk-UA"/>
        </w:rPr>
        <w:object w:dxaOrig="2835" w:dyaOrig="2835">
          <v:shape id="_x0000_i2087" type="#_x0000_t75" style="width:14.25pt;height:18.75pt" o:ole="" fillcolor="window">
            <v:imagedata r:id="rId16" o:title="" cropleft="10449f" cropright="10449f"/>
          </v:shape>
          <o:OLEObject Type="Embed" ProgID="Paint.Picture" ShapeID="_x0000_i2087" DrawAspect="Content" ObjectID="_1741848891" r:id="rId1076"/>
        </w:object>
      </w:r>
      <w:r w:rsidRPr="0018070A">
        <w:rPr>
          <w:lang w:val="uk-UA"/>
        </w:rPr>
        <w:object w:dxaOrig="2835" w:dyaOrig="2835">
          <v:shape id="_x0000_i2088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088" DrawAspect="Content" ObjectID="_1741848892" r:id="rId1077"/>
        </w:object>
      </w:r>
      <w:r w:rsidRPr="0018070A">
        <w:rPr>
          <w:lang w:val="uk-UA"/>
        </w:rPr>
        <w:object w:dxaOrig="2835" w:dyaOrig="2835">
          <v:shape id="_x0000_i2089" type="#_x0000_t75" style="width:14.25pt;height:18.75pt" o:ole="" fillcolor="window">
            <v:imagedata r:id="rId14" o:title="" cropleft="10449f" cropright="10449f"/>
          </v:shape>
          <o:OLEObject Type="Embed" ProgID="Paint.Picture" ShapeID="_x0000_i2089" DrawAspect="Content" ObjectID="_1741848893" r:id="rId1078"/>
        </w:object>
      </w:r>
      <w:r w:rsidRPr="0018070A">
        <w:rPr>
          <w:lang w:val="uk-UA"/>
        </w:rPr>
        <w:object w:dxaOrig="2835" w:dyaOrig="2835">
          <v:shape id="_x0000_i2090" type="#_x0000_t75" style="width:14.25pt;height:18.75pt" o:ole="" fillcolor="window">
            <v:imagedata r:id="rId16" o:title="" cropleft="10449f" cropright="10449f"/>
          </v:shape>
          <o:OLEObject Type="Embed" ProgID="Paint.Picture" ShapeID="_x0000_i2090" DrawAspect="Content" ObjectID="_1741848894" r:id="rId1079"/>
        </w:object>
      </w:r>
      <w:r w:rsidRPr="0018070A">
        <w:rPr>
          <w:lang w:val="uk-UA"/>
        </w:rPr>
        <w:object w:dxaOrig="2835" w:dyaOrig="2835">
          <v:shape id="_x0000_i2091" type="#_x0000_t75" style="width:14.25pt;height:18.75pt" o:ole="" fillcolor="window">
            <v:imagedata r:id="rId31" o:title="" cropleft="10449f" cropright="10449f"/>
          </v:shape>
          <o:OLEObject Type="Embed" ProgID="Paint.Picture" ShapeID="_x0000_i2091" DrawAspect="Content" ObjectID="_1741848895" r:id="rId1080"/>
        </w:object>
      </w:r>
      <w:r w:rsidRPr="0018070A">
        <w:rPr>
          <w:lang w:val="uk-UA"/>
        </w:rPr>
        <w:object w:dxaOrig="2835" w:dyaOrig="2835">
          <v:shape id="_x0000_i2092" type="#_x0000_t75" style="width:14.25pt;height:18.75pt" o:ole="" fillcolor="window">
            <v:imagedata r:id="rId29" o:title="" cropleft="10449f" cropright="10449f"/>
          </v:shape>
          <o:OLEObject Type="Embed" ProgID="Paint.Picture" ShapeID="_x0000_i2092" DrawAspect="Content" ObjectID="_1741848896" r:id="rId1081"/>
        </w:object>
      </w:r>
      <w:r w:rsidRPr="0018070A">
        <w:rPr>
          <w:lang w:val="uk-UA"/>
        </w:rPr>
        <w:object w:dxaOrig="2835" w:dyaOrig="2835">
          <v:shape id="_x0000_i2093" type="#_x0000_t75" style="width:14.25pt;height:18.75pt" o:ole="" fillcolor="window">
            <v:imagedata r:id="rId31" o:title="" cropleft="10449f" cropright="10449f"/>
          </v:shape>
          <o:OLEObject Type="Embed" ProgID="Paint.Picture" ShapeID="_x0000_i2093" DrawAspect="Content" ObjectID="_1741848897" r:id="rId1082"/>
        </w:object>
      </w:r>
      <w:r w:rsidRPr="0018070A">
        <w:rPr>
          <w:lang w:val="uk-UA"/>
        </w:rPr>
        <w:object w:dxaOrig="2835" w:dyaOrig="2835">
          <v:shape id="_x0000_i2094" type="#_x0000_t75" style="width:14.25pt;height:18.75pt" o:ole="" fillcolor="window">
            <v:imagedata r:id="rId29" o:title="" cropleft="10449f" cropright="10449f"/>
          </v:shape>
          <o:OLEObject Type="Embed" ProgID="Paint.Picture" ShapeID="_x0000_i2094" DrawAspect="Content" ObjectID="_1741848898" r:id="rId1083"/>
        </w:object>
      </w:r>
      <w:r w:rsidRPr="0018070A">
        <w:rPr>
          <w:lang w:val="uk-UA"/>
        </w:rPr>
        <w:object w:dxaOrig="2835" w:dyaOrig="2835">
          <v:shape id="_x0000_i2095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095" DrawAspect="Content" ObjectID="_1741848899" r:id="rId1084"/>
        </w:object>
      </w:r>
      <w:r w:rsidRPr="0018070A">
        <w:rPr>
          <w:lang w:val="uk-UA"/>
        </w:rPr>
        <w:object w:dxaOrig="2835" w:dyaOrig="2835">
          <v:shape id="_x0000_i2096" type="#_x0000_t75" style="width:14.25pt;height:18.75pt" o:ole="" fillcolor="window">
            <v:imagedata r:id="rId16" o:title="" cropleft="10449f" cropright="10449f"/>
          </v:shape>
          <o:OLEObject Type="Embed" ProgID="Paint.Picture" ShapeID="_x0000_i2096" DrawAspect="Content" ObjectID="_1741848900" r:id="rId1085"/>
        </w:object>
      </w:r>
      <w:r w:rsidRPr="0018070A">
        <w:rPr>
          <w:lang w:val="uk-UA"/>
        </w:rPr>
        <w:object w:dxaOrig="2835" w:dyaOrig="2835">
          <v:shape id="_x0000_i2097" type="#_x0000_t75" style="width:14.25pt;height:18.75pt" o:ole="" fillcolor="window">
            <v:imagedata r:id="rId31" o:title="" cropleft="10449f" cropright="10449f"/>
          </v:shape>
          <o:OLEObject Type="Embed" ProgID="Paint.Picture" ShapeID="_x0000_i2097" DrawAspect="Content" ObjectID="_1741848901" r:id="rId1086"/>
        </w:object>
      </w:r>
      <w:r w:rsidRPr="0018070A">
        <w:rPr>
          <w:lang w:val="uk-UA"/>
        </w:rPr>
        <w:object w:dxaOrig="2835" w:dyaOrig="2835">
          <v:shape id="_x0000_i2098" type="#_x0000_t75" style="width:14.25pt;height:18.75pt" o:ole="" fillcolor="window">
            <v:imagedata r:id="rId29" o:title="" cropleft="10449f" cropright="10449f"/>
          </v:shape>
          <o:OLEObject Type="Embed" ProgID="Paint.Picture" ShapeID="_x0000_i2098" DrawAspect="Content" ObjectID="_1741848902" r:id="rId1087"/>
        </w:object>
      </w:r>
      <w:r w:rsidRPr="0018070A">
        <w:rPr>
          <w:lang w:val="uk-UA"/>
        </w:rPr>
        <w:object w:dxaOrig="2835" w:dyaOrig="2835">
          <v:shape id="_x0000_i2099" type="#_x0000_t75" style="width:14.25pt;height:18.75pt" o:ole="" fillcolor="window">
            <v:imagedata r:id="rId31" o:title="" cropleft="10449f" cropright="10449f"/>
          </v:shape>
          <o:OLEObject Type="Embed" ProgID="Paint.Picture" ShapeID="_x0000_i2099" DrawAspect="Content" ObjectID="_1741848903" r:id="rId1088"/>
        </w:object>
      </w:r>
      <w:r w:rsidRPr="0018070A">
        <w:rPr>
          <w:lang w:val="uk-UA"/>
        </w:rPr>
        <w:object w:dxaOrig="2835" w:dyaOrig="2835">
          <v:shape id="_x0000_i2100" type="#_x0000_t75" style="width:14.25pt;height:18.75pt" o:ole="" fillcolor="window">
            <v:imagedata r:id="rId14" o:title="" cropleft="10449f" cropright="10449f"/>
          </v:shape>
          <o:OLEObject Type="Embed" ProgID="Paint.Picture" ShapeID="_x0000_i2100" DrawAspect="Content" ObjectID="_1741848904" r:id="rId1089"/>
        </w:object>
      </w:r>
      <w:r w:rsidRPr="0018070A">
        <w:rPr>
          <w:lang w:val="uk-UA"/>
        </w:rPr>
        <w:object w:dxaOrig="2835" w:dyaOrig="2835">
          <v:shape id="_x0000_i2101" type="#_x0000_t75" style="width:14.25pt;height:18.75pt" o:ole="" fillcolor="window">
            <v:imagedata r:id="rId23" o:title="" cropleft="10449f" cropright="10449f"/>
          </v:shape>
          <o:OLEObject Type="Embed" ProgID="Paint.Picture" ShapeID="_x0000_i2101" DrawAspect="Content" ObjectID="_1741848905" r:id="rId1090"/>
        </w:object>
      </w:r>
      <w:r w:rsidRPr="0018070A">
        <w:rPr>
          <w:lang w:val="uk-UA"/>
        </w:rPr>
        <w:object w:dxaOrig="2835" w:dyaOrig="2835">
          <v:shape id="_x0000_i2102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102" DrawAspect="Content" ObjectID="_1741848906" r:id="rId109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2103" type="#_x0000_t75" style="width:14.25pt;height:18.75pt" o:ole="" fillcolor="window">
            <v:imagedata r:id="rId19" o:title="" cropleft="10449f" cropright="10449f"/>
          </v:shape>
          <o:OLEObject Type="Embed" ProgID="Paint.Picture" ShapeID="_x0000_i2103" DrawAspect="Content" ObjectID="_1741848907" r:id="rId1092"/>
        </w:object>
      </w:r>
      <w:r w:rsidRPr="0018070A">
        <w:rPr>
          <w:lang w:val="uk-UA"/>
        </w:rPr>
        <w:object w:dxaOrig="2835" w:dyaOrig="2835">
          <v:shape id="_x0000_i2104" type="#_x0000_t75" style="width:14.25pt;height:18.75pt" o:ole="" fillcolor="window">
            <v:imagedata r:id="rId16" o:title="" cropleft="10449f" cropright="10449f"/>
          </v:shape>
          <o:OLEObject Type="Embed" ProgID="Paint.Picture" ShapeID="_x0000_i2104" DrawAspect="Content" ObjectID="_1741848908" r:id="rId1093"/>
        </w:object>
      </w:r>
      <w:r w:rsidRPr="0018070A">
        <w:rPr>
          <w:lang w:val="uk-UA"/>
        </w:rPr>
        <w:object w:dxaOrig="2835" w:dyaOrig="2835">
          <v:shape id="_x0000_i2105" type="#_x0000_t75" style="width:14.25pt;height:18.75pt" o:ole="" fillcolor="window">
            <v:imagedata r:id="rId23" o:title="" cropleft="10449f" cropright="10449f"/>
          </v:shape>
          <o:OLEObject Type="Embed" ProgID="Paint.Picture" ShapeID="_x0000_i2105" DrawAspect="Content" ObjectID="_1741848909" r:id="rId1094"/>
        </w:object>
      </w:r>
      <w:r w:rsidRPr="0018070A">
        <w:rPr>
          <w:lang w:val="uk-UA"/>
        </w:rPr>
        <w:object w:dxaOrig="2835" w:dyaOrig="2835">
          <v:shape id="_x0000_i2106" type="#_x0000_t75" style="width:14.25pt;height:18.75pt" o:ole="" fillcolor="window">
            <v:imagedata r:id="rId31" o:title="" cropleft="10449f" cropright="10449f"/>
          </v:shape>
          <o:OLEObject Type="Embed" ProgID="Paint.Picture" ShapeID="_x0000_i2106" DrawAspect="Content" ObjectID="_1741848910" r:id="rId1095"/>
        </w:object>
      </w:r>
      <w:r w:rsidRPr="0018070A">
        <w:rPr>
          <w:lang w:val="uk-UA"/>
        </w:rPr>
        <w:object w:dxaOrig="2835" w:dyaOrig="2835">
          <v:shape id="_x0000_i2107" type="#_x0000_t75" style="width:14.25pt;height:18.75pt" o:ole="" fillcolor="window">
            <v:imagedata r:id="rId16" o:title="" cropleft="10449f" cropright="10449f"/>
          </v:shape>
          <o:OLEObject Type="Embed" ProgID="Paint.Picture" ShapeID="_x0000_i2107" DrawAspect="Content" ObjectID="_1741848911" r:id="rId1096"/>
        </w:object>
      </w:r>
      <w:r w:rsidRPr="0018070A">
        <w:rPr>
          <w:lang w:val="uk-UA"/>
        </w:rPr>
        <w:object w:dxaOrig="2835" w:dyaOrig="2835">
          <v:shape id="_x0000_i2108" type="#_x0000_t75" style="width:14.25pt;height:18.75pt" o:ole="" fillcolor="window">
            <v:imagedata r:id="rId19" o:title="" cropleft="10449f" cropright="10449f"/>
          </v:shape>
          <o:OLEObject Type="Embed" ProgID="Paint.Picture" ShapeID="_x0000_i2108" DrawAspect="Content" ObjectID="_1741848912" r:id="rId1097"/>
        </w:object>
      </w:r>
      <w:r w:rsidRPr="0018070A">
        <w:rPr>
          <w:lang w:val="uk-UA"/>
        </w:rPr>
        <w:object w:dxaOrig="2835" w:dyaOrig="2835">
          <v:shape id="_x0000_i2109" type="#_x0000_t75" style="width:14.25pt;height:18.75pt" o:ole="" fillcolor="window">
            <v:imagedata r:id="rId31" o:title="" cropleft="10449f" cropright="10449f"/>
          </v:shape>
          <o:OLEObject Type="Embed" ProgID="Paint.Picture" ShapeID="_x0000_i2109" DrawAspect="Content" ObjectID="_1741848913" r:id="rId1098"/>
        </w:object>
      </w:r>
      <w:r w:rsidRPr="0018070A">
        <w:rPr>
          <w:lang w:val="uk-UA"/>
        </w:rPr>
        <w:object w:dxaOrig="2835" w:dyaOrig="2835">
          <v:shape id="_x0000_i2110" type="#_x0000_t75" style="width:14.25pt;height:18.75pt" o:ole="" fillcolor="window">
            <v:imagedata r:id="rId31" o:title="" cropleft="10449f" cropright="10449f"/>
          </v:shape>
          <o:OLEObject Type="Embed" ProgID="Paint.Picture" ShapeID="_x0000_i2110" DrawAspect="Content" ObjectID="_1741848914" r:id="rId1099"/>
        </w:object>
      </w:r>
      <w:r w:rsidRPr="0018070A">
        <w:rPr>
          <w:lang w:val="uk-UA"/>
        </w:rPr>
        <w:object w:dxaOrig="2835" w:dyaOrig="2835">
          <v:shape id="_x0000_i2111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111" DrawAspect="Content" ObjectID="_1741848915" r:id="rId1100"/>
        </w:object>
      </w:r>
      <w:r w:rsidRPr="0018070A">
        <w:rPr>
          <w:lang w:val="uk-UA"/>
        </w:rPr>
        <w:object w:dxaOrig="2835" w:dyaOrig="2835">
          <v:shape id="_x0000_i2112" type="#_x0000_t75" style="width:14.25pt;height:18.75pt" o:ole="" fillcolor="window">
            <v:imagedata r:id="rId31" o:title="" cropleft="10449f" cropright="10449f"/>
          </v:shape>
          <o:OLEObject Type="Embed" ProgID="Paint.Picture" ShapeID="_x0000_i2112" DrawAspect="Content" ObjectID="_1741848916" r:id="rId1101"/>
        </w:object>
      </w:r>
      <w:r w:rsidRPr="0018070A">
        <w:rPr>
          <w:lang w:val="uk-UA"/>
        </w:rPr>
        <w:object w:dxaOrig="2835" w:dyaOrig="2835">
          <v:shape id="_x0000_i2113" type="#_x0000_t75" style="width:14.25pt;height:18.75pt" o:ole="" fillcolor="window">
            <v:imagedata r:id="rId23" o:title="" cropleft="10449f" cropright="10449f"/>
          </v:shape>
          <o:OLEObject Type="Embed" ProgID="Paint.Picture" ShapeID="_x0000_i2113" DrawAspect="Content" ObjectID="_1741848917" r:id="rId1102"/>
        </w:object>
      </w:r>
      <w:r w:rsidRPr="0018070A">
        <w:rPr>
          <w:lang w:val="uk-UA"/>
        </w:rPr>
        <w:object w:dxaOrig="2835" w:dyaOrig="2835">
          <v:shape id="_x0000_i2114" type="#_x0000_t75" style="width:14.25pt;height:18.75pt" o:ole="" fillcolor="window">
            <v:imagedata r:id="rId33" o:title="" cropleft="10449f" cropright="10449f"/>
          </v:shape>
          <o:OLEObject Type="Embed" ProgID="Paint.Picture" ShapeID="_x0000_i2114" DrawAspect="Content" ObjectID="_1741848918" r:id="rId1103"/>
        </w:object>
      </w:r>
      <w:r w:rsidRPr="0018070A">
        <w:rPr>
          <w:lang w:val="uk-UA"/>
        </w:rPr>
        <w:object w:dxaOrig="2835" w:dyaOrig="2835">
          <v:shape id="_x0000_i2115" type="#_x0000_t75" style="width:14.25pt;height:18.75pt" o:ole="" fillcolor="window">
            <v:imagedata r:id="rId14" o:title="" cropleft="10449f" cropright="10449f"/>
          </v:shape>
          <o:OLEObject Type="Embed" ProgID="Paint.Picture" ShapeID="_x0000_i2115" DrawAspect="Content" ObjectID="_1741848919" r:id="rId1104"/>
        </w:object>
      </w:r>
      <w:r w:rsidRPr="0018070A">
        <w:rPr>
          <w:lang w:val="uk-UA"/>
        </w:rPr>
        <w:object w:dxaOrig="2835" w:dyaOrig="2835">
          <v:shape id="_x0000_i2116" type="#_x0000_t75" style="width:14.25pt;height:18.75pt" o:ole="" fillcolor="window">
            <v:imagedata r:id="rId16" o:title="" cropleft="10449f" cropright="10449f"/>
          </v:shape>
          <o:OLEObject Type="Embed" ProgID="Paint.Picture" ShapeID="_x0000_i2116" DrawAspect="Content" ObjectID="_1741848920" r:id="rId1105"/>
        </w:object>
      </w:r>
      <w:r w:rsidRPr="0018070A">
        <w:rPr>
          <w:lang w:val="uk-UA"/>
        </w:rPr>
        <w:object w:dxaOrig="2835" w:dyaOrig="2835">
          <v:shape id="_x0000_i2117" type="#_x0000_t75" style="width:14.25pt;height:18.75pt" o:ole="" fillcolor="window">
            <v:imagedata r:id="rId29" o:title="" cropleft="10449f" cropright="10449f"/>
          </v:shape>
          <o:OLEObject Type="Embed" ProgID="Paint.Picture" ShapeID="_x0000_i2117" DrawAspect="Content" ObjectID="_1741848921" r:id="rId1106"/>
        </w:object>
      </w:r>
      <w:r w:rsidRPr="0018070A">
        <w:rPr>
          <w:lang w:val="uk-UA"/>
        </w:rPr>
        <w:object w:dxaOrig="2835" w:dyaOrig="2835">
          <v:shape id="_x0000_i2118" type="#_x0000_t75" style="width:14.25pt;height:18.75pt" o:ole="" fillcolor="window">
            <v:imagedata r:id="rId23" o:title="" cropleft="10449f" cropright="10449f"/>
          </v:shape>
          <o:OLEObject Type="Embed" ProgID="Paint.Picture" ShapeID="_x0000_i2118" DrawAspect="Content" ObjectID="_1741848922" r:id="rId1107"/>
        </w:object>
      </w:r>
      <w:r w:rsidRPr="0018070A">
        <w:rPr>
          <w:lang w:val="uk-UA"/>
        </w:rPr>
        <w:object w:dxaOrig="2835" w:dyaOrig="2835">
          <v:shape id="_x0000_i2119" type="#_x0000_t75" style="width:14.25pt;height:18.75pt" o:ole="" fillcolor="window">
            <v:imagedata r:id="rId31" o:title="" cropleft="10449f" cropright="10449f"/>
          </v:shape>
          <o:OLEObject Type="Embed" ProgID="Paint.Picture" ShapeID="_x0000_i2119" DrawAspect="Content" ObjectID="_1741848923" r:id="rId1108"/>
        </w:object>
      </w:r>
      <w:r w:rsidRPr="0018070A">
        <w:rPr>
          <w:lang w:val="uk-UA"/>
        </w:rPr>
        <w:object w:dxaOrig="2835" w:dyaOrig="2835">
          <v:shape id="_x0000_i2120" type="#_x0000_t75" style="width:14.25pt;height:18.75pt" o:ole="" fillcolor="window">
            <v:imagedata r:id="rId16" o:title="" cropleft="10449f" cropright="10449f"/>
          </v:shape>
          <o:OLEObject Type="Embed" ProgID="Paint.Picture" ShapeID="_x0000_i2120" DrawAspect="Content" ObjectID="_1741848924" r:id="rId1109"/>
        </w:object>
      </w:r>
      <w:r w:rsidRPr="0018070A">
        <w:rPr>
          <w:lang w:val="uk-UA"/>
        </w:rPr>
        <w:object w:dxaOrig="2835" w:dyaOrig="2835">
          <v:shape id="_x0000_i2121" type="#_x0000_t75" style="width:14.25pt;height:18.75pt" o:ole="" fillcolor="window">
            <v:imagedata r:id="rId33" o:title="" cropleft="10449f" cropright="10449f"/>
          </v:shape>
          <o:OLEObject Type="Embed" ProgID="Paint.Picture" ShapeID="_x0000_i2121" DrawAspect="Content" ObjectID="_1741848925" r:id="rId1110"/>
        </w:object>
      </w:r>
      <w:r w:rsidRPr="0018070A">
        <w:rPr>
          <w:lang w:val="uk-UA"/>
        </w:rPr>
        <w:object w:dxaOrig="2835" w:dyaOrig="2835">
          <v:shape id="_x0000_i2122" type="#_x0000_t75" style="width:14.25pt;height:18.75pt" o:ole="" fillcolor="window">
            <v:imagedata r:id="rId16" o:title="" cropleft="10449f" cropright="10449f"/>
          </v:shape>
          <o:OLEObject Type="Embed" ProgID="Paint.Picture" ShapeID="_x0000_i2122" DrawAspect="Content" ObjectID="_1741848926" r:id="rId1111"/>
        </w:object>
      </w:r>
      <w:r w:rsidRPr="0018070A">
        <w:rPr>
          <w:lang w:val="uk-UA"/>
        </w:rPr>
        <w:object w:dxaOrig="2835" w:dyaOrig="2835">
          <v:shape id="_x0000_i2123" type="#_x0000_t75" style="width:14.25pt;height:18.75pt" o:ole="" fillcolor="window">
            <v:imagedata r:id="rId23" o:title="" cropleft="10449f" cropright="10449f"/>
          </v:shape>
          <o:OLEObject Type="Embed" ProgID="Paint.Picture" ShapeID="_x0000_i2123" DrawAspect="Content" ObjectID="_1741848927" r:id="rId1112"/>
        </w:object>
      </w:r>
      <w:r w:rsidRPr="0018070A">
        <w:rPr>
          <w:lang w:val="uk-UA"/>
        </w:rPr>
        <w:object w:dxaOrig="2835" w:dyaOrig="2835">
          <v:shape id="_x0000_i2124" type="#_x0000_t75" style="width:14.25pt;height:18.75pt" o:ole="" fillcolor="window">
            <v:imagedata r:id="rId19" o:title="" cropleft="10449f" cropright="10449f"/>
          </v:shape>
          <o:OLEObject Type="Embed" ProgID="Paint.Picture" ShapeID="_x0000_i2124" DrawAspect="Content" ObjectID="_1741848928" r:id="rId1113"/>
        </w:object>
      </w:r>
      <w:r w:rsidRPr="0018070A">
        <w:rPr>
          <w:lang w:val="uk-UA"/>
        </w:rPr>
        <w:object w:dxaOrig="2835" w:dyaOrig="2835">
          <v:shape id="_x0000_i2125" type="#_x0000_t75" style="width:14.25pt;height:18.75pt" o:ole="" fillcolor="window">
            <v:imagedata r:id="rId33" o:title="" cropleft="10449f" cropright="10449f"/>
          </v:shape>
          <o:OLEObject Type="Embed" ProgID="Paint.Picture" ShapeID="_x0000_i2125" DrawAspect="Content" ObjectID="_1741848929" r:id="rId1114"/>
        </w:object>
      </w:r>
      <w:r w:rsidRPr="0018070A">
        <w:rPr>
          <w:lang w:val="uk-UA"/>
        </w:rPr>
        <w:object w:dxaOrig="2835" w:dyaOrig="2835">
          <v:shape id="_x0000_i2126" type="#_x0000_t75" style="width:14.25pt;height:18.75pt" o:ole="" fillcolor="window">
            <v:imagedata r:id="rId29" o:title="" cropleft="10449f" cropright="10449f"/>
          </v:shape>
          <o:OLEObject Type="Embed" ProgID="Paint.Picture" ShapeID="_x0000_i2126" DrawAspect="Content" ObjectID="_1741848930" r:id="rId1115"/>
        </w:object>
      </w:r>
      <w:r w:rsidRPr="0018070A">
        <w:rPr>
          <w:lang w:val="uk-UA"/>
        </w:rPr>
        <w:object w:dxaOrig="2835" w:dyaOrig="2835">
          <v:shape id="_x0000_i2127" type="#_x0000_t75" style="width:14.25pt;height:18.75pt" o:ole="" fillcolor="window">
            <v:imagedata r:id="rId23" o:title="" cropleft="10449f" cropright="10449f"/>
          </v:shape>
          <o:OLEObject Type="Embed" ProgID="Paint.Picture" ShapeID="_x0000_i2127" DrawAspect="Content" ObjectID="_1741848931" r:id="rId1116"/>
        </w:object>
      </w:r>
      <w:r w:rsidRPr="0018070A">
        <w:rPr>
          <w:lang w:val="uk-UA"/>
        </w:rPr>
        <w:object w:dxaOrig="2835" w:dyaOrig="2835">
          <v:shape id="_x0000_i2128" type="#_x0000_t75" style="width:14.25pt;height:18.75pt" o:ole="" fillcolor="window">
            <v:imagedata r:id="rId33" o:title="" cropleft="10449f" cropright="10449f"/>
          </v:shape>
          <o:OLEObject Type="Embed" ProgID="Paint.Picture" ShapeID="_x0000_i2128" DrawAspect="Content" ObjectID="_1741848932" r:id="rId1117"/>
        </w:object>
      </w:r>
      <w:r w:rsidRPr="0018070A">
        <w:rPr>
          <w:lang w:val="uk-UA"/>
        </w:rPr>
        <w:object w:dxaOrig="2835" w:dyaOrig="2835">
          <v:shape id="_x0000_i2129" type="#_x0000_t75" style="width:14.25pt;height:18.75pt" o:ole="" fillcolor="window">
            <v:imagedata r:id="rId33" o:title="" cropleft="10449f" cropright="10449f"/>
          </v:shape>
          <o:OLEObject Type="Embed" ProgID="Paint.Picture" ShapeID="_x0000_i2129" DrawAspect="Content" ObjectID="_1741848933" r:id="rId1118"/>
        </w:object>
      </w:r>
      <w:r w:rsidRPr="0018070A">
        <w:rPr>
          <w:lang w:val="uk-UA"/>
        </w:rPr>
        <w:object w:dxaOrig="2835" w:dyaOrig="2835">
          <v:shape id="_x0000_i2130" type="#_x0000_t75" style="width:14.25pt;height:18.75pt" o:ole="" fillcolor="window">
            <v:imagedata r:id="rId31" o:title="" cropleft="10449f" cropright="10449f"/>
          </v:shape>
          <o:OLEObject Type="Embed" ProgID="Paint.Picture" ShapeID="_x0000_i2130" DrawAspect="Content" ObjectID="_1741848934" r:id="rId1119"/>
        </w:object>
      </w:r>
      <w:r w:rsidRPr="0018070A">
        <w:rPr>
          <w:lang w:val="uk-UA"/>
        </w:rPr>
        <w:object w:dxaOrig="2835" w:dyaOrig="2835">
          <v:shape id="_x0000_i2131" type="#_x0000_t75" style="width:14.25pt;height:18.75pt" o:ole="" fillcolor="window">
            <v:imagedata r:id="rId33" o:title="" cropleft="10449f" cropright="10449f"/>
          </v:shape>
          <o:OLEObject Type="Embed" ProgID="Paint.Picture" ShapeID="_x0000_i2131" DrawAspect="Content" ObjectID="_1741848935" r:id="rId1120"/>
        </w:object>
      </w:r>
      <w:r w:rsidRPr="0018070A">
        <w:rPr>
          <w:lang w:val="uk-UA"/>
        </w:rPr>
        <w:object w:dxaOrig="2835" w:dyaOrig="2835">
          <v:shape id="_x0000_i2132" type="#_x0000_t75" style="width:14.25pt;height:18.75pt" o:ole="" fillcolor="window">
            <v:imagedata r:id="rId23" o:title="" cropleft="10449f" cropright="10449f"/>
          </v:shape>
          <o:OLEObject Type="Embed" ProgID="Paint.Picture" ShapeID="_x0000_i2132" DrawAspect="Content" ObjectID="_1741848936" r:id="rId112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2133" type="#_x0000_t75" style="width:14.25pt;height:18.75pt" o:ole="" fillcolor="window">
            <v:imagedata r:id="rId23" o:title="" cropleft="10449f" cropright="10449f"/>
          </v:shape>
          <o:OLEObject Type="Embed" ProgID="Paint.Picture" ShapeID="_x0000_i2133" DrawAspect="Content" ObjectID="_1741848937" r:id="rId1122"/>
        </w:object>
      </w:r>
      <w:r w:rsidRPr="0018070A">
        <w:rPr>
          <w:lang w:val="uk-UA"/>
        </w:rPr>
        <w:object w:dxaOrig="2835" w:dyaOrig="2835">
          <v:shape id="_x0000_i2134" type="#_x0000_t75" style="width:14.25pt;height:18.75pt" o:ole="" fillcolor="window">
            <v:imagedata r:id="rId31" o:title="" cropleft="10449f" cropright="10449f"/>
          </v:shape>
          <o:OLEObject Type="Embed" ProgID="Paint.Picture" ShapeID="_x0000_i2134" DrawAspect="Content" ObjectID="_1741848938" r:id="rId1123"/>
        </w:object>
      </w:r>
      <w:r w:rsidRPr="0018070A">
        <w:rPr>
          <w:lang w:val="uk-UA"/>
        </w:rPr>
        <w:object w:dxaOrig="2835" w:dyaOrig="2835">
          <v:shape id="_x0000_i2135" type="#_x0000_t75" style="width:14.25pt;height:18.75pt" o:ole="" fillcolor="window">
            <v:imagedata r:id="rId19" o:title="" cropleft="10449f" cropright="10449f"/>
          </v:shape>
          <o:OLEObject Type="Embed" ProgID="Paint.Picture" ShapeID="_x0000_i2135" DrawAspect="Content" ObjectID="_1741848939" r:id="rId1124"/>
        </w:object>
      </w:r>
      <w:r w:rsidRPr="0018070A">
        <w:rPr>
          <w:lang w:val="uk-UA"/>
        </w:rPr>
        <w:object w:dxaOrig="2835" w:dyaOrig="2835">
          <v:shape id="_x0000_i2136" type="#_x0000_t75" style="width:14.25pt;height:18.75pt" o:ole="" fillcolor="window">
            <v:imagedata r:id="rId16" o:title="" cropleft="10449f" cropright="10449f"/>
          </v:shape>
          <o:OLEObject Type="Embed" ProgID="Paint.Picture" ShapeID="_x0000_i2136" DrawAspect="Content" ObjectID="_1741848940" r:id="rId1125"/>
        </w:object>
      </w:r>
      <w:r w:rsidRPr="0018070A">
        <w:rPr>
          <w:lang w:val="uk-UA"/>
        </w:rPr>
        <w:object w:dxaOrig="2835" w:dyaOrig="2835">
          <v:shape id="_x0000_i2137" type="#_x0000_t75" style="width:14.25pt;height:18.75pt" o:ole="" fillcolor="window">
            <v:imagedata r:id="rId14" o:title="" cropleft="10449f" cropright="10449f"/>
          </v:shape>
          <o:OLEObject Type="Embed" ProgID="Paint.Picture" ShapeID="_x0000_i2137" DrawAspect="Content" ObjectID="_1741848941" r:id="rId1126"/>
        </w:object>
      </w:r>
      <w:r w:rsidRPr="0018070A">
        <w:rPr>
          <w:lang w:val="uk-UA"/>
        </w:rPr>
        <w:object w:dxaOrig="2835" w:dyaOrig="2835">
          <v:shape id="_x0000_i2138" type="#_x0000_t75" style="width:14.25pt;height:18.75pt" o:ole="" fillcolor="window">
            <v:imagedata r:id="rId31" o:title="" cropleft="10449f" cropright="10449f"/>
          </v:shape>
          <o:OLEObject Type="Embed" ProgID="Paint.Picture" ShapeID="_x0000_i2138" DrawAspect="Content" ObjectID="_1741848942" r:id="rId1127"/>
        </w:object>
      </w:r>
      <w:r w:rsidRPr="0018070A">
        <w:rPr>
          <w:lang w:val="uk-UA"/>
        </w:rPr>
        <w:object w:dxaOrig="2835" w:dyaOrig="2835">
          <v:shape id="_x0000_i2139" type="#_x0000_t75" style="width:14.25pt;height:18.75pt" o:ole="" fillcolor="window">
            <v:imagedata r:id="rId14" o:title="" cropleft="10449f" cropright="10449f"/>
          </v:shape>
          <o:OLEObject Type="Embed" ProgID="Paint.Picture" ShapeID="_x0000_i2139" DrawAspect="Content" ObjectID="_1741848943" r:id="rId1128"/>
        </w:object>
      </w:r>
      <w:r w:rsidRPr="0018070A">
        <w:rPr>
          <w:lang w:val="uk-UA"/>
        </w:rPr>
        <w:object w:dxaOrig="2835" w:dyaOrig="2835">
          <v:shape id="_x0000_i2140" type="#_x0000_t75" style="width:14.25pt;height:18.75pt" o:ole="" fillcolor="window">
            <v:imagedata r:id="rId31" o:title="" cropleft="10449f" cropright="10449f"/>
          </v:shape>
          <o:OLEObject Type="Embed" ProgID="Paint.Picture" ShapeID="_x0000_i2140" DrawAspect="Content" ObjectID="_1741848944" r:id="rId1129"/>
        </w:object>
      </w:r>
      <w:r w:rsidRPr="0018070A">
        <w:rPr>
          <w:lang w:val="uk-UA"/>
        </w:rPr>
        <w:object w:dxaOrig="2835" w:dyaOrig="2835">
          <v:shape id="_x0000_i2141" type="#_x0000_t75" style="width:14.25pt;height:18.75pt" o:ole="" fillcolor="window">
            <v:imagedata r:id="rId14" o:title="" cropleft="10449f" cropright="10449f"/>
          </v:shape>
          <o:OLEObject Type="Embed" ProgID="Paint.Picture" ShapeID="_x0000_i2141" DrawAspect="Content" ObjectID="_1741848945" r:id="rId1130"/>
        </w:object>
      </w:r>
      <w:r w:rsidRPr="0018070A">
        <w:rPr>
          <w:lang w:val="uk-UA"/>
        </w:rPr>
        <w:object w:dxaOrig="2835" w:dyaOrig="2835">
          <v:shape id="_x0000_i2142" type="#_x0000_t75" style="width:14.25pt;height:18.75pt" o:ole="" fillcolor="window">
            <v:imagedata r:id="rId31" o:title="" cropleft="10449f" cropright="10449f"/>
          </v:shape>
          <o:OLEObject Type="Embed" ProgID="Paint.Picture" ShapeID="_x0000_i2142" DrawAspect="Content" ObjectID="_1741848946" r:id="rId1131"/>
        </w:object>
      </w:r>
      <w:r w:rsidRPr="0018070A">
        <w:rPr>
          <w:lang w:val="uk-UA"/>
        </w:rPr>
        <w:object w:dxaOrig="2835" w:dyaOrig="2835">
          <v:shape id="_x0000_i2143" type="#_x0000_t75" style="width:14.25pt;height:18.75pt" o:ole="" fillcolor="window">
            <v:imagedata r:id="rId19" o:title="" cropleft="10449f" cropright="10449f"/>
          </v:shape>
          <o:OLEObject Type="Embed" ProgID="Paint.Picture" ShapeID="_x0000_i2143" DrawAspect="Content" ObjectID="_1741848947" r:id="rId1132"/>
        </w:object>
      </w:r>
      <w:r w:rsidRPr="0018070A">
        <w:rPr>
          <w:lang w:val="uk-UA"/>
        </w:rPr>
        <w:object w:dxaOrig="2835" w:dyaOrig="2835">
          <v:shape id="_x0000_i2144" type="#_x0000_t75" style="width:14.25pt;height:18.75pt" o:ole="" fillcolor="window">
            <v:imagedata r:id="rId16" o:title="" cropleft="10449f" cropright="10449f"/>
          </v:shape>
          <o:OLEObject Type="Embed" ProgID="Paint.Picture" ShapeID="_x0000_i2144" DrawAspect="Content" ObjectID="_1741848948" r:id="rId1133"/>
        </w:object>
      </w:r>
      <w:r w:rsidRPr="0018070A">
        <w:rPr>
          <w:lang w:val="uk-UA"/>
        </w:rPr>
        <w:object w:dxaOrig="2835" w:dyaOrig="2835">
          <v:shape id="_x0000_i2145" type="#_x0000_t75" style="width:14.25pt;height:18.75pt" o:ole="" fillcolor="window">
            <v:imagedata r:id="rId31" o:title="" cropleft="10449f" cropright="10449f"/>
          </v:shape>
          <o:OLEObject Type="Embed" ProgID="Paint.Picture" ShapeID="_x0000_i2145" DrawAspect="Content" ObjectID="_1741848949" r:id="rId1134"/>
        </w:object>
      </w:r>
      <w:r w:rsidRPr="0018070A">
        <w:rPr>
          <w:lang w:val="uk-UA"/>
        </w:rPr>
        <w:object w:dxaOrig="2835" w:dyaOrig="2835">
          <v:shape id="_x0000_i2146" type="#_x0000_t75" style="width:14.25pt;height:18.75pt" o:ole="" fillcolor="window">
            <v:imagedata r:id="rId14" o:title="" cropleft="10449f" cropright="10449f"/>
          </v:shape>
          <o:OLEObject Type="Embed" ProgID="Paint.Picture" ShapeID="_x0000_i2146" DrawAspect="Content" ObjectID="_1741848950" r:id="rId1135"/>
        </w:object>
      </w:r>
      <w:r w:rsidRPr="0018070A">
        <w:rPr>
          <w:lang w:val="uk-UA"/>
        </w:rPr>
        <w:object w:dxaOrig="2835" w:dyaOrig="2835">
          <v:shape id="_x0000_i2147" type="#_x0000_t75" style="width:14.25pt;height:18.75pt" o:ole="" fillcolor="window">
            <v:imagedata r:id="rId14" o:title="" cropleft="10449f" cropright="10449f"/>
          </v:shape>
          <o:OLEObject Type="Embed" ProgID="Paint.Picture" ShapeID="_x0000_i2147" DrawAspect="Content" ObjectID="_1741848951" r:id="rId1136"/>
        </w:object>
      </w:r>
      <w:r w:rsidRPr="0018070A">
        <w:rPr>
          <w:lang w:val="uk-UA"/>
        </w:rPr>
        <w:object w:dxaOrig="2835" w:dyaOrig="2835">
          <v:shape id="_x0000_i2148" type="#_x0000_t75" style="width:14.25pt;height:18.75pt" o:ole="" fillcolor="window">
            <v:imagedata r:id="rId33" o:title="" cropleft="10449f" cropright="10449f"/>
          </v:shape>
          <o:OLEObject Type="Embed" ProgID="Paint.Picture" ShapeID="_x0000_i2148" DrawAspect="Content" ObjectID="_1741848952" r:id="rId1137"/>
        </w:object>
      </w:r>
      <w:r w:rsidRPr="0018070A">
        <w:rPr>
          <w:lang w:val="uk-UA"/>
        </w:rPr>
        <w:object w:dxaOrig="2835" w:dyaOrig="2835">
          <v:shape id="_x0000_i2149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149" DrawAspect="Content" ObjectID="_1741848953" r:id="rId1138"/>
        </w:object>
      </w:r>
      <w:r w:rsidRPr="0018070A">
        <w:rPr>
          <w:lang w:val="uk-UA"/>
        </w:rPr>
        <w:object w:dxaOrig="2835" w:dyaOrig="2835">
          <v:shape id="_x0000_i2150" type="#_x0000_t75" style="width:14.25pt;height:18.75pt" o:ole="" fillcolor="window">
            <v:imagedata r:id="rId33" o:title="" cropleft="10449f" cropright="10449f"/>
          </v:shape>
          <o:OLEObject Type="Embed" ProgID="Paint.Picture" ShapeID="_x0000_i2150" DrawAspect="Content" ObjectID="_1741848954" r:id="rId1139"/>
        </w:object>
      </w:r>
      <w:r w:rsidRPr="0018070A">
        <w:rPr>
          <w:lang w:val="uk-UA"/>
        </w:rPr>
        <w:object w:dxaOrig="2835" w:dyaOrig="2835">
          <v:shape id="_x0000_i2151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151" DrawAspect="Content" ObjectID="_1741848955" r:id="rId1140"/>
        </w:object>
      </w:r>
      <w:r w:rsidRPr="0018070A">
        <w:rPr>
          <w:lang w:val="uk-UA"/>
        </w:rPr>
        <w:object w:dxaOrig="2835" w:dyaOrig="2835">
          <v:shape id="_x0000_i2152" type="#_x0000_t75" style="width:14.25pt;height:18.75pt" o:ole="" fillcolor="window">
            <v:imagedata r:id="rId14" o:title="" cropleft="10449f" cropright="10449f"/>
          </v:shape>
          <o:OLEObject Type="Embed" ProgID="Paint.Picture" ShapeID="_x0000_i2152" DrawAspect="Content" ObjectID="_1741848956" r:id="rId1141"/>
        </w:object>
      </w:r>
      <w:r w:rsidRPr="0018070A">
        <w:rPr>
          <w:lang w:val="uk-UA"/>
        </w:rPr>
        <w:object w:dxaOrig="2835" w:dyaOrig="2835">
          <v:shape id="_x0000_i2153" type="#_x0000_t75" style="width:14.25pt;height:18.75pt" o:ole="" fillcolor="window">
            <v:imagedata r:id="rId33" o:title="" cropleft="10449f" cropright="10449f"/>
          </v:shape>
          <o:OLEObject Type="Embed" ProgID="Paint.Picture" ShapeID="_x0000_i2153" DrawAspect="Content" ObjectID="_1741848957" r:id="rId1142"/>
        </w:object>
      </w:r>
      <w:r w:rsidRPr="0018070A">
        <w:rPr>
          <w:lang w:val="uk-UA"/>
        </w:rPr>
        <w:object w:dxaOrig="2835" w:dyaOrig="2835">
          <v:shape id="_x0000_i2154" type="#_x0000_t75" style="width:14.25pt;height:18.75pt" o:ole="" fillcolor="window">
            <v:imagedata r:id="rId14" o:title="" cropleft="10449f" cropright="10449f"/>
          </v:shape>
          <o:OLEObject Type="Embed" ProgID="Paint.Picture" ShapeID="_x0000_i2154" DrawAspect="Content" ObjectID="_1741848958" r:id="rId1143"/>
        </w:object>
      </w:r>
      <w:r w:rsidRPr="0018070A">
        <w:rPr>
          <w:lang w:val="uk-UA"/>
        </w:rPr>
        <w:object w:dxaOrig="2835" w:dyaOrig="2835">
          <v:shape id="_x0000_i2155" type="#_x0000_t75" style="width:14.25pt;height:18.75pt" o:ole="" fillcolor="window">
            <v:imagedata r:id="rId33" o:title="" cropleft="10449f" cropright="10449f"/>
          </v:shape>
          <o:OLEObject Type="Embed" ProgID="Paint.Picture" ShapeID="_x0000_i2155" DrawAspect="Content" ObjectID="_1741848959" r:id="rId1144"/>
        </w:object>
      </w:r>
      <w:r w:rsidRPr="0018070A">
        <w:rPr>
          <w:lang w:val="uk-UA"/>
        </w:rPr>
        <w:object w:dxaOrig="2835" w:dyaOrig="2835">
          <v:shape id="_x0000_i2156" type="#_x0000_t75" style="width:14.25pt;height:18.75pt" o:ole="" fillcolor="window">
            <v:imagedata r:id="rId16" o:title="" cropleft="10449f" cropright="10449f"/>
          </v:shape>
          <o:OLEObject Type="Embed" ProgID="Paint.Picture" ShapeID="_x0000_i2156" DrawAspect="Content" ObjectID="_1741848960" r:id="rId1145"/>
        </w:object>
      </w:r>
      <w:r w:rsidRPr="0018070A">
        <w:rPr>
          <w:lang w:val="uk-UA"/>
        </w:rPr>
        <w:object w:dxaOrig="2835" w:dyaOrig="2835">
          <v:shape id="_x0000_i2157" type="#_x0000_t75" style="width:14.25pt;height:18.75pt" o:ole="" fillcolor="window">
            <v:imagedata r:id="rId33" o:title="" cropleft="10449f" cropright="10449f"/>
          </v:shape>
          <o:OLEObject Type="Embed" ProgID="Paint.Picture" ShapeID="_x0000_i2157" DrawAspect="Content" ObjectID="_1741848961" r:id="rId1146"/>
        </w:object>
      </w:r>
      <w:r w:rsidRPr="0018070A">
        <w:rPr>
          <w:lang w:val="uk-UA"/>
        </w:rPr>
        <w:object w:dxaOrig="2835" w:dyaOrig="2835">
          <v:shape id="_x0000_i2158" type="#_x0000_t75" style="width:14.25pt;height:18.75pt" o:ole="" fillcolor="window">
            <v:imagedata r:id="rId14" o:title="" cropleft="10449f" cropright="10449f"/>
          </v:shape>
          <o:OLEObject Type="Embed" ProgID="Paint.Picture" ShapeID="_x0000_i2158" DrawAspect="Content" ObjectID="_1741848962" r:id="rId1147"/>
        </w:object>
      </w:r>
      <w:r w:rsidRPr="0018070A">
        <w:rPr>
          <w:lang w:val="uk-UA"/>
        </w:rPr>
        <w:object w:dxaOrig="2835" w:dyaOrig="2835">
          <v:shape id="_x0000_i2159" type="#_x0000_t75" style="width:14.25pt;height:18.75pt" o:ole="" fillcolor="window">
            <v:imagedata r:id="rId33" o:title="" cropleft="10449f" cropright="10449f"/>
          </v:shape>
          <o:OLEObject Type="Embed" ProgID="Paint.Picture" ShapeID="_x0000_i2159" DrawAspect="Content" ObjectID="_1741848963" r:id="rId1148"/>
        </w:object>
      </w:r>
      <w:r w:rsidRPr="0018070A">
        <w:rPr>
          <w:lang w:val="uk-UA"/>
        </w:rPr>
        <w:object w:dxaOrig="2835" w:dyaOrig="2835">
          <v:shape id="_x0000_i2160" type="#_x0000_t75" style="width:14.25pt;height:18.75pt" o:ole="" fillcolor="window">
            <v:imagedata r:id="rId33" o:title="" cropleft="10449f" cropright="10449f"/>
          </v:shape>
          <o:OLEObject Type="Embed" ProgID="Paint.Picture" ShapeID="_x0000_i2160" DrawAspect="Content" ObjectID="_1741848964" r:id="rId1149"/>
        </w:object>
      </w:r>
      <w:r w:rsidRPr="0018070A">
        <w:rPr>
          <w:lang w:val="uk-UA"/>
        </w:rPr>
        <w:object w:dxaOrig="2835" w:dyaOrig="2835">
          <v:shape id="_x0000_i2161" type="#_x0000_t75" style="width:14.25pt;height:18.75pt" o:ole="" fillcolor="window">
            <v:imagedata r:id="rId31" o:title="" cropleft="10449f" cropright="10449f"/>
          </v:shape>
          <o:OLEObject Type="Embed" ProgID="Paint.Picture" ShapeID="_x0000_i2161" DrawAspect="Content" ObjectID="_1741848965" r:id="rId1150"/>
        </w:object>
      </w:r>
      <w:r w:rsidRPr="0018070A">
        <w:rPr>
          <w:lang w:val="uk-UA"/>
        </w:rPr>
        <w:object w:dxaOrig="2835" w:dyaOrig="2835">
          <v:shape id="_x0000_i2162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162" DrawAspect="Content" ObjectID="_1741848966" r:id="rId115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2163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163" DrawAspect="Content" ObjectID="_1741848967" r:id="rId1152"/>
        </w:object>
      </w:r>
      <w:r w:rsidRPr="0018070A">
        <w:rPr>
          <w:lang w:val="uk-UA"/>
        </w:rPr>
        <w:object w:dxaOrig="2835" w:dyaOrig="2835">
          <v:shape id="_x0000_i2164" type="#_x0000_t75" style="width:14.25pt;height:18.75pt" o:ole="" fillcolor="window">
            <v:imagedata r:id="rId23" o:title="" cropleft="10449f" cropright="10449f"/>
          </v:shape>
          <o:OLEObject Type="Embed" ProgID="Paint.Picture" ShapeID="_x0000_i2164" DrawAspect="Content" ObjectID="_1741848968" r:id="rId1153"/>
        </w:object>
      </w:r>
      <w:r w:rsidRPr="0018070A">
        <w:rPr>
          <w:lang w:val="uk-UA"/>
        </w:rPr>
        <w:object w:dxaOrig="2835" w:dyaOrig="2835">
          <v:shape id="_x0000_i2165" type="#_x0000_t75" style="width:14.25pt;height:18.75pt" o:ole="" fillcolor="window">
            <v:imagedata r:id="rId33" o:title="" cropleft="10449f" cropright="10449f"/>
          </v:shape>
          <o:OLEObject Type="Embed" ProgID="Paint.Picture" ShapeID="_x0000_i2165" DrawAspect="Content" ObjectID="_1741848969" r:id="rId1154"/>
        </w:object>
      </w:r>
      <w:r w:rsidRPr="0018070A">
        <w:rPr>
          <w:lang w:val="uk-UA"/>
        </w:rPr>
        <w:object w:dxaOrig="2835" w:dyaOrig="2835">
          <v:shape id="_x0000_i2166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166" DrawAspect="Content" ObjectID="_1741848970" r:id="rId1155"/>
        </w:object>
      </w:r>
      <w:r w:rsidRPr="0018070A">
        <w:rPr>
          <w:lang w:val="uk-UA"/>
        </w:rPr>
        <w:object w:dxaOrig="2835" w:dyaOrig="2835">
          <v:shape id="_x0000_i2167" type="#_x0000_t75" style="width:14.25pt;height:18.75pt" o:ole="" fillcolor="window">
            <v:imagedata r:id="rId23" o:title="" cropleft="10449f" cropright="10449f"/>
          </v:shape>
          <o:OLEObject Type="Embed" ProgID="Paint.Picture" ShapeID="_x0000_i2167" DrawAspect="Content" ObjectID="_1741848971" r:id="rId1156"/>
        </w:object>
      </w:r>
      <w:r w:rsidRPr="0018070A">
        <w:rPr>
          <w:lang w:val="uk-UA"/>
        </w:rPr>
        <w:object w:dxaOrig="2835" w:dyaOrig="2835">
          <v:shape id="_x0000_i2168" type="#_x0000_t75" style="width:14.25pt;height:18.75pt" o:ole="" fillcolor="window">
            <v:imagedata r:id="rId29" o:title="" cropleft="10449f" cropright="10449f"/>
          </v:shape>
          <o:OLEObject Type="Embed" ProgID="Paint.Picture" ShapeID="_x0000_i2168" DrawAspect="Content" ObjectID="_1741848972" r:id="rId1157"/>
        </w:object>
      </w:r>
      <w:r w:rsidRPr="0018070A">
        <w:rPr>
          <w:lang w:val="uk-UA"/>
        </w:rPr>
        <w:object w:dxaOrig="2835" w:dyaOrig="2835">
          <v:shape id="_x0000_i2169" type="#_x0000_t75" style="width:14.25pt;height:18.75pt" o:ole="" fillcolor="window">
            <v:imagedata r:id="rId19" o:title="" cropleft="10449f" cropright="10449f"/>
          </v:shape>
          <o:OLEObject Type="Embed" ProgID="Paint.Picture" ShapeID="_x0000_i2169" DrawAspect="Content" ObjectID="_1741848973" r:id="rId1158"/>
        </w:object>
      </w:r>
      <w:r w:rsidRPr="0018070A">
        <w:rPr>
          <w:lang w:val="uk-UA"/>
        </w:rPr>
        <w:object w:dxaOrig="2835" w:dyaOrig="2835">
          <v:shape id="_x0000_i2170" type="#_x0000_t75" style="width:14.25pt;height:18.75pt" o:ole="" fillcolor="window">
            <v:imagedata r:id="rId23" o:title="" cropleft="10449f" cropright="10449f"/>
          </v:shape>
          <o:OLEObject Type="Embed" ProgID="Paint.Picture" ShapeID="_x0000_i2170" DrawAspect="Content" ObjectID="_1741848974" r:id="rId1159"/>
        </w:object>
      </w:r>
      <w:r w:rsidRPr="0018070A">
        <w:rPr>
          <w:lang w:val="uk-UA"/>
        </w:rPr>
        <w:object w:dxaOrig="2835" w:dyaOrig="2835">
          <v:shape id="_x0000_i2171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171" DrawAspect="Content" ObjectID="_1741848975" r:id="rId1160"/>
        </w:object>
      </w:r>
      <w:r w:rsidRPr="0018070A">
        <w:rPr>
          <w:lang w:val="uk-UA"/>
        </w:rPr>
        <w:object w:dxaOrig="2835" w:dyaOrig="2835">
          <v:shape id="_x0000_i2172" type="#_x0000_t75" style="width:14.25pt;height:18.75pt" o:ole="" fillcolor="window">
            <v:imagedata r:id="rId29" o:title="" cropleft="10449f" cropright="10449f"/>
          </v:shape>
          <o:OLEObject Type="Embed" ProgID="Paint.Picture" ShapeID="_x0000_i2172" DrawAspect="Content" ObjectID="_1741848976" r:id="rId1161"/>
        </w:object>
      </w:r>
      <w:r w:rsidRPr="0018070A">
        <w:rPr>
          <w:lang w:val="uk-UA"/>
        </w:rPr>
        <w:object w:dxaOrig="2835" w:dyaOrig="2835">
          <v:shape id="_x0000_i2173" type="#_x0000_t75" style="width:14.25pt;height:18.75pt" o:ole="" fillcolor="window">
            <v:imagedata r:id="rId23" o:title="" cropleft="10449f" cropright="10449f"/>
          </v:shape>
          <o:OLEObject Type="Embed" ProgID="Paint.Picture" ShapeID="_x0000_i2173" DrawAspect="Content" ObjectID="_1741848977" r:id="rId1162"/>
        </w:object>
      </w:r>
      <w:r w:rsidRPr="0018070A">
        <w:rPr>
          <w:lang w:val="uk-UA"/>
        </w:rPr>
        <w:object w:dxaOrig="2835" w:dyaOrig="2835">
          <v:shape id="_x0000_i2174" type="#_x0000_t75" style="width:14.25pt;height:18.75pt" o:ole="" fillcolor="window">
            <v:imagedata r:id="rId31" o:title="" cropleft="10449f" cropright="10449f"/>
          </v:shape>
          <o:OLEObject Type="Embed" ProgID="Paint.Picture" ShapeID="_x0000_i2174" DrawAspect="Content" ObjectID="_1741848978" r:id="rId1163"/>
        </w:object>
      </w:r>
      <w:r w:rsidRPr="0018070A">
        <w:rPr>
          <w:lang w:val="uk-UA"/>
        </w:rPr>
        <w:object w:dxaOrig="2835" w:dyaOrig="2835">
          <v:shape id="_x0000_i2175" type="#_x0000_t75" style="width:14.25pt;height:18.75pt" o:ole="" fillcolor="window">
            <v:imagedata r:id="rId16" o:title="" cropleft="10449f" cropright="10449f"/>
          </v:shape>
          <o:OLEObject Type="Embed" ProgID="Paint.Picture" ShapeID="_x0000_i2175" DrawAspect="Content" ObjectID="_1741848979" r:id="rId1164"/>
        </w:object>
      </w:r>
      <w:r w:rsidRPr="0018070A">
        <w:rPr>
          <w:lang w:val="uk-UA"/>
        </w:rPr>
        <w:object w:dxaOrig="2835" w:dyaOrig="2835">
          <v:shape id="_x0000_i2176" type="#_x0000_t75" style="width:14.25pt;height:18.75pt" o:ole="" fillcolor="window">
            <v:imagedata r:id="rId29" o:title="" cropleft="10449f" cropright="10449f"/>
          </v:shape>
          <o:OLEObject Type="Embed" ProgID="Paint.Picture" ShapeID="_x0000_i2176" DrawAspect="Content" ObjectID="_1741848980" r:id="rId1165"/>
        </w:object>
      </w:r>
      <w:r w:rsidRPr="0018070A">
        <w:rPr>
          <w:lang w:val="uk-UA"/>
        </w:rPr>
        <w:object w:dxaOrig="2835" w:dyaOrig="2835">
          <v:shape id="_x0000_i2177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177" DrawAspect="Content" ObjectID="_1741848981" r:id="rId1166"/>
        </w:object>
      </w:r>
      <w:r w:rsidRPr="0018070A">
        <w:rPr>
          <w:lang w:val="uk-UA"/>
        </w:rPr>
        <w:object w:dxaOrig="2835" w:dyaOrig="2835">
          <v:shape id="_x0000_i2178" type="#_x0000_t75" style="width:14.25pt;height:18.75pt" o:ole="" fillcolor="window">
            <v:imagedata r:id="rId29" o:title="" cropleft="10449f" cropright="10449f"/>
          </v:shape>
          <o:OLEObject Type="Embed" ProgID="Paint.Picture" ShapeID="_x0000_i2178" DrawAspect="Content" ObjectID="_1741848982" r:id="rId1167"/>
        </w:object>
      </w:r>
      <w:r w:rsidRPr="0018070A">
        <w:rPr>
          <w:lang w:val="uk-UA"/>
        </w:rPr>
        <w:object w:dxaOrig="2835" w:dyaOrig="2835">
          <v:shape id="_x0000_i2179" type="#_x0000_t75" style="width:14.25pt;height:18.75pt" o:ole="" fillcolor="window">
            <v:imagedata r:id="rId29" o:title="" cropleft="10449f" cropright="10449f"/>
          </v:shape>
          <o:OLEObject Type="Embed" ProgID="Paint.Picture" ShapeID="_x0000_i2179" DrawAspect="Content" ObjectID="_1741848983" r:id="rId1168"/>
        </w:object>
      </w:r>
      <w:r w:rsidRPr="0018070A">
        <w:rPr>
          <w:lang w:val="uk-UA"/>
        </w:rPr>
        <w:object w:dxaOrig="2835" w:dyaOrig="2835">
          <v:shape id="_x0000_i2180" type="#_x0000_t75" style="width:14.25pt;height:18.75pt" o:ole="" fillcolor="window">
            <v:imagedata r:id="rId16" o:title="" cropleft="10449f" cropright="10449f"/>
          </v:shape>
          <o:OLEObject Type="Embed" ProgID="Paint.Picture" ShapeID="_x0000_i2180" DrawAspect="Content" ObjectID="_1741848984" r:id="rId1169"/>
        </w:object>
      </w:r>
      <w:r w:rsidRPr="0018070A">
        <w:rPr>
          <w:lang w:val="uk-UA"/>
        </w:rPr>
        <w:object w:dxaOrig="2835" w:dyaOrig="2835">
          <v:shape id="_x0000_i2181" type="#_x0000_t75" style="width:14.25pt;height:18.75pt" o:ole="" fillcolor="window">
            <v:imagedata r:id="rId16" o:title="" cropleft="10449f" cropright="10449f"/>
          </v:shape>
          <o:OLEObject Type="Embed" ProgID="Paint.Picture" ShapeID="_x0000_i2181" DrawAspect="Content" ObjectID="_1741848985" r:id="rId1170"/>
        </w:object>
      </w:r>
      <w:r w:rsidRPr="0018070A">
        <w:rPr>
          <w:lang w:val="uk-UA"/>
        </w:rPr>
        <w:object w:dxaOrig="2835" w:dyaOrig="2835">
          <v:shape id="_x0000_i2182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182" DrawAspect="Content" ObjectID="_1741848986" r:id="rId1171"/>
        </w:object>
      </w:r>
      <w:r w:rsidRPr="0018070A">
        <w:rPr>
          <w:lang w:val="uk-UA"/>
        </w:rPr>
        <w:object w:dxaOrig="2835" w:dyaOrig="2835">
          <v:shape id="_x0000_i2183" type="#_x0000_t75" style="width:14.25pt;height:18.75pt" o:ole="" fillcolor="window">
            <v:imagedata r:id="rId23" o:title="" cropleft="10449f" cropright="10449f"/>
          </v:shape>
          <o:OLEObject Type="Embed" ProgID="Paint.Picture" ShapeID="_x0000_i2183" DrawAspect="Content" ObjectID="_1741848987" r:id="rId1172"/>
        </w:object>
      </w:r>
      <w:r w:rsidRPr="0018070A">
        <w:rPr>
          <w:lang w:val="uk-UA"/>
        </w:rPr>
        <w:object w:dxaOrig="2835" w:dyaOrig="2835">
          <v:shape id="_x0000_i2184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184" DrawAspect="Content" ObjectID="_1741848988" r:id="rId1173"/>
        </w:object>
      </w:r>
      <w:r w:rsidRPr="0018070A">
        <w:rPr>
          <w:lang w:val="uk-UA"/>
        </w:rPr>
        <w:object w:dxaOrig="2835" w:dyaOrig="2835">
          <v:shape id="_x0000_i2185" type="#_x0000_t75" style="width:14.25pt;height:18.75pt" o:ole="" fillcolor="window">
            <v:imagedata r:id="rId19" o:title="" cropleft="10449f" cropright="10449f"/>
          </v:shape>
          <o:OLEObject Type="Embed" ProgID="Paint.Picture" ShapeID="_x0000_i2185" DrawAspect="Content" ObjectID="_1741848989" r:id="rId1174"/>
        </w:object>
      </w:r>
      <w:r w:rsidRPr="0018070A">
        <w:rPr>
          <w:lang w:val="uk-UA"/>
        </w:rPr>
        <w:object w:dxaOrig="2835" w:dyaOrig="2835">
          <v:shape id="_x0000_i2186" type="#_x0000_t75" style="width:14.25pt;height:18.75pt" o:ole="" fillcolor="window">
            <v:imagedata r:id="rId33" o:title="" cropleft="10449f" cropright="10449f"/>
          </v:shape>
          <o:OLEObject Type="Embed" ProgID="Paint.Picture" ShapeID="_x0000_i2186" DrawAspect="Content" ObjectID="_1741848990" r:id="rId1175"/>
        </w:object>
      </w:r>
      <w:r w:rsidRPr="0018070A">
        <w:rPr>
          <w:lang w:val="uk-UA"/>
        </w:rPr>
        <w:object w:dxaOrig="2835" w:dyaOrig="2835">
          <v:shape id="_x0000_i2187" type="#_x0000_t75" style="width:14.25pt;height:18.75pt" o:ole="" fillcolor="window">
            <v:imagedata r:id="rId29" o:title="" cropleft="10449f" cropright="10449f"/>
          </v:shape>
          <o:OLEObject Type="Embed" ProgID="Paint.Picture" ShapeID="_x0000_i2187" DrawAspect="Content" ObjectID="_1741848991" r:id="rId1176"/>
        </w:object>
      </w:r>
      <w:r w:rsidRPr="0018070A">
        <w:rPr>
          <w:lang w:val="uk-UA"/>
        </w:rPr>
        <w:object w:dxaOrig="2835" w:dyaOrig="2835">
          <v:shape id="_x0000_i2188" type="#_x0000_t75" style="width:14.25pt;height:18.75pt" o:ole="" fillcolor="window">
            <v:imagedata r:id="rId16" o:title="" cropleft="10449f" cropright="10449f"/>
          </v:shape>
          <o:OLEObject Type="Embed" ProgID="Paint.Picture" ShapeID="_x0000_i2188" DrawAspect="Content" ObjectID="_1741848992" r:id="rId1177"/>
        </w:object>
      </w:r>
      <w:r w:rsidRPr="0018070A">
        <w:rPr>
          <w:lang w:val="uk-UA"/>
        </w:rPr>
        <w:object w:dxaOrig="2835" w:dyaOrig="2835">
          <v:shape id="_x0000_i2189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189" DrawAspect="Content" ObjectID="_1741848993" r:id="rId1178"/>
        </w:object>
      </w:r>
      <w:r w:rsidRPr="0018070A">
        <w:rPr>
          <w:lang w:val="uk-UA"/>
        </w:rPr>
        <w:object w:dxaOrig="2835" w:dyaOrig="2835">
          <v:shape id="_x0000_i2190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190" DrawAspect="Content" ObjectID="_1741848994" r:id="rId1179"/>
        </w:object>
      </w:r>
      <w:r w:rsidRPr="0018070A">
        <w:rPr>
          <w:lang w:val="uk-UA"/>
        </w:rPr>
        <w:object w:dxaOrig="2835" w:dyaOrig="2835">
          <v:shape id="_x0000_i2191" type="#_x0000_t75" style="width:14.25pt;height:18.75pt" o:ole="" fillcolor="window">
            <v:imagedata r:id="rId16" o:title="" cropleft="10449f" cropright="10449f"/>
          </v:shape>
          <o:OLEObject Type="Embed" ProgID="Paint.Picture" ShapeID="_x0000_i2191" DrawAspect="Content" ObjectID="_1741848995" r:id="rId1180"/>
        </w:object>
      </w:r>
      <w:r w:rsidRPr="0018070A">
        <w:rPr>
          <w:lang w:val="uk-UA"/>
        </w:rPr>
        <w:object w:dxaOrig="2835" w:dyaOrig="2835">
          <v:shape id="_x0000_i2192" type="#_x0000_t75" style="width:14.25pt;height:18.75pt" o:ole="" fillcolor="window">
            <v:imagedata r:id="rId14" o:title="" cropleft="10449f" cropright="10449f"/>
          </v:shape>
          <o:OLEObject Type="Embed" ProgID="Paint.Picture" ShapeID="_x0000_i2192" DrawAspect="Content" ObjectID="_1741848996" r:id="rId118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2193" type="#_x0000_t75" style="width:14.25pt;height:18.75pt" o:ole="" fillcolor="window">
            <v:imagedata r:id="rId16" o:title="" cropleft="10449f" cropright="10449f"/>
          </v:shape>
          <o:OLEObject Type="Embed" ProgID="Paint.Picture" ShapeID="_x0000_i2193" DrawAspect="Content" ObjectID="_1741848997" r:id="rId1182"/>
        </w:object>
      </w:r>
      <w:r w:rsidRPr="0018070A">
        <w:rPr>
          <w:lang w:val="uk-UA"/>
        </w:rPr>
        <w:object w:dxaOrig="2835" w:dyaOrig="2835">
          <v:shape id="_x0000_i2194" type="#_x0000_t75" style="width:14.25pt;height:18.75pt" o:ole="" fillcolor="window">
            <v:imagedata r:id="rId33" o:title="" cropleft="10449f" cropright="10449f"/>
          </v:shape>
          <o:OLEObject Type="Embed" ProgID="Paint.Picture" ShapeID="_x0000_i2194" DrawAspect="Content" ObjectID="_1741848998" r:id="rId1183"/>
        </w:object>
      </w:r>
      <w:r w:rsidRPr="0018070A">
        <w:rPr>
          <w:lang w:val="uk-UA"/>
        </w:rPr>
        <w:object w:dxaOrig="2835" w:dyaOrig="2835">
          <v:shape id="_x0000_i2195" type="#_x0000_t75" style="width:14.25pt;height:18.75pt" o:ole="" fillcolor="window">
            <v:imagedata r:id="rId29" o:title="" cropleft="10449f" cropright="10449f"/>
          </v:shape>
          <o:OLEObject Type="Embed" ProgID="Paint.Picture" ShapeID="_x0000_i2195" DrawAspect="Content" ObjectID="_1741848999" r:id="rId1184"/>
        </w:object>
      </w:r>
      <w:r w:rsidRPr="0018070A">
        <w:rPr>
          <w:lang w:val="uk-UA"/>
        </w:rPr>
        <w:object w:dxaOrig="2835" w:dyaOrig="2835">
          <v:shape id="_x0000_i2196" type="#_x0000_t75" style="width:14.25pt;height:18.75pt" o:ole="" fillcolor="window">
            <v:imagedata r:id="rId16" o:title="" cropleft="10449f" cropright="10449f"/>
          </v:shape>
          <o:OLEObject Type="Embed" ProgID="Paint.Picture" ShapeID="_x0000_i2196" DrawAspect="Content" ObjectID="_1741849000" r:id="rId1185"/>
        </w:object>
      </w:r>
      <w:r w:rsidRPr="0018070A">
        <w:rPr>
          <w:lang w:val="uk-UA"/>
        </w:rPr>
        <w:object w:dxaOrig="2835" w:dyaOrig="2835">
          <v:shape id="_x0000_i2197" type="#_x0000_t75" style="width:14.25pt;height:18.75pt" o:ole="" fillcolor="window">
            <v:imagedata r:id="rId23" o:title="" cropleft="10449f" cropright="10449f"/>
          </v:shape>
          <o:OLEObject Type="Embed" ProgID="Paint.Picture" ShapeID="_x0000_i2197" DrawAspect="Content" ObjectID="_1741849001" r:id="rId1186"/>
        </w:object>
      </w:r>
      <w:r w:rsidRPr="0018070A">
        <w:rPr>
          <w:lang w:val="uk-UA"/>
        </w:rPr>
        <w:object w:dxaOrig="2835" w:dyaOrig="2835">
          <v:shape id="_x0000_i2198" type="#_x0000_t75" style="width:14.25pt;height:18.75pt" o:ole="" fillcolor="window">
            <v:imagedata r:id="rId23" o:title="" cropleft="10449f" cropright="10449f"/>
          </v:shape>
          <o:OLEObject Type="Embed" ProgID="Paint.Picture" ShapeID="_x0000_i2198" DrawAspect="Content" ObjectID="_1741849002" r:id="rId1187"/>
        </w:object>
      </w:r>
      <w:r w:rsidRPr="0018070A">
        <w:rPr>
          <w:lang w:val="uk-UA"/>
        </w:rPr>
        <w:object w:dxaOrig="2835" w:dyaOrig="2835">
          <v:shape id="_x0000_i2199" type="#_x0000_t75" style="width:14.25pt;height:18.75pt" o:ole="" fillcolor="window">
            <v:imagedata r:id="rId16" o:title="" cropleft="10449f" cropright="10449f"/>
          </v:shape>
          <o:OLEObject Type="Embed" ProgID="Paint.Picture" ShapeID="_x0000_i2199" DrawAspect="Content" ObjectID="_1741849003" r:id="rId1188"/>
        </w:object>
      </w:r>
      <w:r w:rsidRPr="0018070A">
        <w:rPr>
          <w:lang w:val="uk-UA"/>
        </w:rPr>
        <w:object w:dxaOrig="2835" w:dyaOrig="2835">
          <v:shape id="_x0000_i2200" type="#_x0000_t75" style="width:14.25pt;height:18.75pt" o:ole="" fillcolor="window">
            <v:imagedata r:id="rId29" o:title="" cropleft="10449f" cropright="10449f"/>
          </v:shape>
          <o:OLEObject Type="Embed" ProgID="Paint.Picture" ShapeID="_x0000_i2200" DrawAspect="Content" ObjectID="_1741849004" r:id="rId1189"/>
        </w:object>
      </w:r>
      <w:r w:rsidRPr="0018070A">
        <w:rPr>
          <w:lang w:val="uk-UA"/>
        </w:rPr>
        <w:object w:dxaOrig="2835" w:dyaOrig="2835">
          <v:shape id="_x0000_i2201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201" DrawAspect="Content" ObjectID="_1741849005" r:id="rId1190"/>
        </w:object>
      </w:r>
      <w:r w:rsidRPr="0018070A">
        <w:rPr>
          <w:lang w:val="uk-UA"/>
        </w:rPr>
        <w:object w:dxaOrig="2835" w:dyaOrig="2835">
          <v:shape id="_x0000_i2202" type="#_x0000_t75" style="width:14.25pt;height:18.75pt" o:ole="" fillcolor="window">
            <v:imagedata r:id="rId33" o:title="" cropleft="10449f" cropright="10449f"/>
          </v:shape>
          <o:OLEObject Type="Embed" ProgID="Paint.Picture" ShapeID="_x0000_i2202" DrawAspect="Content" ObjectID="_1741849006" r:id="rId1191"/>
        </w:object>
      </w:r>
      <w:r w:rsidRPr="0018070A">
        <w:rPr>
          <w:lang w:val="uk-UA"/>
        </w:rPr>
        <w:object w:dxaOrig="2835" w:dyaOrig="2835">
          <v:shape id="_x0000_i2203" type="#_x0000_t75" style="width:14.25pt;height:18.75pt" o:ole="" fillcolor="window">
            <v:imagedata r:id="rId14" o:title="" cropleft="10449f" cropright="10449f"/>
          </v:shape>
          <o:OLEObject Type="Embed" ProgID="Paint.Picture" ShapeID="_x0000_i2203" DrawAspect="Content" ObjectID="_1741849007" r:id="rId1192"/>
        </w:object>
      </w:r>
      <w:r w:rsidRPr="0018070A">
        <w:rPr>
          <w:lang w:val="uk-UA"/>
        </w:rPr>
        <w:object w:dxaOrig="2835" w:dyaOrig="2835">
          <v:shape id="_x0000_i2204" type="#_x0000_t75" style="width:14.25pt;height:18.75pt" o:ole="" fillcolor="window">
            <v:imagedata r:id="rId33" o:title="" cropleft="10449f" cropright="10449f"/>
          </v:shape>
          <o:OLEObject Type="Embed" ProgID="Paint.Picture" ShapeID="_x0000_i2204" DrawAspect="Content" ObjectID="_1741849008" r:id="rId1193"/>
        </w:object>
      </w:r>
      <w:r w:rsidRPr="0018070A">
        <w:rPr>
          <w:lang w:val="uk-UA"/>
        </w:rPr>
        <w:object w:dxaOrig="2835" w:dyaOrig="2835">
          <v:shape id="_x0000_i2205" type="#_x0000_t75" style="width:14.25pt;height:18.75pt" o:ole="" fillcolor="window">
            <v:imagedata r:id="rId16" o:title="" cropleft="10449f" cropright="10449f"/>
          </v:shape>
          <o:OLEObject Type="Embed" ProgID="Paint.Picture" ShapeID="_x0000_i2205" DrawAspect="Content" ObjectID="_1741849009" r:id="rId1194"/>
        </w:object>
      </w:r>
      <w:r w:rsidRPr="0018070A">
        <w:rPr>
          <w:lang w:val="uk-UA"/>
        </w:rPr>
        <w:object w:dxaOrig="2835" w:dyaOrig="2835">
          <v:shape id="_x0000_i2206" type="#_x0000_t75" style="width:14.25pt;height:18.75pt" o:ole="" fillcolor="window">
            <v:imagedata r:id="rId23" o:title="" cropleft="10449f" cropright="10449f"/>
          </v:shape>
          <o:OLEObject Type="Embed" ProgID="Paint.Picture" ShapeID="_x0000_i2206" DrawAspect="Content" ObjectID="_1741849010" r:id="rId1195"/>
        </w:object>
      </w:r>
      <w:r w:rsidRPr="0018070A">
        <w:rPr>
          <w:lang w:val="uk-UA"/>
        </w:rPr>
        <w:object w:dxaOrig="2835" w:dyaOrig="2835">
          <v:shape id="_x0000_i2207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207" DrawAspect="Content" ObjectID="_1741849011" r:id="rId1196"/>
        </w:object>
      </w:r>
      <w:r w:rsidRPr="0018070A">
        <w:rPr>
          <w:lang w:val="uk-UA"/>
        </w:rPr>
        <w:object w:dxaOrig="2835" w:dyaOrig="2835">
          <v:shape id="_x0000_i2208" type="#_x0000_t75" style="width:14.25pt;height:18.75pt" o:ole="" fillcolor="window">
            <v:imagedata r:id="rId33" o:title="" cropleft="10449f" cropright="10449f"/>
          </v:shape>
          <o:OLEObject Type="Embed" ProgID="Paint.Picture" ShapeID="_x0000_i2208" DrawAspect="Content" ObjectID="_1741849012" r:id="rId1197"/>
        </w:object>
      </w:r>
      <w:r w:rsidRPr="0018070A">
        <w:rPr>
          <w:lang w:val="uk-UA"/>
        </w:rPr>
        <w:object w:dxaOrig="2835" w:dyaOrig="2835">
          <v:shape id="_x0000_i2209" type="#_x0000_t75" style="width:14.25pt;height:18.75pt" o:ole="" fillcolor="window">
            <v:imagedata r:id="rId29" o:title="" cropleft="10449f" cropright="10449f"/>
          </v:shape>
          <o:OLEObject Type="Embed" ProgID="Paint.Picture" ShapeID="_x0000_i2209" DrawAspect="Content" ObjectID="_1741849013" r:id="rId1198"/>
        </w:object>
      </w:r>
      <w:r w:rsidRPr="0018070A">
        <w:rPr>
          <w:lang w:val="uk-UA"/>
        </w:rPr>
        <w:object w:dxaOrig="2835" w:dyaOrig="2835">
          <v:shape id="_x0000_i2210" type="#_x0000_t75" style="width:14.25pt;height:18.75pt" o:ole="" fillcolor="window">
            <v:imagedata r:id="rId31" o:title="" cropleft="10449f" cropright="10449f"/>
          </v:shape>
          <o:OLEObject Type="Embed" ProgID="Paint.Picture" ShapeID="_x0000_i2210" DrawAspect="Content" ObjectID="_1741849014" r:id="rId1199"/>
        </w:object>
      </w:r>
      <w:r w:rsidRPr="0018070A">
        <w:rPr>
          <w:lang w:val="uk-UA"/>
        </w:rPr>
        <w:object w:dxaOrig="2835" w:dyaOrig="2835">
          <v:shape id="_x0000_i2211" type="#_x0000_t75" style="width:14.25pt;height:18.75pt" o:ole="" fillcolor="window">
            <v:imagedata r:id="rId33" o:title="" cropleft="10449f" cropright="10449f"/>
          </v:shape>
          <o:OLEObject Type="Embed" ProgID="Paint.Picture" ShapeID="_x0000_i2211" DrawAspect="Content" ObjectID="_1741849015" r:id="rId1200"/>
        </w:object>
      </w:r>
      <w:r w:rsidRPr="0018070A">
        <w:rPr>
          <w:lang w:val="uk-UA"/>
        </w:rPr>
        <w:object w:dxaOrig="2835" w:dyaOrig="2835">
          <v:shape id="_x0000_i2212" type="#_x0000_t75" style="width:14.25pt;height:18.75pt" o:ole="" fillcolor="window">
            <v:imagedata r:id="rId14" o:title="" cropleft="10449f" cropright="10449f"/>
          </v:shape>
          <o:OLEObject Type="Embed" ProgID="Paint.Picture" ShapeID="_x0000_i2212" DrawAspect="Content" ObjectID="_1741849016" r:id="rId1201"/>
        </w:object>
      </w:r>
      <w:r w:rsidRPr="0018070A">
        <w:rPr>
          <w:lang w:val="uk-UA"/>
        </w:rPr>
        <w:object w:dxaOrig="2835" w:dyaOrig="2835">
          <v:shape id="_x0000_i2213" type="#_x0000_t75" style="width:14.25pt;height:18.75pt" o:ole="" fillcolor="window">
            <v:imagedata r:id="rId33" o:title="" cropleft="10449f" cropright="10449f"/>
          </v:shape>
          <o:OLEObject Type="Embed" ProgID="Paint.Picture" ShapeID="_x0000_i2213" DrawAspect="Content" ObjectID="_1741849017" r:id="rId1202"/>
        </w:object>
      </w:r>
      <w:r w:rsidRPr="0018070A">
        <w:rPr>
          <w:lang w:val="uk-UA"/>
        </w:rPr>
        <w:object w:dxaOrig="2835" w:dyaOrig="2835">
          <v:shape id="_x0000_i2214" type="#_x0000_t75" style="width:14.25pt;height:18.75pt" o:ole="" fillcolor="window">
            <v:imagedata r:id="rId23" o:title="" cropleft="10449f" cropright="10449f"/>
          </v:shape>
          <o:OLEObject Type="Embed" ProgID="Paint.Picture" ShapeID="_x0000_i2214" DrawAspect="Content" ObjectID="_1741849018" r:id="rId1203"/>
        </w:object>
      </w:r>
      <w:r w:rsidRPr="0018070A">
        <w:rPr>
          <w:lang w:val="uk-UA"/>
        </w:rPr>
        <w:object w:dxaOrig="2835" w:dyaOrig="2835">
          <v:shape id="_x0000_i2215" type="#_x0000_t75" style="width:14.25pt;height:18.75pt" o:ole="" fillcolor="window">
            <v:imagedata r:id="rId29" o:title="" cropleft="10449f" cropright="10449f"/>
          </v:shape>
          <o:OLEObject Type="Embed" ProgID="Paint.Picture" ShapeID="_x0000_i2215" DrawAspect="Content" ObjectID="_1741849019" r:id="rId1204"/>
        </w:object>
      </w:r>
      <w:r w:rsidRPr="0018070A">
        <w:rPr>
          <w:lang w:val="uk-UA"/>
        </w:rPr>
        <w:object w:dxaOrig="2835" w:dyaOrig="2835">
          <v:shape id="_x0000_i2216" type="#_x0000_t75" style="width:14.25pt;height:18.75pt" o:ole="" fillcolor="window">
            <v:imagedata r:id="rId14" o:title="" cropleft="10449f" cropright="10449f"/>
          </v:shape>
          <o:OLEObject Type="Embed" ProgID="Paint.Picture" ShapeID="_x0000_i2216" DrawAspect="Content" ObjectID="_1741849020" r:id="rId1205"/>
        </w:object>
      </w:r>
      <w:r w:rsidRPr="0018070A">
        <w:rPr>
          <w:lang w:val="uk-UA"/>
        </w:rPr>
        <w:object w:dxaOrig="2835" w:dyaOrig="2835">
          <v:shape id="_x0000_i2217" type="#_x0000_t75" style="width:14.25pt;height:18.75pt" o:ole="" fillcolor="window">
            <v:imagedata r:id="rId23" o:title="" cropleft="10449f" cropright="10449f"/>
          </v:shape>
          <o:OLEObject Type="Embed" ProgID="Paint.Picture" ShapeID="_x0000_i2217" DrawAspect="Content" ObjectID="_1741849021" r:id="rId1206"/>
        </w:object>
      </w:r>
      <w:r w:rsidRPr="0018070A">
        <w:rPr>
          <w:lang w:val="uk-UA"/>
        </w:rPr>
        <w:object w:dxaOrig="2835" w:dyaOrig="2835">
          <v:shape id="_x0000_i2218" type="#_x0000_t75" style="width:14.25pt;height:18.75pt" o:ole="" fillcolor="window">
            <v:imagedata r:id="rId23" o:title="" cropleft="10449f" cropright="10449f"/>
          </v:shape>
          <o:OLEObject Type="Embed" ProgID="Paint.Picture" ShapeID="_x0000_i2218" DrawAspect="Content" ObjectID="_1741849022" r:id="rId1207"/>
        </w:object>
      </w:r>
      <w:r w:rsidRPr="0018070A">
        <w:rPr>
          <w:lang w:val="uk-UA"/>
        </w:rPr>
        <w:object w:dxaOrig="2835" w:dyaOrig="2835">
          <v:shape id="_x0000_i2219" type="#_x0000_t75" style="width:14.25pt;height:18.75pt" o:ole="" fillcolor="window">
            <v:imagedata r:id="rId23" o:title="" cropleft="10449f" cropright="10449f"/>
          </v:shape>
          <o:OLEObject Type="Embed" ProgID="Paint.Picture" ShapeID="_x0000_i2219" DrawAspect="Content" ObjectID="_1741849023" r:id="rId1208"/>
        </w:object>
      </w:r>
      <w:r w:rsidRPr="0018070A">
        <w:rPr>
          <w:lang w:val="uk-UA"/>
        </w:rPr>
        <w:object w:dxaOrig="2835" w:dyaOrig="2835">
          <v:shape id="_x0000_i2220" type="#_x0000_t75" style="width:14.25pt;height:18.75pt" o:ole="" fillcolor="window">
            <v:imagedata r:id="rId16" o:title="" cropleft="10449f" cropright="10449f"/>
          </v:shape>
          <o:OLEObject Type="Embed" ProgID="Paint.Picture" ShapeID="_x0000_i2220" DrawAspect="Content" ObjectID="_1741849024" r:id="rId1209"/>
        </w:object>
      </w:r>
      <w:r w:rsidRPr="0018070A">
        <w:rPr>
          <w:lang w:val="uk-UA"/>
        </w:rPr>
        <w:object w:dxaOrig="2835" w:dyaOrig="2835">
          <v:shape id="_x0000_i2221" type="#_x0000_t75" style="width:14.25pt;height:18.75pt" o:ole="" fillcolor="window">
            <v:imagedata r:id="rId29" o:title="" cropleft="10449f" cropright="10449f"/>
          </v:shape>
          <o:OLEObject Type="Embed" ProgID="Paint.Picture" ShapeID="_x0000_i2221" DrawAspect="Content" ObjectID="_1741849025" r:id="rId1210"/>
        </w:object>
      </w:r>
      <w:r w:rsidRPr="0018070A">
        <w:rPr>
          <w:lang w:val="uk-UA"/>
        </w:rPr>
        <w:object w:dxaOrig="2835" w:dyaOrig="2835">
          <v:shape id="_x0000_i2222" type="#_x0000_t75" style="width:14.25pt;height:18.75pt" o:ole="" fillcolor="window">
            <v:imagedata r:id="rId16" o:title="" cropleft="10449f" cropright="10449f"/>
          </v:shape>
          <o:OLEObject Type="Embed" ProgID="Paint.Picture" ShapeID="_x0000_i2222" DrawAspect="Content" ObjectID="_1741849026" r:id="rId1211"/>
        </w:object>
      </w:r>
    </w:p>
    <w:p w:rsidR="005F7F8C" w:rsidRDefault="005F7F8C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2223" type="#_x0000_t75" style="width:14.25pt;height:18.75pt" o:ole="" fillcolor="window">
            <v:imagedata r:id="rId33" o:title="" cropleft="10449f" cropright="10449f"/>
          </v:shape>
          <o:OLEObject Type="Embed" ProgID="Paint.Picture" ShapeID="_x0000_i2223" DrawAspect="Content" ObjectID="_1741849027" r:id="rId1212"/>
        </w:object>
      </w:r>
      <w:r w:rsidRPr="0018070A">
        <w:rPr>
          <w:lang w:val="uk-UA"/>
        </w:rPr>
        <w:object w:dxaOrig="2835" w:dyaOrig="2835">
          <v:shape id="_x0000_i2224" type="#_x0000_t75" style="width:14.25pt;height:18.75pt" o:ole="" fillcolor="window">
            <v:imagedata r:id="rId33" o:title="" cropleft="10449f" cropright="10449f"/>
          </v:shape>
          <o:OLEObject Type="Embed" ProgID="Paint.Picture" ShapeID="_x0000_i2224" DrawAspect="Content" ObjectID="_1741849028" r:id="rId1213"/>
        </w:object>
      </w:r>
      <w:r w:rsidRPr="0018070A">
        <w:rPr>
          <w:lang w:val="uk-UA"/>
        </w:rPr>
        <w:object w:dxaOrig="2835" w:dyaOrig="2835">
          <v:shape id="_x0000_i2225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225" DrawAspect="Content" ObjectID="_1741849029" r:id="rId1214"/>
        </w:object>
      </w:r>
      <w:r w:rsidRPr="0018070A">
        <w:rPr>
          <w:lang w:val="uk-UA"/>
        </w:rPr>
        <w:object w:dxaOrig="2835" w:dyaOrig="2835">
          <v:shape id="_x0000_i2226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226" DrawAspect="Content" ObjectID="_1741849030" r:id="rId1215"/>
        </w:object>
      </w:r>
      <w:r w:rsidRPr="0018070A">
        <w:rPr>
          <w:lang w:val="uk-UA"/>
        </w:rPr>
        <w:object w:dxaOrig="2835" w:dyaOrig="2835">
          <v:shape id="_x0000_i2227" type="#_x0000_t75" style="width:14.25pt;height:18.75pt" o:ole="" fillcolor="window">
            <v:imagedata r:id="rId29" o:title="" cropleft="10449f" cropright="10449f"/>
          </v:shape>
          <o:OLEObject Type="Embed" ProgID="Paint.Picture" ShapeID="_x0000_i2227" DrawAspect="Content" ObjectID="_1741849031" r:id="rId1216"/>
        </w:object>
      </w:r>
      <w:r w:rsidRPr="0018070A">
        <w:rPr>
          <w:lang w:val="uk-UA"/>
        </w:rPr>
        <w:object w:dxaOrig="2835" w:dyaOrig="2835">
          <v:shape id="_x0000_i2228" type="#_x0000_t75" style="width:14.25pt;height:18.75pt" o:ole="" fillcolor="window">
            <v:imagedata r:id="rId14" o:title="" cropleft="10449f" cropright="10449f"/>
          </v:shape>
          <o:OLEObject Type="Embed" ProgID="Paint.Picture" ShapeID="_x0000_i2228" DrawAspect="Content" ObjectID="_1741849032" r:id="rId1217"/>
        </w:object>
      </w:r>
      <w:r w:rsidRPr="0018070A">
        <w:rPr>
          <w:lang w:val="uk-UA"/>
        </w:rPr>
        <w:object w:dxaOrig="2835" w:dyaOrig="2835">
          <v:shape id="_x0000_i2229" type="#_x0000_t75" style="width:14.25pt;height:18.75pt" o:ole="" fillcolor="window">
            <v:imagedata r:id="rId23" o:title="" cropleft="10449f" cropright="10449f"/>
          </v:shape>
          <o:OLEObject Type="Embed" ProgID="Paint.Picture" ShapeID="_x0000_i2229" DrawAspect="Content" ObjectID="_1741849033" r:id="rId1218"/>
        </w:object>
      </w:r>
      <w:r w:rsidRPr="0018070A">
        <w:rPr>
          <w:lang w:val="uk-UA"/>
        </w:rPr>
        <w:object w:dxaOrig="2835" w:dyaOrig="2835">
          <v:shape id="_x0000_i2230" type="#_x0000_t75" style="width:14.25pt;height:18.75pt" o:ole="" fillcolor="window">
            <v:imagedata r:id="rId29" o:title="" cropleft="10449f" cropright="10449f"/>
          </v:shape>
          <o:OLEObject Type="Embed" ProgID="Paint.Picture" ShapeID="_x0000_i2230" DrawAspect="Content" ObjectID="_1741849034" r:id="rId1219"/>
        </w:object>
      </w:r>
      <w:r w:rsidRPr="0018070A">
        <w:rPr>
          <w:lang w:val="uk-UA"/>
        </w:rPr>
        <w:object w:dxaOrig="2835" w:dyaOrig="2835">
          <v:shape id="_x0000_i2231" type="#_x0000_t75" style="width:14.25pt;height:18.75pt" o:ole="" fillcolor="window">
            <v:imagedata r:id="rId29" o:title="" cropleft="10449f" cropright="10449f"/>
          </v:shape>
          <o:OLEObject Type="Embed" ProgID="Paint.Picture" ShapeID="_x0000_i2231" DrawAspect="Content" ObjectID="_1741849035" r:id="rId1220"/>
        </w:object>
      </w:r>
      <w:r w:rsidRPr="0018070A">
        <w:rPr>
          <w:lang w:val="uk-UA"/>
        </w:rPr>
        <w:object w:dxaOrig="2835" w:dyaOrig="2835">
          <v:shape id="_x0000_i2232" type="#_x0000_t75" style="width:14.25pt;height:18.75pt" o:ole="" fillcolor="window">
            <v:imagedata r:id="rId29" o:title="" cropleft="10449f" cropright="10449f"/>
          </v:shape>
          <o:OLEObject Type="Embed" ProgID="Paint.Picture" ShapeID="_x0000_i2232" DrawAspect="Content" ObjectID="_1741849036" r:id="rId1221"/>
        </w:object>
      </w:r>
      <w:r w:rsidRPr="0018070A">
        <w:rPr>
          <w:lang w:val="uk-UA"/>
        </w:rPr>
        <w:object w:dxaOrig="2835" w:dyaOrig="2835">
          <v:shape id="_x0000_i2233" type="#_x0000_t75" style="width:14.25pt;height:18.75pt" o:ole="" fillcolor="window">
            <v:imagedata r:id="rId33" o:title="" cropleft="10449f" cropright="10449f"/>
          </v:shape>
          <o:OLEObject Type="Embed" ProgID="Paint.Picture" ShapeID="_x0000_i2233" DrawAspect="Content" ObjectID="_1741849037" r:id="rId1222"/>
        </w:object>
      </w:r>
      <w:r w:rsidRPr="0018070A">
        <w:rPr>
          <w:lang w:val="uk-UA"/>
        </w:rPr>
        <w:object w:dxaOrig="2835" w:dyaOrig="2835">
          <v:shape id="_x0000_i2234" type="#_x0000_t75" style="width:14.25pt;height:18.75pt" o:ole="" fillcolor="window">
            <v:imagedata r:id="rId23" o:title="" cropleft="10449f" cropright="10449f"/>
          </v:shape>
          <o:OLEObject Type="Embed" ProgID="Paint.Picture" ShapeID="_x0000_i2234" DrawAspect="Content" ObjectID="_1741849038" r:id="rId1223"/>
        </w:object>
      </w:r>
      <w:r w:rsidRPr="0018070A">
        <w:rPr>
          <w:lang w:val="uk-UA"/>
        </w:rPr>
        <w:object w:dxaOrig="2835" w:dyaOrig="2835">
          <v:shape id="_x0000_i2235" type="#_x0000_t75" style="width:14.25pt;height:18.75pt" o:ole="" fillcolor="window">
            <v:imagedata r:id="rId16" o:title="" cropleft="10449f" cropright="10449f"/>
          </v:shape>
          <o:OLEObject Type="Embed" ProgID="Paint.Picture" ShapeID="_x0000_i2235" DrawAspect="Content" ObjectID="_1741849039" r:id="rId1224"/>
        </w:object>
      </w:r>
      <w:r w:rsidRPr="0018070A">
        <w:rPr>
          <w:lang w:val="uk-UA"/>
        </w:rPr>
        <w:object w:dxaOrig="2835" w:dyaOrig="2835">
          <v:shape id="_x0000_i2236" type="#_x0000_t75" style="width:14.25pt;height:18.75pt" o:ole="" fillcolor="window">
            <v:imagedata r:id="rId19" o:title="" cropleft="10449f" cropright="10449f"/>
          </v:shape>
          <o:OLEObject Type="Embed" ProgID="Paint.Picture" ShapeID="_x0000_i2236" DrawAspect="Content" ObjectID="_1741849040" r:id="rId1225"/>
        </w:object>
      </w:r>
      <w:r w:rsidRPr="0018070A">
        <w:rPr>
          <w:lang w:val="uk-UA"/>
        </w:rPr>
        <w:object w:dxaOrig="2835" w:dyaOrig="2835">
          <v:shape id="_x0000_i2237" type="#_x0000_t75" style="width:14.25pt;height:18.75pt" o:ole="" fillcolor="window">
            <v:imagedata r:id="rId29" o:title="" cropleft="10449f" cropright="10449f"/>
          </v:shape>
          <o:OLEObject Type="Embed" ProgID="Paint.Picture" ShapeID="_x0000_i2237" DrawAspect="Content" ObjectID="_1741849041" r:id="rId1226"/>
        </w:object>
      </w:r>
      <w:r w:rsidRPr="0018070A">
        <w:rPr>
          <w:lang w:val="uk-UA"/>
        </w:rPr>
        <w:object w:dxaOrig="2835" w:dyaOrig="2835">
          <v:shape id="_x0000_i2238" type="#_x0000_t75" style="width:14.25pt;height:18.75pt" o:ole="" fillcolor="window">
            <v:imagedata r:id="rId14" o:title="" cropleft="10449f" cropright="10449f"/>
          </v:shape>
          <o:OLEObject Type="Embed" ProgID="Paint.Picture" ShapeID="_x0000_i2238" DrawAspect="Content" ObjectID="_1741849042" r:id="rId1227"/>
        </w:object>
      </w:r>
      <w:r w:rsidRPr="0018070A">
        <w:rPr>
          <w:lang w:val="uk-UA"/>
        </w:rPr>
        <w:object w:dxaOrig="2835" w:dyaOrig="2835">
          <v:shape id="_x0000_i2239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239" DrawAspect="Content" ObjectID="_1741849043" r:id="rId1228"/>
        </w:object>
      </w:r>
      <w:r w:rsidRPr="0018070A">
        <w:rPr>
          <w:lang w:val="uk-UA"/>
        </w:rPr>
        <w:object w:dxaOrig="2835" w:dyaOrig="2835">
          <v:shape id="_x0000_i2240" type="#_x0000_t75" style="width:14.25pt;height:18.75pt" o:ole="" fillcolor="window">
            <v:imagedata r:id="rId14" o:title="" cropleft="10449f" cropright="10449f"/>
          </v:shape>
          <o:OLEObject Type="Embed" ProgID="Paint.Picture" ShapeID="_x0000_i2240" DrawAspect="Content" ObjectID="_1741849044" r:id="rId1229"/>
        </w:object>
      </w:r>
      <w:r w:rsidRPr="0018070A">
        <w:rPr>
          <w:lang w:val="uk-UA"/>
        </w:rPr>
        <w:object w:dxaOrig="2835" w:dyaOrig="2835">
          <v:shape id="_x0000_i2241" type="#_x0000_t75" style="width:14.25pt;height:18.75pt" o:ole="" fillcolor="window">
            <v:imagedata r:id="rId29" o:title="" cropleft="10449f" cropright="10449f"/>
          </v:shape>
          <o:OLEObject Type="Embed" ProgID="Paint.Picture" ShapeID="_x0000_i2241" DrawAspect="Content" ObjectID="_1741849045" r:id="rId1230"/>
        </w:object>
      </w:r>
      <w:r w:rsidRPr="0018070A">
        <w:rPr>
          <w:lang w:val="uk-UA"/>
        </w:rPr>
        <w:object w:dxaOrig="2835" w:dyaOrig="2835">
          <v:shape id="_x0000_i2242" type="#_x0000_t75" style="width:14.25pt;height:18.75pt" o:ole="" fillcolor="window">
            <v:imagedata r:id="rId19" o:title="" cropleft="10449f" cropright="10449f"/>
          </v:shape>
          <o:OLEObject Type="Embed" ProgID="Paint.Picture" ShapeID="_x0000_i2242" DrawAspect="Content" ObjectID="_1741849046" r:id="rId1231"/>
        </w:object>
      </w:r>
      <w:r w:rsidRPr="0018070A">
        <w:rPr>
          <w:lang w:val="uk-UA"/>
        </w:rPr>
        <w:object w:dxaOrig="2835" w:dyaOrig="2835">
          <v:shape id="_x0000_i2243" type="#_x0000_t75" style="width:14.25pt;height:18.75pt" o:ole="" fillcolor="window">
            <v:imagedata r:id="rId23" o:title="" cropleft="10449f" cropright="10449f"/>
          </v:shape>
          <o:OLEObject Type="Embed" ProgID="Paint.Picture" ShapeID="_x0000_i2243" DrawAspect="Content" ObjectID="_1741849047" r:id="rId1232"/>
        </w:object>
      </w:r>
      <w:r w:rsidRPr="0018070A">
        <w:rPr>
          <w:lang w:val="uk-UA"/>
        </w:rPr>
        <w:object w:dxaOrig="2835" w:dyaOrig="2835">
          <v:shape id="_x0000_i2244" type="#_x0000_t75" style="width:14.25pt;height:18.75pt" o:ole="" fillcolor="window">
            <v:imagedata r:id="rId29" o:title="" cropleft="10449f" cropright="10449f"/>
          </v:shape>
          <o:OLEObject Type="Embed" ProgID="Paint.Picture" ShapeID="_x0000_i2244" DrawAspect="Content" ObjectID="_1741849048" r:id="rId1233"/>
        </w:object>
      </w:r>
      <w:r w:rsidRPr="0018070A">
        <w:rPr>
          <w:lang w:val="uk-UA"/>
        </w:rPr>
        <w:object w:dxaOrig="2835" w:dyaOrig="2835">
          <v:shape id="_x0000_i2245" type="#_x0000_t75" style="width:14.25pt;height:18.75pt" o:ole="" fillcolor="window">
            <v:imagedata r:id="rId29" o:title="" cropleft="10449f" cropright="10449f"/>
          </v:shape>
          <o:OLEObject Type="Embed" ProgID="Paint.Picture" ShapeID="_x0000_i2245" DrawAspect="Content" ObjectID="_1741849049" r:id="rId1234"/>
        </w:object>
      </w:r>
      <w:r w:rsidRPr="0018070A">
        <w:rPr>
          <w:lang w:val="uk-UA"/>
        </w:rPr>
        <w:object w:dxaOrig="2835" w:dyaOrig="2835">
          <v:shape id="_x0000_i2246" type="#_x0000_t75" style="width:14.25pt;height:18.75pt" o:ole="" fillcolor="window">
            <v:imagedata r:id="rId27" o:title="" cropleft="10449f" cropright="10449f" gain="2147483647f"/>
          </v:shape>
          <o:OLEObject Type="Embed" ProgID="Paint.Picture" ShapeID="_x0000_i2246" DrawAspect="Content" ObjectID="_1741849050" r:id="rId1235"/>
        </w:object>
      </w:r>
    </w:p>
    <w:p w:rsidR="005F7F8C" w:rsidRPr="00C36AD7" w:rsidRDefault="005F7F8C">
      <w:pPr>
        <w:rPr>
          <w:rFonts w:ascii="Times New Roman" w:hAnsi="Times New Roman" w:cs="Times New Roman"/>
          <w:sz w:val="24"/>
          <w:szCs w:val="24"/>
          <w:lang w:val="uk-UA"/>
        </w:rPr>
      </w:pPr>
    </w:p>
    <w:sectPr w:rsidR="005F7F8C" w:rsidRPr="00C36AD7" w:rsidSect="00D30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A633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5BA6"/>
    <w:rsid w:val="0010074D"/>
    <w:rsid w:val="00162323"/>
    <w:rsid w:val="0018070A"/>
    <w:rsid w:val="00184E12"/>
    <w:rsid w:val="00321ECF"/>
    <w:rsid w:val="00332581"/>
    <w:rsid w:val="00337F1B"/>
    <w:rsid w:val="00341C85"/>
    <w:rsid w:val="00355FED"/>
    <w:rsid w:val="003D1FCB"/>
    <w:rsid w:val="00404B04"/>
    <w:rsid w:val="00442B20"/>
    <w:rsid w:val="005919C9"/>
    <w:rsid w:val="005A107B"/>
    <w:rsid w:val="005F7F8C"/>
    <w:rsid w:val="00646B58"/>
    <w:rsid w:val="006749CD"/>
    <w:rsid w:val="0073406B"/>
    <w:rsid w:val="00752DC3"/>
    <w:rsid w:val="007C2C5C"/>
    <w:rsid w:val="0087232D"/>
    <w:rsid w:val="00876BFD"/>
    <w:rsid w:val="008E5E7E"/>
    <w:rsid w:val="00905BB8"/>
    <w:rsid w:val="00973A56"/>
    <w:rsid w:val="00A55BA6"/>
    <w:rsid w:val="00A67ACE"/>
    <w:rsid w:val="00A90EDD"/>
    <w:rsid w:val="00AA5041"/>
    <w:rsid w:val="00B5200A"/>
    <w:rsid w:val="00B82F24"/>
    <w:rsid w:val="00B9706C"/>
    <w:rsid w:val="00C36AD7"/>
    <w:rsid w:val="00CB5393"/>
    <w:rsid w:val="00D03316"/>
    <w:rsid w:val="00D3039C"/>
    <w:rsid w:val="00D33752"/>
    <w:rsid w:val="00D3523A"/>
    <w:rsid w:val="00F7341E"/>
    <w:rsid w:val="00FC0BA5"/>
    <w:rsid w:val="00FD6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337F1B"/>
    <w:rPr>
      <w:rFonts w:ascii="Times New Roman CYR" w:eastAsia="Times New Roman" w:hAnsi="Times New Roman CYR" w:cs="Times New Roman CYR"/>
      <w:sz w:val="20"/>
      <w:szCs w:val="20"/>
      <w:lang w:val="ru-RU" w:eastAsia="ru-RU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341C85"/>
    <w:pPr>
      <w:keepNext/>
      <w:ind w:left="284"/>
      <w:outlineLvl w:val="0"/>
    </w:pPr>
    <w:rPr>
      <w:rFonts w:eastAsia="Calibri"/>
      <w:b/>
      <w:bCs/>
      <w:sz w:val="22"/>
      <w:szCs w:val="22"/>
      <w:lang w:val="uk-UA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341C85"/>
    <w:pPr>
      <w:keepNext/>
      <w:outlineLvl w:val="1"/>
    </w:pPr>
    <w:rPr>
      <w:rFonts w:eastAsia="Calibri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341C85"/>
    <w:pPr>
      <w:keepNext/>
      <w:ind w:left="34" w:hanging="142"/>
      <w:jc w:val="center"/>
      <w:outlineLvl w:val="2"/>
    </w:pPr>
    <w:rPr>
      <w:rFonts w:eastAsia="Calibri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341C85"/>
    <w:pPr>
      <w:keepNext/>
      <w:ind w:left="-142" w:right="-108"/>
      <w:jc w:val="center"/>
      <w:outlineLvl w:val="3"/>
    </w:pPr>
    <w:rPr>
      <w:rFonts w:eastAsia="Calibri"/>
      <w:b/>
      <w:bCs/>
      <w:sz w:val="18"/>
      <w:szCs w:val="1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37F1B"/>
    <w:pPr>
      <w:keepNext/>
      <w:jc w:val="both"/>
      <w:outlineLvl w:val="4"/>
    </w:pPr>
    <w:rPr>
      <w:rFonts w:ascii="Times New Roman" w:hAnsi="Times New Roman" w:cs="Times New Roman"/>
      <w:sz w:val="24"/>
      <w:szCs w:val="24"/>
      <w:lang w:val="uk-UA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341C85"/>
    <w:p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341C85"/>
    <w:pPr>
      <w:keepNext/>
      <w:spacing w:line="360" w:lineRule="auto"/>
      <w:ind w:left="284" w:firstLine="283"/>
      <w:outlineLvl w:val="6"/>
    </w:pPr>
    <w:rPr>
      <w:rFonts w:eastAsia="Calibri"/>
      <w:b/>
      <w:bCs/>
      <w:sz w:val="22"/>
      <w:szCs w:val="22"/>
      <w:lang w:val="uk-U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Cambria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Cambria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Cambria"/>
      <w:b/>
      <w:bCs/>
      <w:sz w:val="26"/>
      <w:szCs w:val="26"/>
      <w:lang w:val="ru-RU"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Calibri"/>
      <w:b/>
      <w:bCs/>
      <w:sz w:val="28"/>
      <w:szCs w:val="28"/>
      <w:lang w:val="ru-RU"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337F1B"/>
    <w:rPr>
      <w:rFonts w:ascii="Times New Roman" w:hAnsi="Times New Roman" w:cs="Times New Roman"/>
      <w:sz w:val="20"/>
      <w:szCs w:val="20"/>
      <w:lang w:val="uk-UA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Calibri"/>
      <w:b/>
      <w:bCs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Calibri"/>
      <w:sz w:val="24"/>
      <w:szCs w:val="24"/>
      <w:lang w:val="ru-RU" w:eastAsia="ru-RU"/>
    </w:rPr>
  </w:style>
  <w:style w:type="paragraph" w:customStyle="1" w:styleId="Default">
    <w:name w:val="Default"/>
    <w:uiPriority w:val="99"/>
    <w:rsid w:val="00A55BA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55BA6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5BA6"/>
    <w:rPr>
      <w:rFonts w:ascii="Tahoma" w:hAnsi="Tahoma" w:cs="Tahoma"/>
      <w:sz w:val="16"/>
      <w:szCs w:val="16"/>
    </w:rPr>
  </w:style>
  <w:style w:type="paragraph" w:customStyle="1" w:styleId="Char1">
    <w:name w:val="Char Знак Знак Знак Знак Знак Знак Знак Знак Знак Знак Знак Знак Знак Знак1"/>
    <w:basedOn w:val="Normal"/>
    <w:uiPriority w:val="99"/>
    <w:rsid w:val="00337F1B"/>
    <w:rPr>
      <w:rFonts w:ascii="Verdana" w:hAnsi="Verdana" w:cs="Verdana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rsid w:val="00337F1B"/>
    <w:pPr>
      <w:spacing w:line="360" w:lineRule="exact"/>
      <w:ind w:firstLine="709"/>
      <w:jc w:val="both"/>
    </w:pPr>
    <w:rPr>
      <w:sz w:val="28"/>
      <w:szCs w:val="28"/>
      <w:lang w:val="uk-UA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337F1B"/>
    <w:rPr>
      <w:rFonts w:ascii="Times New Roman CYR" w:hAnsi="Times New Roman CYR" w:cs="Times New Roman CYR"/>
      <w:sz w:val="20"/>
      <w:szCs w:val="20"/>
      <w:lang w:val="uk-UA" w:eastAsia="ru-RU"/>
    </w:rPr>
  </w:style>
  <w:style w:type="paragraph" w:styleId="NormalWeb">
    <w:name w:val="Normal (Web)"/>
    <w:basedOn w:val="Normal"/>
    <w:uiPriority w:val="99"/>
    <w:rsid w:val="00337F1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341C85"/>
    <w:pPr>
      <w:tabs>
        <w:tab w:val="center" w:pos="4153"/>
        <w:tab w:val="right" w:pos="8306"/>
      </w:tabs>
    </w:pPr>
    <w:rPr>
      <w:rFonts w:eastAsia="Calibri"/>
      <w:b/>
      <w:bCs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 CYR" w:hAnsi="Times New Roman CYR" w:cs="Times New Roman CYR"/>
      <w:sz w:val="20"/>
      <w:szCs w:val="20"/>
      <w:lang w:val="ru-RU" w:eastAsia="ru-RU"/>
    </w:rPr>
  </w:style>
  <w:style w:type="paragraph" w:styleId="Footer">
    <w:name w:val="footer"/>
    <w:basedOn w:val="Normal"/>
    <w:link w:val="FooterChar"/>
    <w:uiPriority w:val="99"/>
    <w:rsid w:val="00341C85"/>
    <w:pPr>
      <w:tabs>
        <w:tab w:val="center" w:pos="4153"/>
        <w:tab w:val="right" w:pos="8306"/>
      </w:tabs>
    </w:pPr>
    <w:rPr>
      <w:rFonts w:eastAsia="Calibri"/>
      <w:b/>
      <w:bCs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 CYR" w:hAnsi="Times New Roman CYR" w:cs="Times New Roman CYR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97.bin"/><Relationship Id="rId671" Type="http://schemas.openxmlformats.org/officeDocument/2006/relationships/oleObject" Target="embeddings/oleObject651.bin"/><Relationship Id="rId769" Type="http://schemas.openxmlformats.org/officeDocument/2006/relationships/oleObject" Target="embeddings/oleObject749.bin"/><Relationship Id="rId976" Type="http://schemas.openxmlformats.org/officeDocument/2006/relationships/oleObject" Target="embeddings/oleObject956.bin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304.bin"/><Relationship Id="rId531" Type="http://schemas.openxmlformats.org/officeDocument/2006/relationships/oleObject" Target="embeddings/oleObject511.bin"/><Relationship Id="rId629" Type="http://schemas.openxmlformats.org/officeDocument/2006/relationships/oleObject" Target="embeddings/oleObject609.bin"/><Relationship Id="rId1161" Type="http://schemas.openxmlformats.org/officeDocument/2006/relationships/oleObject" Target="embeddings/oleObject1141.bin"/><Relationship Id="rId170" Type="http://schemas.openxmlformats.org/officeDocument/2006/relationships/oleObject" Target="embeddings/oleObject150.bin"/><Relationship Id="rId836" Type="http://schemas.openxmlformats.org/officeDocument/2006/relationships/oleObject" Target="embeddings/oleObject816.bin"/><Relationship Id="rId1021" Type="http://schemas.openxmlformats.org/officeDocument/2006/relationships/oleObject" Target="embeddings/oleObject1001.bin"/><Relationship Id="rId1119" Type="http://schemas.openxmlformats.org/officeDocument/2006/relationships/oleObject" Target="embeddings/oleObject1099.bin"/><Relationship Id="rId268" Type="http://schemas.openxmlformats.org/officeDocument/2006/relationships/oleObject" Target="embeddings/oleObject248.bin"/><Relationship Id="rId475" Type="http://schemas.openxmlformats.org/officeDocument/2006/relationships/oleObject" Target="embeddings/oleObject455.bin"/><Relationship Id="rId682" Type="http://schemas.openxmlformats.org/officeDocument/2006/relationships/oleObject" Target="embeddings/oleObject662.bin"/><Relationship Id="rId903" Type="http://schemas.openxmlformats.org/officeDocument/2006/relationships/oleObject" Target="embeddings/oleObject883.bin"/><Relationship Id="rId32" Type="http://schemas.openxmlformats.org/officeDocument/2006/relationships/oleObject" Target="embeddings/oleObject13.bin"/><Relationship Id="rId128" Type="http://schemas.openxmlformats.org/officeDocument/2006/relationships/oleObject" Target="embeddings/oleObject108.bin"/><Relationship Id="rId335" Type="http://schemas.openxmlformats.org/officeDocument/2006/relationships/oleObject" Target="embeddings/oleObject315.bin"/><Relationship Id="rId542" Type="http://schemas.openxmlformats.org/officeDocument/2006/relationships/oleObject" Target="embeddings/oleObject522.bin"/><Relationship Id="rId987" Type="http://schemas.openxmlformats.org/officeDocument/2006/relationships/oleObject" Target="embeddings/oleObject967.bin"/><Relationship Id="rId1172" Type="http://schemas.openxmlformats.org/officeDocument/2006/relationships/oleObject" Target="embeddings/oleObject1152.bin"/><Relationship Id="rId181" Type="http://schemas.openxmlformats.org/officeDocument/2006/relationships/oleObject" Target="embeddings/oleObject161.bin"/><Relationship Id="rId402" Type="http://schemas.openxmlformats.org/officeDocument/2006/relationships/oleObject" Target="embeddings/oleObject382.bin"/><Relationship Id="rId847" Type="http://schemas.openxmlformats.org/officeDocument/2006/relationships/oleObject" Target="embeddings/oleObject827.bin"/><Relationship Id="rId1032" Type="http://schemas.openxmlformats.org/officeDocument/2006/relationships/oleObject" Target="embeddings/oleObject1012.bin"/><Relationship Id="rId279" Type="http://schemas.openxmlformats.org/officeDocument/2006/relationships/oleObject" Target="embeddings/oleObject259.bin"/><Relationship Id="rId486" Type="http://schemas.openxmlformats.org/officeDocument/2006/relationships/oleObject" Target="embeddings/oleObject466.bin"/><Relationship Id="rId693" Type="http://schemas.openxmlformats.org/officeDocument/2006/relationships/oleObject" Target="embeddings/oleObject673.bin"/><Relationship Id="rId707" Type="http://schemas.openxmlformats.org/officeDocument/2006/relationships/oleObject" Target="embeddings/oleObject687.bin"/><Relationship Id="rId914" Type="http://schemas.openxmlformats.org/officeDocument/2006/relationships/oleObject" Target="embeddings/oleObject894.bin"/><Relationship Id="rId43" Type="http://schemas.openxmlformats.org/officeDocument/2006/relationships/oleObject" Target="embeddings/oleObject23.bin"/><Relationship Id="rId139" Type="http://schemas.openxmlformats.org/officeDocument/2006/relationships/oleObject" Target="embeddings/oleObject119.bin"/><Relationship Id="rId346" Type="http://schemas.openxmlformats.org/officeDocument/2006/relationships/oleObject" Target="embeddings/oleObject326.bin"/><Relationship Id="rId553" Type="http://schemas.openxmlformats.org/officeDocument/2006/relationships/oleObject" Target="embeddings/oleObject533.bin"/><Relationship Id="rId760" Type="http://schemas.openxmlformats.org/officeDocument/2006/relationships/oleObject" Target="embeddings/oleObject740.bin"/><Relationship Id="rId998" Type="http://schemas.openxmlformats.org/officeDocument/2006/relationships/oleObject" Target="embeddings/oleObject978.bin"/><Relationship Id="rId1183" Type="http://schemas.openxmlformats.org/officeDocument/2006/relationships/oleObject" Target="embeddings/oleObject1163.bin"/><Relationship Id="rId192" Type="http://schemas.openxmlformats.org/officeDocument/2006/relationships/oleObject" Target="embeddings/oleObject172.bin"/><Relationship Id="rId206" Type="http://schemas.openxmlformats.org/officeDocument/2006/relationships/oleObject" Target="embeddings/oleObject186.bin"/><Relationship Id="rId413" Type="http://schemas.openxmlformats.org/officeDocument/2006/relationships/oleObject" Target="embeddings/oleObject393.bin"/><Relationship Id="rId858" Type="http://schemas.openxmlformats.org/officeDocument/2006/relationships/oleObject" Target="embeddings/oleObject838.bin"/><Relationship Id="rId1043" Type="http://schemas.openxmlformats.org/officeDocument/2006/relationships/oleObject" Target="embeddings/oleObject1023.bin"/><Relationship Id="rId497" Type="http://schemas.openxmlformats.org/officeDocument/2006/relationships/oleObject" Target="embeddings/oleObject477.bin"/><Relationship Id="rId620" Type="http://schemas.openxmlformats.org/officeDocument/2006/relationships/oleObject" Target="embeddings/oleObject600.bin"/><Relationship Id="rId718" Type="http://schemas.openxmlformats.org/officeDocument/2006/relationships/oleObject" Target="embeddings/oleObject698.bin"/><Relationship Id="rId925" Type="http://schemas.openxmlformats.org/officeDocument/2006/relationships/oleObject" Target="embeddings/oleObject905.bin"/><Relationship Id="rId357" Type="http://schemas.openxmlformats.org/officeDocument/2006/relationships/oleObject" Target="embeddings/oleObject337.bin"/><Relationship Id="rId1110" Type="http://schemas.openxmlformats.org/officeDocument/2006/relationships/oleObject" Target="embeddings/oleObject1090.bin"/><Relationship Id="rId1194" Type="http://schemas.openxmlformats.org/officeDocument/2006/relationships/oleObject" Target="embeddings/oleObject1174.bin"/><Relationship Id="rId1208" Type="http://schemas.openxmlformats.org/officeDocument/2006/relationships/oleObject" Target="embeddings/oleObject1188.bin"/><Relationship Id="rId54" Type="http://schemas.openxmlformats.org/officeDocument/2006/relationships/oleObject" Target="embeddings/oleObject34.bin"/><Relationship Id="rId217" Type="http://schemas.openxmlformats.org/officeDocument/2006/relationships/oleObject" Target="embeddings/oleObject197.bin"/><Relationship Id="rId564" Type="http://schemas.openxmlformats.org/officeDocument/2006/relationships/oleObject" Target="embeddings/oleObject544.bin"/><Relationship Id="rId771" Type="http://schemas.openxmlformats.org/officeDocument/2006/relationships/oleObject" Target="embeddings/oleObject751.bin"/><Relationship Id="rId869" Type="http://schemas.openxmlformats.org/officeDocument/2006/relationships/oleObject" Target="embeddings/oleObject849.bin"/><Relationship Id="rId424" Type="http://schemas.openxmlformats.org/officeDocument/2006/relationships/oleObject" Target="embeddings/oleObject404.bin"/><Relationship Id="rId631" Type="http://schemas.openxmlformats.org/officeDocument/2006/relationships/oleObject" Target="embeddings/oleObject611.bin"/><Relationship Id="rId729" Type="http://schemas.openxmlformats.org/officeDocument/2006/relationships/oleObject" Target="embeddings/oleObject709.bin"/><Relationship Id="rId1054" Type="http://schemas.openxmlformats.org/officeDocument/2006/relationships/oleObject" Target="embeddings/oleObject1034.bin"/><Relationship Id="rId270" Type="http://schemas.openxmlformats.org/officeDocument/2006/relationships/oleObject" Target="embeddings/oleObject250.bin"/><Relationship Id="rId936" Type="http://schemas.openxmlformats.org/officeDocument/2006/relationships/oleObject" Target="embeddings/oleObject916.bin"/><Relationship Id="rId1121" Type="http://schemas.openxmlformats.org/officeDocument/2006/relationships/oleObject" Target="embeddings/oleObject1101.bin"/><Relationship Id="rId1219" Type="http://schemas.openxmlformats.org/officeDocument/2006/relationships/oleObject" Target="embeddings/oleObject1199.bin"/><Relationship Id="rId65" Type="http://schemas.openxmlformats.org/officeDocument/2006/relationships/oleObject" Target="embeddings/oleObject45.bin"/><Relationship Id="rId130" Type="http://schemas.openxmlformats.org/officeDocument/2006/relationships/oleObject" Target="embeddings/oleObject110.bin"/><Relationship Id="rId368" Type="http://schemas.openxmlformats.org/officeDocument/2006/relationships/oleObject" Target="embeddings/oleObject348.bin"/><Relationship Id="rId575" Type="http://schemas.openxmlformats.org/officeDocument/2006/relationships/oleObject" Target="embeddings/oleObject555.bin"/><Relationship Id="rId782" Type="http://schemas.openxmlformats.org/officeDocument/2006/relationships/oleObject" Target="embeddings/oleObject762.bin"/><Relationship Id="rId228" Type="http://schemas.openxmlformats.org/officeDocument/2006/relationships/oleObject" Target="embeddings/oleObject208.bin"/><Relationship Id="rId435" Type="http://schemas.openxmlformats.org/officeDocument/2006/relationships/oleObject" Target="embeddings/oleObject415.bin"/><Relationship Id="rId642" Type="http://schemas.openxmlformats.org/officeDocument/2006/relationships/oleObject" Target="embeddings/oleObject622.bin"/><Relationship Id="rId1065" Type="http://schemas.openxmlformats.org/officeDocument/2006/relationships/oleObject" Target="embeddings/oleObject1045.bin"/><Relationship Id="rId281" Type="http://schemas.openxmlformats.org/officeDocument/2006/relationships/oleObject" Target="embeddings/oleObject261.bin"/><Relationship Id="rId502" Type="http://schemas.openxmlformats.org/officeDocument/2006/relationships/oleObject" Target="embeddings/oleObject482.bin"/><Relationship Id="rId947" Type="http://schemas.openxmlformats.org/officeDocument/2006/relationships/oleObject" Target="embeddings/oleObject927.bin"/><Relationship Id="rId1132" Type="http://schemas.openxmlformats.org/officeDocument/2006/relationships/oleObject" Target="embeddings/oleObject1112.bin"/><Relationship Id="rId76" Type="http://schemas.openxmlformats.org/officeDocument/2006/relationships/oleObject" Target="embeddings/oleObject56.bin"/><Relationship Id="rId141" Type="http://schemas.openxmlformats.org/officeDocument/2006/relationships/oleObject" Target="embeddings/oleObject121.bin"/><Relationship Id="rId379" Type="http://schemas.openxmlformats.org/officeDocument/2006/relationships/oleObject" Target="embeddings/oleObject359.bin"/><Relationship Id="rId586" Type="http://schemas.openxmlformats.org/officeDocument/2006/relationships/oleObject" Target="embeddings/oleObject566.bin"/><Relationship Id="rId793" Type="http://schemas.openxmlformats.org/officeDocument/2006/relationships/oleObject" Target="embeddings/oleObject773.bin"/><Relationship Id="rId807" Type="http://schemas.openxmlformats.org/officeDocument/2006/relationships/oleObject" Target="embeddings/oleObject787.bin"/><Relationship Id="rId7" Type="http://schemas.openxmlformats.org/officeDocument/2006/relationships/image" Target="media/image3.wmf"/><Relationship Id="rId239" Type="http://schemas.openxmlformats.org/officeDocument/2006/relationships/oleObject" Target="embeddings/oleObject219.bin"/><Relationship Id="rId446" Type="http://schemas.openxmlformats.org/officeDocument/2006/relationships/oleObject" Target="embeddings/oleObject426.bin"/><Relationship Id="rId653" Type="http://schemas.openxmlformats.org/officeDocument/2006/relationships/oleObject" Target="embeddings/oleObject633.bin"/><Relationship Id="rId1076" Type="http://schemas.openxmlformats.org/officeDocument/2006/relationships/oleObject" Target="embeddings/oleObject1056.bin"/><Relationship Id="rId292" Type="http://schemas.openxmlformats.org/officeDocument/2006/relationships/oleObject" Target="embeddings/oleObject272.bin"/><Relationship Id="rId306" Type="http://schemas.openxmlformats.org/officeDocument/2006/relationships/oleObject" Target="embeddings/oleObject286.bin"/><Relationship Id="rId860" Type="http://schemas.openxmlformats.org/officeDocument/2006/relationships/oleObject" Target="embeddings/oleObject840.bin"/><Relationship Id="rId958" Type="http://schemas.openxmlformats.org/officeDocument/2006/relationships/oleObject" Target="embeddings/oleObject938.bin"/><Relationship Id="rId1143" Type="http://schemas.openxmlformats.org/officeDocument/2006/relationships/oleObject" Target="embeddings/oleObject1123.bin"/><Relationship Id="rId87" Type="http://schemas.openxmlformats.org/officeDocument/2006/relationships/oleObject" Target="embeddings/oleObject67.bin"/><Relationship Id="rId513" Type="http://schemas.openxmlformats.org/officeDocument/2006/relationships/oleObject" Target="embeddings/oleObject493.bin"/><Relationship Id="rId597" Type="http://schemas.openxmlformats.org/officeDocument/2006/relationships/oleObject" Target="embeddings/oleObject577.bin"/><Relationship Id="rId720" Type="http://schemas.openxmlformats.org/officeDocument/2006/relationships/oleObject" Target="embeddings/oleObject700.bin"/><Relationship Id="rId818" Type="http://schemas.openxmlformats.org/officeDocument/2006/relationships/oleObject" Target="embeddings/oleObject798.bin"/><Relationship Id="rId152" Type="http://schemas.openxmlformats.org/officeDocument/2006/relationships/oleObject" Target="embeddings/oleObject132.bin"/><Relationship Id="rId457" Type="http://schemas.openxmlformats.org/officeDocument/2006/relationships/oleObject" Target="embeddings/oleObject437.bin"/><Relationship Id="rId1003" Type="http://schemas.openxmlformats.org/officeDocument/2006/relationships/oleObject" Target="embeddings/oleObject983.bin"/><Relationship Id="rId1087" Type="http://schemas.openxmlformats.org/officeDocument/2006/relationships/oleObject" Target="embeddings/oleObject1067.bin"/><Relationship Id="rId1210" Type="http://schemas.openxmlformats.org/officeDocument/2006/relationships/oleObject" Target="embeddings/oleObject1190.bin"/><Relationship Id="rId664" Type="http://schemas.openxmlformats.org/officeDocument/2006/relationships/oleObject" Target="embeddings/oleObject644.bin"/><Relationship Id="rId871" Type="http://schemas.openxmlformats.org/officeDocument/2006/relationships/oleObject" Target="embeddings/oleObject851.bin"/><Relationship Id="rId969" Type="http://schemas.openxmlformats.org/officeDocument/2006/relationships/oleObject" Target="embeddings/oleObject949.bin"/><Relationship Id="rId14" Type="http://schemas.openxmlformats.org/officeDocument/2006/relationships/image" Target="media/image9.png"/><Relationship Id="rId317" Type="http://schemas.openxmlformats.org/officeDocument/2006/relationships/oleObject" Target="embeddings/oleObject297.bin"/><Relationship Id="rId524" Type="http://schemas.openxmlformats.org/officeDocument/2006/relationships/oleObject" Target="embeddings/oleObject504.bin"/><Relationship Id="rId731" Type="http://schemas.openxmlformats.org/officeDocument/2006/relationships/oleObject" Target="embeddings/oleObject711.bin"/><Relationship Id="rId1154" Type="http://schemas.openxmlformats.org/officeDocument/2006/relationships/oleObject" Target="embeddings/oleObject1134.bin"/><Relationship Id="rId98" Type="http://schemas.openxmlformats.org/officeDocument/2006/relationships/oleObject" Target="embeddings/oleObject78.bin"/><Relationship Id="rId163" Type="http://schemas.openxmlformats.org/officeDocument/2006/relationships/oleObject" Target="embeddings/oleObject143.bin"/><Relationship Id="rId370" Type="http://schemas.openxmlformats.org/officeDocument/2006/relationships/oleObject" Target="embeddings/oleObject350.bin"/><Relationship Id="rId829" Type="http://schemas.openxmlformats.org/officeDocument/2006/relationships/oleObject" Target="embeddings/oleObject809.bin"/><Relationship Id="rId1014" Type="http://schemas.openxmlformats.org/officeDocument/2006/relationships/oleObject" Target="embeddings/oleObject994.bin"/><Relationship Id="rId1221" Type="http://schemas.openxmlformats.org/officeDocument/2006/relationships/oleObject" Target="embeddings/oleObject1201.bin"/><Relationship Id="rId230" Type="http://schemas.openxmlformats.org/officeDocument/2006/relationships/oleObject" Target="embeddings/oleObject210.bin"/><Relationship Id="rId468" Type="http://schemas.openxmlformats.org/officeDocument/2006/relationships/oleObject" Target="embeddings/oleObject448.bin"/><Relationship Id="rId675" Type="http://schemas.openxmlformats.org/officeDocument/2006/relationships/oleObject" Target="embeddings/oleObject655.bin"/><Relationship Id="rId882" Type="http://schemas.openxmlformats.org/officeDocument/2006/relationships/oleObject" Target="embeddings/oleObject862.bin"/><Relationship Id="rId1098" Type="http://schemas.openxmlformats.org/officeDocument/2006/relationships/oleObject" Target="embeddings/oleObject1078.bin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308.bin"/><Relationship Id="rId535" Type="http://schemas.openxmlformats.org/officeDocument/2006/relationships/oleObject" Target="embeddings/oleObject515.bin"/><Relationship Id="rId742" Type="http://schemas.openxmlformats.org/officeDocument/2006/relationships/oleObject" Target="embeddings/oleObject722.bin"/><Relationship Id="rId1165" Type="http://schemas.openxmlformats.org/officeDocument/2006/relationships/oleObject" Target="embeddings/oleObject1145.bin"/><Relationship Id="rId174" Type="http://schemas.openxmlformats.org/officeDocument/2006/relationships/oleObject" Target="embeddings/oleObject154.bin"/><Relationship Id="rId381" Type="http://schemas.openxmlformats.org/officeDocument/2006/relationships/oleObject" Target="embeddings/oleObject361.bin"/><Relationship Id="rId602" Type="http://schemas.openxmlformats.org/officeDocument/2006/relationships/oleObject" Target="embeddings/oleObject582.bin"/><Relationship Id="rId1025" Type="http://schemas.openxmlformats.org/officeDocument/2006/relationships/oleObject" Target="embeddings/oleObject1005.bin"/><Relationship Id="rId1232" Type="http://schemas.openxmlformats.org/officeDocument/2006/relationships/oleObject" Target="embeddings/oleObject1212.bin"/><Relationship Id="rId241" Type="http://schemas.openxmlformats.org/officeDocument/2006/relationships/oleObject" Target="embeddings/oleObject221.bin"/><Relationship Id="rId479" Type="http://schemas.openxmlformats.org/officeDocument/2006/relationships/oleObject" Target="embeddings/oleObject459.bin"/><Relationship Id="rId686" Type="http://schemas.openxmlformats.org/officeDocument/2006/relationships/oleObject" Target="embeddings/oleObject666.bin"/><Relationship Id="rId893" Type="http://schemas.openxmlformats.org/officeDocument/2006/relationships/oleObject" Target="embeddings/oleObject873.bin"/><Relationship Id="rId907" Type="http://schemas.openxmlformats.org/officeDocument/2006/relationships/oleObject" Target="embeddings/oleObject887.bin"/><Relationship Id="rId36" Type="http://schemas.openxmlformats.org/officeDocument/2006/relationships/oleObject" Target="embeddings/oleObject16.bin"/><Relationship Id="rId339" Type="http://schemas.openxmlformats.org/officeDocument/2006/relationships/oleObject" Target="embeddings/oleObject319.bin"/><Relationship Id="rId546" Type="http://schemas.openxmlformats.org/officeDocument/2006/relationships/oleObject" Target="embeddings/oleObject526.bin"/><Relationship Id="rId753" Type="http://schemas.openxmlformats.org/officeDocument/2006/relationships/oleObject" Target="embeddings/oleObject733.bin"/><Relationship Id="rId1176" Type="http://schemas.openxmlformats.org/officeDocument/2006/relationships/oleObject" Target="embeddings/oleObject1156.bin"/><Relationship Id="rId101" Type="http://schemas.openxmlformats.org/officeDocument/2006/relationships/oleObject" Target="embeddings/oleObject81.bin"/><Relationship Id="rId185" Type="http://schemas.openxmlformats.org/officeDocument/2006/relationships/oleObject" Target="embeddings/oleObject165.bin"/><Relationship Id="rId406" Type="http://schemas.openxmlformats.org/officeDocument/2006/relationships/oleObject" Target="embeddings/oleObject386.bin"/><Relationship Id="rId960" Type="http://schemas.openxmlformats.org/officeDocument/2006/relationships/oleObject" Target="embeddings/oleObject940.bin"/><Relationship Id="rId1036" Type="http://schemas.openxmlformats.org/officeDocument/2006/relationships/oleObject" Target="embeddings/oleObject1016.bin"/><Relationship Id="rId392" Type="http://schemas.openxmlformats.org/officeDocument/2006/relationships/oleObject" Target="embeddings/oleObject372.bin"/><Relationship Id="rId613" Type="http://schemas.openxmlformats.org/officeDocument/2006/relationships/oleObject" Target="embeddings/oleObject593.bin"/><Relationship Id="rId697" Type="http://schemas.openxmlformats.org/officeDocument/2006/relationships/oleObject" Target="embeddings/oleObject677.bin"/><Relationship Id="rId820" Type="http://schemas.openxmlformats.org/officeDocument/2006/relationships/oleObject" Target="embeddings/oleObject800.bin"/><Relationship Id="rId918" Type="http://schemas.openxmlformats.org/officeDocument/2006/relationships/oleObject" Target="embeddings/oleObject898.bin"/><Relationship Id="rId252" Type="http://schemas.openxmlformats.org/officeDocument/2006/relationships/oleObject" Target="embeddings/oleObject232.bin"/><Relationship Id="rId1103" Type="http://schemas.openxmlformats.org/officeDocument/2006/relationships/oleObject" Target="embeddings/oleObject1083.bin"/><Relationship Id="rId1187" Type="http://schemas.openxmlformats.org/officeDocument/2006/relationships/oleObject" Target="embeddings/oleObject1167.bin"/><Relationship Id="rId47" Type="http://schemas.openxmlformats.org/officeDocument/2006/relationships/oleObject" Target="embeddings/oleObject27.bin"/><Relationship Id="rId112" Type="http://schemas.openxmlformats.org/officeDocument/2006/relationships/oleObject" Target="embeddings/oleObject92.bin"/><Relationship Id="rId557" Type="http://schemas.openxmlformats.org/officeDocument/2006/relationships/oleObject" Target="embeddings/oleObject537.bin"/><Relationship Id="rId764" Type="http://schemas.openxmlformats.org/officeDocument/2006/relationships/oleObject" Target="embeddings/oleObject744.bin"/><Relationship Id="rId971" Type="http://schemas.openxmlformats.org/officeDocument/2006/relationships/oleObject" Target="embeddings/oleObject951.bin"/><Relationship Id="rId196" Type="http://schemas.openxmlformats.org/officeDocument/2006/relationships/oleObject" Target="embeddings/oleObject176.bin"/><Relationship Id="rId417" Type="http://schemas.openxmlformats.org/officeDocument/2006/relationships/oleObject" Target="embeddings/oleObject397.bin"/><Relationship Id="rId624" Type="http://schemas.openxmlformats.org/officeDocument/2006/relationships/oleObject" Target="embeddings/oleObject604.bin"/><Relationship Id="rId831" Type="http://schemas.openxmlformats.org/officeDocument/2006/relationships/oleObject" Target="embeddings/oleObject811.bin"/><Relationship Id="rId1047" Type="http://schemas.openxmlformats.org/officeDocument/2006/relationships/oleObject" Target="embeddings/oleObject1027.bin"/><Relationship Id="rId263" Type="http://schemas.openxmlformats.org/officeDocument/2006/relationships/oleObject" Target="embeddings/oleObject243.bin"/><Relationship Id="rId470" Type="http://schemas.openxmlformats.org/officeDocument/2006/relationships/oleObject" Target="embeddings/oleObject450.bin"/><Relationship Id="rId929" Type="http://schemas.openxmlformats.org/officeDocument/2006/relationships/oleObject" Target="embeddings/oleObject909.bin"/><Relationship Id="rId1114" Type="http://schemas.openxmlformats.org/officeDocument/2006/relationships/oleObject" Target="embeddings/oleObject1094.bin"/><Relationship Id="rId58" Type="http://schemas.openxmlformats.org/officeDocument/2006/relationships/oleObject" Target="embeddings/oleObject38.bin"/><Relationship Id="rId123" Type="http://schemas.openxmlformats.org/officeDocument/2006/relationships/oleObject" Target="embeddings/oleObject103.bin"/><Relationship Id="rId330" Type="http://schemas.openxmlformats.org/officeDocument/2006/relationships/oleObject" Target="embeddings/oleObject310.bin"/><Relationship Id="rId568" Type="http://schemas.openxmlformats.org/officeDocument/2006/relationships/oleObject" Target="embeddings/oleObject548.bin"/><Relationship Id="rId775" Type="http://schemas.openxmlformats.org/officeDocument/2006/relationships/oleObject" Target="embeddings/oleObject755.bin"/><Relationship Id="rId982" Type="http://schemas.openxmlformats.org/officeDocument/2006/relationships/oleObject" Target="embeddings/oleObject962.bin"/><Relationship Id="rId1198" Type="http://schemas.openxmlformats.org/officeDocument/2006/relationships/oleObject" Target="embeddings/oleObject1178.bin"/><Relationship Id="rId428" Type="http://schemas.openxmlformats.org/officeDocument/2006/relationships/oleObject" Target="embeddings/oleObject408.bin"/><Relationship Id="rId635" Type="http://schemas.openxmlformats.org/officeDocument/2006/relationships/oleObject" Target="embeddings/oleObject615.bin"/><Relationship Id="rId842" Type="http://schemas.openxmlformats.org/officeDocument/2006/relationships/oleObject" Target="embeddings/oleObject822.bin"/><Relationship Id="rId1058" Type="http://schemas.openxmlformats.org/officeDocument/2006/relationships/oleObject" Target="embeddings/oleObject1038.bin"/><Relationship Id="rId274" Type="http://schemas.openxmlformats.org/officeDocument/2006/relationships/oleObject" Target="embeddings/oleObject254.bin"/><Relationship Id="rId481" Type="http://schemas.openxmlformats.org/officeDocument/2006/relationships/oleObject" Target="embeddings/oleObject461.bin"/><Relationship Id="rId702" Type="http://schemas.openxmlformats.org/officeDocument/2006/relationships/oleObject" Target="embeddings/oleObject682.bin"/><Relationship Id="rId1125" Type="http://schemas.openxmlformats.org/officeDocument/2006/relationships/oleObject" Target="embeddings/oleObject1105.bin"/><Relationship Id="rId69" Type="http://schemas.openxmlformats.org/officeDocument/2006/relationships/oleObject" Target="embeddings/oleObject49.bin"/><Relationship Id="rId134" Type="http://schemas.openxmlformats.org/officeDocument/2006/relationships/oleObject" Target="embeddings/oleObject114.bin"/><Relationship Id="rId579" Type="http://schemas.openxmlformats.org/officeDocument/2006/relationships/oleObject" Target="embeddings/oleObject559.bin"/><Relationship Id="rId786" Type="http://schemas.openxmlformats.org/officeDocument/2006/relationships/oleObject" Target="embeddings/oleObject766.bin"/><Relationship Id="rId993" Type="http://schemas.openxmlformats.org/officeDocument/2006/relationships/oleObject" Target="embeddings/oleObject973.bin"/><Relationship Id="rId341" Type="http://schemas.openxmlformats.org/officeDocument/2006/relationships/oleObject" Target="embeddings/oleObject321.bin"/><Relationship Id="rId439" Type="http://schemas.openxmlformats.org/officeDocument/2006/relationships/oleObject" Target="embeddings/oleObject419.bin"/><Relationship Id="rId646" Type="http://schemas.openxmlformats.org/officeDocument/2006/relationships/oleObject" Target="embeddings/oleObject626.bin"/><Relationship Id="rId1069" Type="http://schemas.openxmlformats.org/officeDocument/2006/relationships/oleObject" Target="embeddings/oleObject1049.bin"/><Relationship Id="rId201" Type="http://schemas.openxmlformats.org/officeDocument/2006/relationships/oleObject" Target="embeddings/oleObject181.bin"/><Relationship Id="rId285" Type="http://schemas.openxmlformats.org/officeDocument/2006/relationships/oleObject" Target="embeddings/oleObject265.bin"/><Relationship Id="rId506" Type="http://schemas.openxmlformats.org/officeDocument/2006/relationships/oleObject" Target="embeddings/oleObject486.bin"/><Relationship Id="rId853" Type="http://schemas.openxmlformats.org/officeDocument/2006/relationships/oleObject" Target="embeddings/oleObject833.bin"/><Relationship Id="rId1136" Type="http://schemas.openxmlformats.org/officeDocument/2006/relationships/oleObject" Target="embeddings/oleObject1116.bin"/><Relationship Id="rId492" Type="http://schemas.openxmlformats.org/officeDocument/2006/relationships/oleObject" Target="embeddings/oleObject472.bin"/><Relationship Id="rId713" Type="http://schemas.openxmlformats.org/officeDocument/2006/relationships/oleObject" Target="embeddings/oleObject693.bin"/><Relationship Id="rId797" Type="http://schemas.openxmlformats.org/officeDocument/2006/relationships/oleObject" Target="embeddings/oleObject777.bin"/><Relationship Id="rId920" Type="http://schemas.openxmlformats.org/officeDocument/2006/relationships/oleObject" Target="embeddings/oleObject900.bin"/><Relationship Id="rId145" Type="http://schemas.openxmlformats.org/officeDocument/2006/relationships/oleObject" Target="embeddings/oleObject125.bin"/><Relationship Id="rId352" Type="http://schemas.openxmlformats.org/officeDocument/2006/relationships/oleObject" Target="embeddings/oleObject332.bin"/><Relationship Id="rId1203" Type="http://schemas.openxmlformats.org/officeDocument/2006/relationships/oleObject" Target="embeddings/oleObject1183.bin"/><Relationship Id="rId212" Type="http://schemas.openxmlformats.org/officeDocument/2006/relationships/oleObject" Target="embeddings/oleObject192.bin"/><Relationship Id="rId657" Type="http://schemas.openxmlformats.org/officeDocument/2006/relationships/oleObject" Target="embeddings/oleObject637.bin"/><Relationship Id="rId864" Type="http://schemas.openxmlformats.org/officeDocument/2006/relationships/oleObject" Target="embeddings/oleObject844.bin"/><Relationship Id="rId296" Type="http://schemas.openxmlformats.org/officeDocument/2006/relationships/oleObject" Target="embeddings/oleObject276.bin"/><Relationship Id="rId517" Type="http://schemas.openxmlformats.org/officeDocument/2006/relationships/oleObject" Target="embeddings/oleObject497.bin"/><Relationship Id="rId724" Type="http://schemas.openxmlformats.org/officeDocument/2006/relationships/oleObject" Target="embeddings/oleObject704.bin"/><Relationship Id="rId931" Type="http://schemas.openxmlformats.org/officeDocument/2006/relationships/oleObject" Target="embeddings/oleObject911.bin"/><Relationship Id="rId1147" Type="http://schemas.openxmlformats.org/officeDocument/2006/relationships/oleObject" Target="embeddings/oleObject1127.bin"/><Relationship Id="rId60" Type="http://schemas.openxmlformats.org/officeDocument/2006/relationships/oleObject" Target="embeddings/oleObject40.bin"/><Relationship Id="rId156" Type="http://schemas.openxmlformats.org/officeDocument/2006/relationships/oleObject" Target="embeddings/oleObject136.bin"/><Relationship Id="rId363" Type="http://schemas.openxmlformats.org/officeDocument/2006/relationships/oleObject" Target="embeddings/oleObject343.bin"/><Relationship Id="rId570" Type="http://schemas.openxmlformats.org/officeDocument/2006/relationships/oleObject" Target="embeddings/oleObject550.bin"/><Relationship Id="rId1007" Type="http://schemas.openxmlformats.org/officeDocument/2006/relationships/oleObject" Target="embeddings/oleObject987.bin"/><Relationship Id="rId1214" Type="http://schemas.openxmlformats.org/officeDocument/2006/relationships/oleObject" Target="embeddings/oleObject1194.bin"/><Relationship Id="rId223" Type="http://schemas.openxmlformats.org/officeDocument/2006/relationships/oleObject" Target="embeddings/oleObject203.bin"/><Relationship Id="rId430" Type="http://schemas.openxmlformats.org/officeDocument/2006/relationships/oleObject" Target="embeddings/oleObject410.bin"/><Relationship Id="rId668" Type="http://schemas.openxmlformats.org/officeDocument/2006/relationships/oleObject" Target="embeddings/oleObject648.bin"/><Relationship Id="rId875" Type="http://schemas.openxmlformats.org/officeDocument/2006/relationships/oleObject" Target="embeddings/oleObject855.bin"/><Relationship Id="rId1060" Type="http://schemas.openxmlformats.org/officeDocument/2006/relationships/oleObject" Target="embeddings/oleObject1040.bin"/><Relationship Id="rId18" Type="http://schemas.openxmlformats.org/officeDocument/2006/relationships/oleObject" Target="embeddings/oleObject4.bin"/><Relationship Id="rId528" Type="http://schemas.openxmlformats.org/officeDocument/2006/relationships/oleObject" Target="embeddings/oleObject508.bin"/><Relationship Id="rId735" Type="http://schemas.openxmlformats.org/officeDocument/2006/relationships/oleObject" Target="embeddings/oleObject715.bin"/><Relationship Id="rId942" Type="http://schemas.openxmlformats.org/officeDocument/2006/relationships/oleObject" Target="embeddings/oleObject922.bin"/><Relationship Id="rId1158" Type="http://schemas.openxmlformats.org/officeDocument/2006/relationships/oleObject" Target="embeddings/oleObject1138.bin"/><Relationship Id="rId167" Type="http://schemas.openxmlformats.org/officeDocument/2006/relationships/oleObject" Target="embeddings/oleObject147.bin"/><Relationship Id="rId374" Type="http://schemas.openxmlformats.org/officeDocument/2006/relationships/oleObject" Target="embeddings/oleObject354.bin"/><Relationship Id="rId581" Type="http://schemas.openxmlformats.org/officeDocument/2006/relationships/oleObject" Target="embeddings/oleObject561.bin"/><Relationship Id="rId1018" Type="http://schemas.openxmlformats.org/officeDocument/2006/relationships/oleObject" Target="embeddings/oleObject998.bin"/><Relationship Id="rId1225" Type="http://schemas.openxmlformats.org/officeDocument/2006/relationships/oleObject" Target="embeddings/oleObject1205.bin"/><Relationship Id="rId71" Type="http://schemas.openxmlformats.org/officeDocument/2006/relationships/oleObject" Target="embeddings/oleObject51.bin"/><Relationship Id="rId234" Type="http://schemas.openxmlformats.org/officeDocument/2006/relationships/oleObject" Target="embeddings/oleObject214.bin"/><Relationship Id="rId679" Type="http://schemas.openxmlformats.org/officeDocument/2006/relationships/oleObject" Target="embeddings/oleObject659.bin"/><Relationship Id="rId802" Type="http://schemas.openxmlformats.org/officeDocument/2006/relationships/oleObject" Target="embeddings/oleObject782.bin"/><Relationship Id="rId886" Type="http://schemas.openxmlformats.org/officeDocument/2006/relationships/oleObject" Target="embeddings/oleObject866.bin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441" Type="http://schemas.openxmlformats.org/officeDocument/2006/relationships/oleObject" Target="embeddings/oleObject421.bin"/><Relationship Id="rId539" Type="http://schemas.openxmlformats.org/officeDocument/2006/relationships/oleObject" Target="embeddings/oleObject519.bin"/><Relationship Id="rId746" Type="http://schemas.openxmlformats.org/officeDocument/2006/relationships/oleObject" Target="embeddings/oleObject726.bin"/><Relationship Id="rId1071" Type="http://schemas.openxmlformats.org/officeDocument/2006/relationships/oleObject" Target="embeddings/oleObject1051.bin"/><Relationship Id="rId1169" Type="http://schemas.openxmlformats.org/officeDocument/2006/relationships/oleObject" Target="embeddings/oleObject1149.bin"/><Relationship Id="rId178" Type="http://schemas.openxmlformats.org/officeDocument/2006/relationships/oleObject" Target="embeddings/oleObject158.bin"/><Relationship Id="rId301" Type="http://schemas.openxmlformats.org/officeDocument/2006/relationships/oleObject" Target="embeddings/oleObject281.bin"/><Relationship Id="rId953" Type="http://schemas.openxmlformats.org/officeDocument/2006/relationships/oleObject" Target="embeddings/oleObject933.bin"/><Relationship Id="rId1029" Type="http://schemas.openxmlformats.org/officeDocument/2006/relationships/oleObject" Target="embeddings/oleObject1009.bin"/><Relationship Id="rId1236" Type="http://schemas.openxmlformats.org/officeDocument/2006/relationships/fontTable" Target="fontTable.xml"/><Relationship Id="rId82" Type="http://schemas.openxmlformats.org/officeDocument/2006/relationships/oleObject" Target="embeddings/oleObject62.bin"/><Relationship Id="rId385" Type="http://schemas.openxmlformats.org/officeDocument/2006/relationships/oleObject" Target="embeddings/oleObject365.bin"/><Relationship Id="rId592" Type="http://schemas.openxmlformats.org/officeDocument/2006/relationships/oleObject" Target="embeddings/oleObject572.bin"/><Relationship Id="rId606" Type="http://schemas.openxmlformats.org/officeDocument/2006/relationships/oleObject" Target="embeddings/oleObject586.bin"/><Relationship Id="rId813" Type="http://schemas.openxmlformats.org/officeDocument/2006/relationships/oleObject" Target="embeddings/oleObject793.bin"/><Relationship Id="rId245" Type="http://schemas.openxmlformats.org/officeDocument/2006/relationships/oleObject" Target="embeddings/oleObject225.bin"/><Relationship Id="rId452" Type="http://schemas.openxmlformats.org/officeDocument/2006/relationships/oleObject" Target="embeddings/oleObject432.bin"/><Relationship Id="rId897" Type="http://schemas.openxmlformats.org/officeDocument/2006/relationships/oleObject" Target="embeddings/oleObject877.bin"/><Relationship Id="rId1082" Type="http://schemas.openxmlformats.org/officeDocument/2006/relationships/oleObject" Target="embeddings/oleObject1062.bin"/><Relationship Id="rId105" Type="http://schemas.openxmlformats.org/officeDocument/2006/relationships/oleObject" Target="embeddings/oleObject85.bin"/><Relationship Id="rId312" Type="http://schemas.openxmlformats.org/officeDocument/2006/relationships/oleObject" Target="embeddings/oleObject292.bin"/><Relationship Id="rId757" Type="http://schemas.openxmlformats.org/officeDocument/2006/relationships/oleObject" Target="embeddings/oleObject737.bin"/><Relationship Id="rId964" Type="http://schemas.openxmlformats.org/officeDocument/2006/relationships/oleObject" Target="embeddings/oleObject944.bin"/><Relationship Id="rId93" Type="http://schemas.openxmlformats.org/officeDocument/2006/relationships/oleObject" Target="embeddings/oleObject73.bin"/><Relationship Id="rId189" Type="http://schemas.openxmlformats.org/officeDocument/2006/relationships/oleObject" Target="embeddings/oleObject169.bin"/><Relationship Id="rId396" Type="http://schemas.openxmlformats.org/officeDocument/2006/relationships/oleObject" Target="embeddings/oleObject376.bin"/><Relationship Id="rId617" Type="http://schemas.openxmlformats.org/officeDocument/2006/relationships/oleObject" Target="embeddings/oleObject597.bin"/><Relationship Id="rId824" Type="http://schemas.openxmlformats.org/officeDocument/2006/relationships/oleObject" Target="embeddings/oleObject804.bin"/><Relationship Id="rId256" Type="http://schemas.openxmlformats.org/officeDocument/2006/relationships/oleObject" Target="embeddings/oleObject236.bin"/><Relationship Id="rId463" Type="http://schemas.openxmlformats.org/officeDocument/2006/relationships/oleObject" Target="embeddings/oleObject443.bin"/><Relationship Id="rId670" Type="http://schemas.openxmlformats.org/officeDocument/2006/relationships/oleObject" Target="embeddings/oleObject650.bin"/><Relationship Id="rId1093" Type="http://schemas.openxmlformats.org/officeDocument/2006/relationships/oleObject" Target="embeddings/oleObject1073.bin"/><Relationship Id="rId1107" Type="http://schemas.openxmlformats.org/officeDocument/2006/relationships/oleObject" Target="embeddings/oleObject1087.bin"/><Relationship Id="rId116" Type="http://schemas.openxmlformats.org/officeDocument/2006/relationships/oleObject" Target="embeddings/oleObject96.bin"/><Relationship Id="rId323" Type="http://schemas.openxmlformats.org/officeDocument/2006/relationships/oleObject" Target="embeddings/oleObject303.bin"/><Relationship Id="rId530" Type="http://schemas.openxmlformats.org/officeDocument/2006/relationships/oleObject" Target="embeddings/oleObject510.bin"/><Relationship Id="rId768" Type="http://schemas.openxmlformats.org/officeDocument/2006/relationships/oleObject" Target="embeddings/oleObject748.bin"/><Relationship Id="rId975" Type="http://schemas.openxmlformats.org/officeDocument/2006/relationships/oleObject" Target="embeddings/oleObject955.bin"/><Relationship Id="rId1160" Type="http://schemas.openxmlformats.org/officeDocument/2006/relationships/oleObject" Target="embeddings/oleObject1140.bin"/><Relationship Id="rId20" Type="http://schemas.openxmlformats.org/officeDocument/2006/relationships/oleObject" Target="embeddings/oleObject5.bin"/><Relationship Id="rId628" Type="http://schemas.openxmlformats.org/officeDocument/2006/relationships/oleObject" Target="embeddings/oleObject608.bin"/><Relationship Id="rId835" Type="http://schemas.openxmlformats.org/officeDocument/2006/relationships/oleObject" Target="embeddings/oleObject815.bin"/><Relationship Id="rId267" Type="http://schemas.openxmlformats.org/officeDocument/2006/relationships/oleObject" Target="embeddings/oleObject247.bin"/><Relationship Id="rId474" Type="http://schemas.openxmlformats.org/officeDocument/2006/relationships/oleObject" Target="embeddings/oleObject454.bin"/><Relationship Id="rId1020" Type="http://schemas.openxmlformats.org/officeDocument/2006/relationships/oleObject" Target="embeddings/oleObject1000.bin"/><Relationship Id="rId1118" Type="http://schemas.openxmlformats.org/officeDocument/2006/relationships/oleObject" Target="embeddings/oleObject1098.bin"/><Relationship Id="rId127" Type="http://schemas.openxmlformats.org/officeDocument/2006/relationships/oleObject" Target="embeddings/oleObject107.bin"/><Relationship Id="rId681" Type="http://schemas.openxmlformats.org/officeDocument/2006/relationships/oleObject" Target="embeddings/oleObject661.bin"/><Relationship Id="rId779" Type="http://schemas.openxmlformats.org/officeDocument/2006/relationships/oleObject" Target="embeddings/oleObject759.bin"/><Relationship Id="rId902" Type="http://schemas.openxmlformats.org/officeDocument/2006/relationships/oleObject" Target="embeddings/oleObject882.bin"/><Relationship Id="rId986" Type="http://schemas.openxmlformats.org/officeDocument/2006/relationships/oleObject" Target="embeddings/oleObject966.bin"/><Relationship Id="rId31" Type="http://schemas.openxmlformats.org/officeDocument/2006/relationships/image" Target="media/image15.png"/><Relationship Id="rId334" Type="http://schemas.openxmlformats.org/officeDocument/2006/relationships/oleObject" Target="embeddings/oleObject314.bin"/><Relationship Id="rId541" Type="http://schemas.openxmlformats.org/officeDocument/2006/relationships/oleObject" Target="embeddings/oleObject521.bin"/><Relationship Id="rId639" Type="http://schemas.openxmlformats.org/officeDocument/2006/relationships/oleObject" Target="embeddings/oleObject619.bin"/><Relationship Id="rId1171" Type="http://schemas.openxmlformats.org/officeDocument/2006/relationships/oleObject" Target="embeddings/oleObject1151.bin"/><Relationship Id="rId180" Type="http://schemas.openxmlformats.org/officeDocument/2006/relationships/oleObject" Target="embeddings/oleObject160.bin"/><Relationship Id="rId278" Type="http://schemas.openxmlformats.org/officeDocument/2006/relationships/oleObject" Target="embeddings/oleObject258.bin"/><Relationship Id="rId401" Type="http://schemas.openxmlformats.org/officeDocument/2006/relationships/oleObject" Target="embeddings/oleObject381.bin"/><Relationship Id="rId846" Type="http://schemas.openxmlformats.org/officeDocument/2006/relationships/oleObject" Target="embeddings/oleObject826.bin"/><Relationship Id="rId1031" Type="http://schemas.openxmlformats.org/officeDocument/2006/relationships/oleObject" Target="embeddings/oleObject1011.bin"/><Relationship Id="rId1129" Type="http://schemas.openxmlformats.org/officeDocument/2006/relationships/oleObject" Target="embeddings/oleObject1109.bin"/><Relationship Id="rId485" Type="http://schemas.openxmlformats.org/officeDocument/2006/relationships/oleObject" Target="embeddings/oleObject465.bin"/><Relationship Id="rId692" Type="http://schemas.openxmlformats.org/officeDocument/2006/relationships/oleObject" Target="embeddings/oleObject672.bin"/><Relationship Id="rId706" Type="http://schemas.openxmlformats.org/officeDocument/2006/relationships/oleObject" Target="embeddings/oleObject686.bin"/><Relationship Id="rId913" Type="http://schemas.openxmlformats.org/officeDocument/2006/relationships/oleObject" Target="embeddings/oleObject893.bin"/><Relationship Id="rId42" Type="http://schemas.openxmlformats.org/officeDocument/2006/relationships/oleObject" Target="embeddings/oleObject22.bin"/><Relationship Id="rId138" Type="http://schemas.openxmlformats.org/officeDocument/2006/relationships/oleObject" Target="embeddings/oleObject118.bin"/><Relationship Id="rId345" Type="http://schemas.openxmlformats.org/officeDocument/2006/relationships/oleObject" Target="embeddings/oleObject325.bin"/><Relationship Id="rId552" Type="http://schemas.openxmlformats.org/officeDocument/2006/relationships/oleObject" Target="embeddings/oleObject532.bin"/><Relationship Id="rId997" Type="http://schemas.openxmlformats.org/officeDocument/2006/relationships/oleObject" Target="embeddings/oleObject977.bin"/><Relationship Id="rId1182" Type="http://schemas.openxmlformats.org/officeDocument/2006/relationships/oleObject" Target="embeddings/oleObject1162.bin"/><Relationship Id="rId191" Type="http://schemas.openxmlformats.org/officeDocument/2006/relationships/oleObject" Target="embeddings/oleObject171.bin"/><Relationship Id="rId205" Type="http://schemas.openxmlformats.org/officeDocument/2006/relationships/oleObject" Target="embeddings/oleObject185.bin"/><Relationship Id="rId412" Type="http://schemas.openxmlformats.org/officeDocument/2006/relationships/oleObject" Target="embeddings/oleObject392.bin"/><Relationship Id="rId857" Type="http://schemas.openxmlformats.org/officeDocument/2006/relationships/oleObject" Target="embeddings/oleObject837.bin"/><Relationship Id="rId1042" Type="http://schemas.openxmlformats.org/officeDocument/2006/relationships/oleObject" Target="embeddings/oleObject1022.bin"/><Relationship Id="rId289" Type="http://schemas.openxmlformats.org/officeDocument/2006/relationships/oleObject" Target="embeddings/oleObject269.bin"/><Relationship Id="rId496" Type="http://schemas.openxmlformats.org/officeDocument/2006/relationships/oleObject" Target="embeddings/oleObject476.bin"/><Relationship Id="rId717" Type="http://schemas.openxmlformats.org/officeDocument/2006/relationships/oleObject" Target="embeddings/oleObject697.bin"/><Relationship Id="rId924" Type="http://schemas.openxmlformats.org/officeDocument/2006/relationships/oleObject" Target="embeddings/oleObject904.bin"/><Relationship Id="rId53" Type="http://schemas.openxmlformats.org/officeDocument/2006/relationships/oleObject" Target="embeddings/oleObject33.bin"/><Relationship Id="rId149" Type="http://schemas.openxmlformats.org/officeDocument/2006/relationships/oleObject" Target="embeddings/oleObject129.bin"/><Relationship Id="rId356" Type="http://schemas.openxmlformats.org/officeDocument/2006/relationships/oleObject" Target="embeddings/oleObject336.bin"/><Relationship Id="rId563" Type="http://schemas.openxmlformats.org/officeDocument/2006/relationships/oleObject" Target="embeddings/oleObject543.bin"/><Relationship Id="rId770" Type="http://schemas.openxmlformats.org/officeDocument/2006/relationships/oleObject" Target="embeddings/oleObject750.bin"/><Relationship Id="rId1193" Type="http://schemas.openxmlformats.org/officeDocument/2006/relationships/oleObject" Target="embeddings/oleObject1173.bin"/><Relationship Id="rId1207" Type="http://schemas.openxmlformats.org/officeDocument/2006/relationships/oleObject" Target="embeddings/oleObject1187.bin"/><Relationship Id="rId216" Type="http://schemas.openxmlformats.org/officeDocument/2006/relationships/oleObject" Target="embeddings/oleObject196.bin"/><Relationship Id="rId423" Type="http://schemas.openxmlformats.org/officeDocument/2006/relationships/oleObject" Target="embeddings/oleObject403.bin"/><Relationship Id="rId868" Type="http://schemas.openxmlformats.org/officeDocument/2006/relationships/oleObject" Target="embeddings/oleObject848.bin"/><Relationship Id="rId1053" Type="http://schemas.openxmlformats.org/officeDocument/2006/relationships/oleObject" Target="embeddings/oleObject1033.bin"/><Relationship Id="rId630" Type="http://schemas.openxmlformats.org/officeDocument/2006/relationships/oleObject" Target="embeddings/oleObject610.bin"/><Relationship Id="rId728" Type="http://schemas.openxmlformats.org/officeDocument/2006/relationships/oleObject" Target="embeddings/oleObject708.bin"/><Relationship Id="rId935" Type="http://schemas.openxmlformats.org/officeDocument/2006/relationships/oleObject" Target="embeddings/oleObject915.bin"/><Relationship Id="rId64" Type="http://schemas.openxmlformats.org/officeDocument/2006/relationships/oleObject" Target="embeddings/oleObject44.bin"/><Relationship Id="rId367" Type="http://schemas.openxmlformats.org/officeDocument/2006/relationships/oleObject" Target="embeddings/oleObject347.bin"/><Relationship Id="rId574" Type="http://schemas.openxmlformats.org/officeDocument/2006/relationships/oleObject" Target="embeddings/oleObject554.bin"/><Relationship Id="rId1120" Type="http://schemas.openxmlformats.org/officeDocument/2006/relationships/oleObject" Target="embeddings/oleObject1100.bin"/><Relationship Id="rId1218" Type="http://schemas.openxmlformats.org/officeDocument/2006/relationships/oleObject" Target="embeddings/oleObject1198.bin"/><Relationship Id="rId227" Type="http://schemas.openxmlformats.org/officeDocument/2006/relationships/oleObject" Target="embeddings/oleObject207.bin"/><Relationship Id="rId781" Type="http://schemas.openxmlformats.org/officeDocument/2006/relationships/oleObject" Target="embeddings/oleObject761.bin"/><Relationship Id="rId879" Type="http://schemas.openxmlformats.org/officeDocument/2006/relationships/oleObject" Target="embeddings/oleObject859.bin"/><Relationship Id="rId434" Type="http://schemas.openxmlformats.org/officeDocument/2006/relationships/oleObject" Target="embeddings/oleObject414.bin"/><Relationship Id="rId641" Type="http://schemas.openxmlformats.org/officeDocument/2006/relationships/oleObject" Target="embeddings/oleObject621.bin"/><Relationship Id="rId739" Type="http://schemas.openxmlformats.org/officeDocument/2006/relationships/oleObject" Target="embeddings/oleObject719.bin"/><Relationship Id="rId1064" Type="http://schemas.openxmlformats.org/officeDocument/2006/relationships/oleObject" Target="embeddings/oleObject1044.bin"/><Relationship Id="rId280" Type="http://schemas.openxmlformats.org/officeDocument/2006/relationships/oleObject" Target="embeddings/oleObject260.bin"/><Relationship Id="rId501" Type="http://schemas.openxmlformats.org/officeDocument/2006/relationships/oleObject" Target="embeddings/oleObject481.bin"/><Relationship Id="rId946" Type="http://schemas.openxmlformats.org/officeDocument/2006/relationships/oleObject" Target="embeddings/oleObject926.bin"/><Relationship Id="rId1131" Type="http://schemas.openxmlformats.org/officeDocument/2006/relationships/oleObject" Target="embeddings/oleObject1111.bin"/><Relationship Id="rId1229" Type="http://schemas.openxmlformats.org/officeDocument/2006/relationships/oleObject" Target="embeddings/oleObject1209.bin"/><Relationship Id="rId75" Type="http://schemas.openxmlformats.org/officeDocument/2006/relationships/oleObject" Target="embeddings/oleObject55.bin"/><Relationship Id="rId140" Type="http://schemas.openxmlformats.org/officeDocument/2006/relationships/oleObject" Target="embeddings/oleObject120.bin"/><Relationship Id="rId378" Type="http://schemas.openxmlformats.org/officeDocument/2006/relationships/oleObject" Target="embeddings/oleObject358.bin"/><Relationship Id="rId585" Type="http://schemas.openxmlformats.org/officeDocument/2006/relationships/oleObject" Target="embeddings/oleObject565.bin"/><Relationship Id="rId792" Type="http://schemas.openxmlformats.org/officeDocument/2006/relationships/oleObject" Target="embeddings/oleObject772.bin"/><Relationship Id="rId806" Type="http://schemas.openxmlformats.org/officeDocument/2006/relationships/oleObject" Target="embeddings/oleObject786.bin"/><Relationship Id="rId6" Type="http://schemas.openxmlformats.org/officeDocument/2006/relationships/image" Target="media/image2.png"/><Relationship Id="rId238" Type="http://schemas.openxmlformats.org/officeDocument/2006/relationships/oleObject" Target="embeddings/oleObject218.bin"/><Relationship Id="rId445" Type="http://schemas.openxmlformats.org/officeDocument/2006/relationships/oleObject" Target="embeddings/oleObject425.bin"/><Relationship Id="rId652" Type="http://schemas.openxmlformats.org/officeDocument/2006/relationships/oleObject" Target="embeddings/oleObject632.bin"/><Relationship Id="rId1075" Type="http://schemas.openxmlformats.org/officeDocument/2006/relationships/oleObject" Target="embeddings/oleObject1055.bin"/><Relationship Id="rId291" Type="http://schemas.openxmlformats.org/officeDocument/2006/relationships/oleObject" Target="embeddings/oleObject271.bin"/><Relationship Id="rId305" Type="http://schemas.openxmlformats.org/officeDocument/2006/relationships/oleObject" Target="embeddings/oleObject285.bin"/><Relationship Id="rId512" Type="http://schemas.openxmlformats.org/officeDocument/2006/relationships/oleObject" Target="embeddings/oleObject492.bin"/><Relationship Id="rId957" Type="http://schemas.openxmlformats.org/officeDocument/2006/relationships/oleObject" Target="embeddings/oleObject937.bin"/><Relationship Id="rId1142" Type="http://schemas.openxmlformats.org/officeDocument/2006/relationships/oleObject" Target="embeddings/oleObject1122.bin"/><Relationship Id="rId86" Type="http://schemas.openxmlformats.org/officeDocument/2006/relationships/oleObject" Target="embeddings/oleObject66.bin"/><Relationship Id="rId151" Type="http://schemas.openxmlformats.org/officeDocument/2006/relationships/oleObject" Target="embeddings/oleObject131.bin"/><Relationship Id="rId389" Type="http://schemas.openxmlformats.org/officeDocument/2006/relationships/oleObject" Target="embeddings/oleObject369.bin"/><Relationship Id="rId596" Type="http://schemas.openxmlformats.org/officeDocument/2006/relationships/oleObject" Target="embeddings/oleObject576.bin"/><Relationship Id="rId817" Type="http://schemas.openxmlformats.org/officeDocument/2006/relationships/oleObject" Target="embeddings/oleObject797.bin"/><Relationship Id="rId1002" Type="http://schemas.openxmlformats.org/officeDocument/2006/relationships/oleObject" Target="embeddings/oleObject982.bin"/><Relationship Id="rId193" Type="http://schemas.openxmlformats.org/officeDocument/2006/relationships/oleObject" Target="embeddings/oleObject173.bin"/><Relationship Id="rId207" Type="http://schemas.openxmlformats.org/officeDocument/2006/relationships/oleObject" Target="embeddings/oleObject187.bin"/><Relationship Id="rId249" Type="http://schemas.openxmlformats.org/officeDocument/2006/relationships/oleObject" Target="embeddings/oleObject229.bin"/><Relationship Id="rId414" Type="http://schemas.openxmlformats.org/officeDocument/2006/relationships/oleObject" Target="embeddings/oleObject394.bin"/><Relationship Id="rId456" Type="http://schemas.openxmlformats.org/officeDocument/2006/relationships/oleObject" Target="embeddings/oleObject436.bin"/><Relationship Id="rId498" Type="http://schemas.openxmlformats.org/officeDocument/2006/relationships/oleObject" Target="embeddings/oleObject478.bin"/><Relationship Id="rId621" Type="http://schemas.openxmlformats.org/officeDocument/2006/relationships/oleObject" Target="embeddings/oleObject601.bin"/><Relationship Id="rId663" Type="http://schemas.openxmlformats.org/officeDocument/2006/relationships/oleObject" Target="embeddings/oleObject643.bin"/><Relationship Id="rId870" Type="http://schemas.openxmlformats.org/officeDocument/2006/relationships/oleObject" Target="embeddings/oleObject850.bin"/><Relationship Id="rId1044" Type="http://schemas.openxmlformats.org/officeDocument/2006/relationships/oleObject" Target="embeddings/oleObject1024.bin"/><Relationship Id="rId1086" Type="http://schemas.openxmlformats.org/officeDocument/2006/relationships/oleObject" Target="embeddings/oleObject1066.bin"/><Relationship Id="rId13" Type="http://schemas.openxmlformats.org/officeDocument/2006/relationships/image" Target="media/image8.png"/><Relationship Id="rId109" Type="http://schemas.openxmlformats.org/officeDocument/2006/relationships/oleObject" Target="embeddings/oleObject89.bin"/><Relationship Id="rId260" Type="http://schemas.openxmlformats.org/officeDocument/2006/relationships/oleObject" Target="embeddings/oleObject240.bin"/><Relationship Id="rId316" Type="http://schemas.openxmlformats.org/officeDocument/2006/relationships/oleObject" Target="embeddings/oleObject296.bin"/><Relationship Id="rId523" Type="http://schemas.openxmlformats.org/officeDocument/2006/relationships/oleObject" Target="embeddings/oleObject503.bin"/><Relationship Id="rId719" Type="http://schemas.openxmlformats.org/officeDocument/2006/relationships/oleObject" Target="embeddings/oleObject699.bin"/><Relationship Id="rId926" Type="http://schemas.openxmlformats.org/officeDocument/2006/relationships/oleObject" Target="embeddings/oleObject906.bin"/><Relationship Id="rId968" Type="http://schemas.openxmlformats.org/officeDocument/2006/relationships/oleObject" Target="embeddings/oleObject948.bin"/><Relationship Id="rId1111" Type="http://schemas.openxmlformats.org/officeDocument/2006/relationships/oleObject" Target="embeddings/oleObject1091.bin"/><Relationship Id="rId1153" Type="http://schemas.openxmlformats.org/officeDocument/2006/relationships/oleObject" Target="embeddings/oleObject1133.bin"/><Relationship Id="rId55" Type="http://schemas.openxmlformats.org/officeDocument/2006/relationships/oleObject" Target="embeddings/oleObject35.bin"/><Relationship Id="rId97" Type="http://schemas.openxmlformats.org/officeDocument/2006/relationships/oleObject" Target="embeddings/oleObject77.bin"/><Relationship Id="rId120" Type="http://schemas.openxmlformats.org/officeDocument/2006/relationships/oleObject" Target="embeddings/oleObject100.bin"/><Relationship Id="rId358" Type="http://schemas.openxmlformats.org/officeDocument/2006/relationships/oleObject" Target="embeddings/oleObject338.bin"/><Relationship Id="rId565" Type="http://schemas.openxmlformats.org/officeDocument/2006/relationships/oleObject" Target="embeddings/oleObject545.bin"/><Relationship Id="rId730" Type="http://schemas.openxmlformats.org/officeDocument/2006/relationships/oleObject" Target="embeddings/oleObject710.bin"/><Relationship Id="rId772" Type="http://schemas.openxmlformats.org/officeDocument/2006/relationships/oleObject" Target="embeddings/oleObject752.bin"/><Relationship Id="rId828" Type="http://schemas.openxmlformats.org/officeDocument/2006/relationships/oleObject" Target="embeddings/oleObject808.bin"/><Relationship Id="rId1013" Type="http://schemas.openxmlformats.org/officeDocument/2006/relationships/oleObject" Target="embeddings/oleObject993.bin"/><Relationship Id="rId1195" Type="http://schemas.openxmlformats.org/officeDocument/2006/relationships/oleObject" Target="embeddings/oleObject1175.bin"/><Relationship Id="rId1209" Type="http://schemas.openxmlformats.org/officeDocument/2006/relationships/oleObject" Target="embeddings/oleObject1189.bin"/><Relationship Id="rId162" Type="http://schemas.openxmlformats.org/officeDocument/2006/relationships/oleObject" Target="embeddings/oleObject142.bin"/><Relationship Id="rId218" Type="http://schemas.openxmlformats.org/officeDocument/2006/relationships/oleObject" Target="embeddings/oleObject198.bin"/><Relationship Id="rId425" Type="http://schemas.openxmlformats.org/officeDocument/2006/relationships/oleObject" Target="embeddings/oleObject405.bin"/><Relationship Id="rId467" Type="http://schemas.openxmlformats.org/officeDocument/2006/relationships/oleObject" Target="embeddings/oleObject447.bin"/><Relationship Id="rId632" Type="http://schemas.openxmlformats.org/officeDocument/2006/relationships/oleObject" Target="embeddings/oleObject612.bin"/><Relationship Id="rId1055" Type="http://schemas.openxmlformats.org/officeDocument/2006/relationships/oleObject" Target="embeddings/oleObject1035.bin"/><Relationship Id="rId1097" Type="http://schemas.openxmlformats.org/officeDocument/2006/relationships/oleObject" Target="embeddings/oleObject1077.bin"/><Relationship Id="rId1220" Type="http://schemas.openxmlformats.org/officeDocument/2006/relationships/oleObject" Target="embeddings/oleObject1200.bin"/><Relationship Id="rId271" Type="http://schemas.openxmlformats.org/officeDocument/2006/relationships/oleObject" Target="embeddings/oleObject251.bin"/><Relationship Id="rId674" Type="http://schemas.openxmlformats.org/officeDocument/2006/relationships/oleObject" Target="embeddings/oleObject654.bin"/><Relationship Id="rId881" Type="http://schemas.openxmlformats.org/officeDocument/2006/relationships/oleObject" Target="embeddings/oleObject861.bin"/><Relationship Id="rId937" Type="http://schemas.openxmlformats.org/officeDocument/2006/relationships/oleObject" Target="embeddings/oleObject917.bin"/><Relationship Id="rId979" Type="http://schemas.openxmlformats.org/officeDocument/2006/relationships/oleObject" Target="embeddings/oleObject959.bin"/><Relationship Id="rId1122" Type="http://schemas.openxmlformats.org/officeDocument/2006/relationships/oleObject" Target="embeddings/oleObject1102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46.bin"/><Relationship Id="rId131" Type="http://schemas.openxmlformats.org/officeDocument/2006/relationships/oleObject" Target="embeddings/oleObject111.bin"/><Relationship Id="rId327" Type="http://schemas.openxmlformats.org/officeDocument/2006/relationships/oleObject" Target="embeddings/oleObject307.bin"/><Relationship Id="rId369" Type="http://schemas.openxmlformats.org/officeDocument/2006/relationships/oleObject" Target="embeddings/oleObject349.bin"/><Relationship Id="rId534" Type="http://schemas.openxmlformats.org/officeDocument/2006/relationships/oleObject" Target="embeddings/oleObject514.bin"/><Relationship Id="rId576" Type="http://schemas.openxmlformats.org/officeDocument/2006/relationships/oleObject" Target="embeddings/oleObject556.bin"/><Relationship Id="rId741" Type="http://schemas.openxmlformats.org/officeDocument/2006/relationships/oleObject" Target="embeddings/oleObject721.bin"/><Relationship Id="rId783" Type="http://schemas.openxmlformats.org/officeDocument/2006/relationships/oleObject" Target="embeddings/oleObject763.bin"/><Relationship Id="rId839" Type="http://schemas.openxmlformats.org/officeDocument/2006/relationships/oleObject" Target="embeddings/oleObject819.bin"/><Relationship Id="rId990" Type="http://schemas.openxmlformats.org/officeDocument/2006/relationships/oleObject" Target="embeddings/oleObject970.bin"/><Relationship Id="rId1164" Type="http://schemas.openxmlformats.org/officeDocument/2006/relationships/oleObject" Target="embeddings/oleObject1144.bin"/><Relationship Id="rId173" Type="http://schemas.openxmlformats.org/officeDocument/2006/relationships/oleObject" Target="embeddings/oleObject153.bin"/><Relationship Id="rId229" Type="http://schemas.openxmlformats.org/officeDocument/2006/relationships/oleObject" Target="embeddings/oleObject209.bin"/><Relationship Id="rId380" Type="http://schemas.openxmlformats.org/officeDocument/2006/relationships/oleObject" Target="embeddings/oleObject360.bin"/><Relationship Id="rId436" Type="http://schemas.openxmlformats.org/officeDocument/2006/relationships/oleObject" Target="embeddings/oleObject416.bin"/><Relationship Id="rId601" Type="http://schemas.openxmlformats.org/officeDocument/2006/relationships/oleObject" Target="embeddings/oleObject581.bin"/><Relationship Id="rId643" Type="http://schemas.openxmlformats.org/officeDocument/2006/relationships/oleObject" Target="embeddings/oleObject623.bin"/><Relationship Id="rId1024" Type="http://schemas.openxmlformats.org/officeDocument/2006/relationships/oleObject" Target="embeddings/oleObject1004.bin"/><Relationship Id="rId1066" Type="http://schemas.openxmlformats.org/officeDocument/2006/relationships/oleObject" Target="embeddings/oleObject1046.bin"/><Relationship Id="rId1231" Type="http://schemas.openxmlformats.org/officeDocument/2006/relationships/oleObject" Target="embeddings/oleObject1211.bin"/><Relationship Id="rId240" Type="http://schemas.openxmlformats.org/officeDocument/2006/relationships/oleObject" Target="embeddings/oleObject220.bin"/><Relationship Id="rId478" Type="http://schemas.openxmlformats.org/officeDocument/2006/relationships/oleObject" Target="embeddings/oleObject458.bin"/><Relationship Id="rId685" Type="http://schemas.openxmlformats.org/officeDocument/2006/relationships/oleObject" Target="embeddings/oleObject665.bin"/><Relationship Id="rId850" Type="http://schemas.openxmlformats.org/officeDocument/2006/relationships/oleObject" Target="embeddings/oleObject830.bin"/><Relationship Id="rId892" Type="http://schemas.openxmlformats.org/officeDocument/2006/relationships/oleObject" Target="embeddings/oleObject872.bin"/><Relationship Id="rId906" Type="http://schemas.openxmlformats.org/officeDocument/2006/relationships/oleObject" Target="embeddings/oleObject886.bin"/><Relationship Id="rId948" Type="http://schemas.openxmlformats.org/officeDocument/2006/relationships/oleObject" Target="embeddings/oleObject928.bin"/><Relationship Id="rId1133" Type="http://schemas.openxmlformats.org/officeDocument/2006/relationships/oleObject" Target="embeddings/oleObject1113.bin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57.bin"/><Relationship Id="rId100" Type="http://schemas.openxmlformats.org/officeDocument/2006/relationships/oleObject" Target="embeddings/oleObject80.bin"/><Relationship Id="rId282" Type="http://schemas.openxmlformats.org/officeDocument/2006/relationships/oleObject" Target="embeddings/oleObject262.bin"/><Relationship Id="rId338" Type="http://schemas.openxmlformats.org/officeDocument/2006/relationships/oleObject" Target="embeddings/oleObject318.bin"/><Relationship Id="rId503" Type="http://schemas.openxmlformats.org/officeDocument/2006/relationships/oleObject" Target="embeddings/oleObject483.bin"/><Relationship Id="rId545" Type="http://schemas.openxmlformats.org/officeDocument/2006/relationships/oleObject" Target="embeddings/oleObject525.bin"/><Relationship Id="rId587" Type="http://schemas.openxmlformats.org/officeDocument/2006/relationships/oleObject" Target="embeddings/oleObject567.bin"/><Relationship Id="rId710" Type="http://schemas.openxmlformats.org/officeDocument/2006/relationships/oleObject" Target="embeddings/oleObject690.bin"/><Relationship Id="rId752" Type="http://schemas.openxmlformats.org/officeDocument/2006/relationships/oleObject" Target="embeddings/oleObject732.bin"/><Relationship Id="rId808" Type="http://schemas.openxmlformats.org/officeDocument/2006/relationships/oleObject" Target="embeddings/oleObject788.bin"/><Relationship Id="rId1175" Type="http://schemas.openxmlformats.org/officeDocument/2006/relationships/oleObject" Target="embeddings/oleObject1155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122.bin"/><Relationship Id="rId184" Type="http://schemas.openxmlformats.org/officeDocument/2006/relationships/oleObject" Target="embeddings/oleObject164.bin"/><Relationship Id="rId391" Type="http://schemas.openxmlformats.org/officeDocument/2006/relationships/oleObject" Target="embeddings/oleObject371.bin"/><Relationship Id="rId405" Type="http://schemas.openxmlformats.org/officeDocument/2006/relationships/oleObject" Target="embeddings/oleObject385.bin"/><Relationship Id="rId447" Type="http://schemas.openxmlformats.org/officeDocument/2006/relationships/oleObject" Target="embeddings/oleObject427.bin"/><Relationship Id="rId612" Type="http://schemas.openxmlformats.org/officeDocument/2006/relationships/oleObject" Target="embeddings/oleObject592.bin"/><Relationship Id="rId794" Type="http://schemas.openxmlformats.org/officeDocument/2006/relationships/oleObject" Target="embeddings/oleObject774.bin"/><Relationship Id="rId1035" Type="http://schemas.openxmlformats.org/officeDocument/2006/relationships/oleObject" Target="embeddings/oleObject1015.bin"/><Relationship Id="rId1077" Type="http://schemas.openxmlformats.org/officeDocument/2006/relationships/oleObject" Target="embeddings/oleObject1057.bin"/><Relationship Id="rId1200" Type="http://schemas.openxmlformats.org/officeDocument/2006/relationships/oleObject" Target="embeddings/oleObject1180.bin"/><Relationship Id="rId251" Type="http://schemas.openxmlformats.org/officeDocument/2006/relationships/oleObject" Target="embeddings/oleObject231.bin"/><Relationship Id="rId489" Type="http://schemas.openxmlformats.org/officeDocument/2006/relationships/oleObject" Target="embeddings/oleObject469.bin"/><Relationship Id="rId654" Type="http://schemas.openxmlformats.org/officeDocument/2006/relationships/oleObject" Target="embeddings/oleObject634.bin"/><Relationship Id="rId696" Type="http://schemas.openxmlformats.org/officeDocument/2006/relationships/oleObject" Target="embeddings/oleObject676.bin"/><Relationship Id="rId861" Type="http://schemas.openxmlformats.org/officeDocument/2006/relationships/oleObject" Target="embeddings/oleObject841.bin"/><Relationship Id="rId917" Type="http://schemas.openxmlformats.org/officeDocument/2006/relationships/oleObject" Target="embeddings/oleObject897.bin"/><Relationship Id="rId959" Type="http://schemas.openxmlformats.org/officeDocument/2006/relationships/oleObject" Target="embeddings/oleObject939.bin"/><Relationship Id="rId1102" Type="http://schemas.openxmlformats.org/officeDocument/2006/relationships/oleObject" Target="embeddings/oleObject1082.bin"/><Relationship Id="rId46" Type="http://schemas.openxmlformats.org/officeDocument/2006/relationships/oleObject" Target="embeddings/oleObject26.bin"/><Relationship Id="rId293" Type="http://schemas.openxmlformats.org/officeDocument/2006/relationships/oleObject" Target="embeddings/oleObject273.bin"/><Relationship Id="rId307" Type="http://schemas.openxmlformats.org/officeDocument/2006/relationships/oleObject" Target="embeddings/oleObject287.bin"/><Relationship Id="rId349" Type="http://schemas.openxmlformats.org/officeDocument/2006/relationships/oleObject" Target="embeddings/oleObject329.bin"/><Relationship Id="rId514" Type="http://schemas.openxmlformats.org/officeDocument/2006/relationships/oleObject" Target="embeddings/oleObject494.bin"/><Relationship Id="rId556" Type="http://schemas.openxmlformats.org/officeDocument/2006/relationships/oleObject" Target="embeddings/oleObject536.bin"/><Relationship Id="rId721" Type="http://schemas.openxmlformats.org/officeDocument/2006/relationships/oleObject" Target="embeddings/oleObject701.bin"/><Relationship Id="rId763" Type="http://schemas.openxmlformats.org/officeDocument/2006/relationships/oleObject" Target="embeddings/oleObject743.bin"/><Relationship Id="rId1144" Type="http://schemas.openxmlformats.org/officeDocument/2006/relationships/oleObject" Target="embeddings/oleObject1124.bin"/><Relationship Id="rId1186" Type="http://schemas.openxmlformats.org/officeDocument/2006/relationships/oleObject" Target="embeddings/oleObject1166.bin"/><Relationship Id="rId88" Type="http://schemas.openxmlformats.org/officeDocument/2006/relationships/oleObject" Target="embeddings/oleObject68.bin"/><Relationship Id="rId111" Type="http://schemas.openxmlformats.org/officeDocument/2006/relationships/oleObject" Target="embeddings/oleObject91.bin"/><Relationship Id="rId153" Type="http://schemas.openxmlformats.org/officeDocument/2006/relationships/oleObject" Target="embeddings/oleObject133.bin"/><Relationship Id="rId195" Type="http://schemas.openxmlformats.org/officeDocument/2006/relationships/oleObject" Target="embeddings/oleObject175.bin"/><Relationship Id="rId209" Type="http://schemas.openxmlformats.org/officeDocument/2006/relationships/oleObject" Target="embeddings/oleObject189.bin"/><Relationship Id="rId360" Type="http://schemas.openxmlformats.org/officeDocument/2006/relationships/oleObject" Target="embeddings/oleObject340.bin"/><Relationship Id="rId416" Type="http://schemas.openxmlformats.org/officeDocument/2006/relationships/oleObject" Target="embeddings/oleObject396.bin"/><Relationship Id="rId598" Type="http://schemas.openxmlformats.org/officeDocument/2006/relationships/oleObject" Target="embeddings/oleObject578.bin"/><Relationship Id="rId819" Type="http://schemas.openxmlformats.org/officeDocument/2006/relationships/oleObject" Target="embeddings/oleObject799.bin"/><Relationship Id="rId970" Type="http://schemas.openxmlformats.org/officeDocument/2006/relationships/oleObject" Target="embeddings/oleObject950.bin"/><Relationship Id="rId1004" Type="http://schemas.openxmlformats.org/officeDocument/2006/relationships/oleObject" Target="embeddings/oleObject984.bin"/><Relationship Id="rId1046" Type="http://schemas.openxmlformats.org/officeDocument/2006/relationships/oleObject" Target="embeddings/oleObject1026.bin"/><Relationship Id="rId1211" Type="http://schemas.openxmlformats.org/officeDocument/2006/relationships/oleObject" Target="embeddings/oleObject1191.bin"/><Relationship Id="rId220" Type="http://schemas.openxmlformats.org/officeDocument/2006/relationships/oleObject" Target="embeddings/oleObject200.bin"/><Relationship Id="rId458" Type="http://schemas.openxmlformats.org/officeDocument/2006/relationships/oleObject" Target="embeddings/oleObject438.bin"/><Relationship Id="rId623" Type="http://schemas.openxmlformats.org/officeDocument/2006/relationships/oleObject" Target="embeddings/oleObject603.bin"/><Relationship Id="rId665" Type="http://schemas.openxmlformats.org/officeDocument/2006/relationships/oleObject" Target="embeddings/oleObject645.bin"/><Relationship Id="rId830" Type="http://schemas.openxmlformats.org/officeDocument/2006/relationships/oleObject" Target="embeddings/oleObject810.bin"/><Relationship Id="rId872" Type="http://schemas.openxmlformats.org/officeDocument/2006/relationships/oleObject" Target="embeddings/oleObject852.bin"/><Relationship Id="rId928" Type="http://schemas.openxmlformats.org/officeDocument/2006/relationships/oleObject" Target="embeddings/oleObject908.bin"/><Relationship Id="rId1088" Type="http://schemas.openxmlformats.org/officeDocument/2006/relationships/oleObject" Target="embeddings/oleObject1068.bin"/><Relationship Id="rId15" Type="http://schemas.openxmlformats.org/officeDocument/2006/relationships/oleObject" Target="embeddings/oleObject2.bin"/><Relationship Id="rId57" Type="http://schemas.openxmlformats.org/officeDocument/2006/relationships/oleObject" Target="embeddings/oleObject37.bin"/><Relationship Id="rId262" Type="http://schemas.openxmlformats.org/officeDocument/2006/relationships/oleObject" Target="embeddings/oleObject242.bin"/><Relationship Id="rId318" Type="http://schemas.openxmlformats.org/officeDocument/2006/relationships/oleObject" Target="embeddings/oleObject298.bin"/><Relationship Id="rId525" Type="http://schemas.openxmlformats.org/officeDocument/2006/relationships/oleObject" Target="embeddings/oleObject505.bin"/><Relationship Id="rId567" Type="http://schemas.openxmlformats.org/officeDocument/2006/relationships/oleObject" Target="embeddings/oleObject547.bin"/><Relationship Id="rId732" Type="http://schemas.openxmlformats.org/officeDocument/2006/relationships/oleObject" Target="embeddings/oleObject712.bin"/><Relationship Id="rId1113" Type="http://schemas.openxmlformats.org/officeDocument/2006/relationships/oleObject" Target="embeddings/oleObject1093.bin"/><Relationship Id="rId1155" Type="http://schemas.openxmlformats.org/officeDocument/2006/relationships/oleObject" Target="embeddings/oleObject1135.bin"/><Relationship Id="rId1197" Type="http://schemas.openxmlformats.org/officeDocument/2006/relationships/oleObject" Target="embeddings/oleObject1177.bin"/><Relationship Id="rId99" Type="http://schemas.openxmlformats.org/officeDocument/2006/relationships/oleObject" Target="embeddings/oleObject79.bin"/><Relationship Id="rId122" Type="http://schemas.openxmlformats.org/officeDocument/2006/relationships/oleObject" Target="embeddings/oleObject102.bin"/><Relationship Id="rId164" Type="http://schemas.openxmlformats.org/officeDocument/2006/relationships/oleObject" Target="embeddings/oleObject144.bin"/><Relationship Id="rId371" Type="http://schemas.openxmlformats.org/officeDocument/2006/relationships/oleObject" Target="embeddings/oleObject351.bin"/><Relationship Id="rId774" Type="http://schemas.openxmlformats.org/officeDocument/2006/relationships/oleObject" Target="embeddings/oleObject754.bin"/><Relationship Id="rId981" Type="http://schemas.openxmlformats.org/officeDocument/2006/relationships/oleObject" Target="embeddings/oleObject961.bin"/><Relationship Id="rId1015" Type="http://schemas.openxmlformats.org/officeDocument/2006/relationships/oleObject" Target="embeddings/oleObject995.bin"/><Relationship Id="rId1057" Type="http://schemas.openxmlformats.org/officeDocument/2006/relationships/oleObject" Target="embeddings/oleObject1037.bin"/><Relationship Id="rId1222" Type="http://schemas.openxmlformats.org/officeDocument/2006/relationships/oleObject" Target="embeddings/oleObject1202.bin"/><Relationship Id="rId427" Type="http://schemas.openxmlformats.org/officeDocument/2006/relationships/oleObject" Target="embeddings/oleObject407.bin"/><Relationship Id="rId469" Type="http://schemas.openxmlformats.org/officeDocument/2006/relationships/oleObject" Target="embeddings/oleObject449.bin"/><Relationship Id="rId634" Type="http://schemas.openxmlformats.org/officeDocument/2006/relationships/oleObject" Target="embeddings/oleObject614.bin"/><Relationship Id="rId676" Type="http://schemas.openxmlformats.org/officeDocument/2006/relationships/oleObject" Target="embeddings/oleObject656.bin"/><Relationship Id="rId841" Type="http://schemas.openxmlformats.org/officeDocument/2006/relationships/oleObject" Target="embeddings/oleObject821.bin"/><Relationship Id="rId883" Type="http://schemas.openxmlformats.org/officeDocument/2006/relationships/oleObject" Target="embeddings/oleObject863.bin"/><Relationship Id="rId1099" Type="http://schemas.openxmlformats.org/officeDocument/2006/relationships/oleObject" Target="embeddings/oleObject1079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211.bin"/><Relationship Id="rId273" Type="http://schemas.openxmlformats.org/officeDocument/2006/relationships/oleObject" Target="embeddings/oleObject253.bin"/><Relationship Id="rId329" Type="http://schemas.openxmlformats.org/officeDocument/2006/relationships/oleObject" Target="embeddings/oleObject309.bin"/><Relationship Id="rId480" Type="http://schemas.openxmlformats.org/officeDocument/2006/relationships/oleObject" Target="embeddings/oleObject460.bin"/><Relationship Id="rId536" Type="http://schemas.openxmlformats.org/officeDocument/2006/relationships/oleObject" Target="embeddings/oleObject516.bin"/><Relationship Id="rId701" Type="http://schemas.openxmlformats.org/officeDocument/2006/relationships/oleObject" Target="embeddings/oleObject681.bin"/><Relationship Id="rId939" Type="http://schemas.openxmlformats.org/officeDocument/2006/relationships/oleObject" Target="embeddings/oleObject919.bin"/><Relationship Id="rId1124" Type="http://schemas.openxmlformats.org/officeDocument/2006/relationships/oleObject" Target="embeddings/oleObject1104.bin"/><Relationship Id="rId1166" Type="http://schemas.openxmlformats.org/officeDocument/2006/relationships/oleObject" Target="embeddings/oleObject1146.bin"/><Relationship Id="rId68" Type="http://schemas.openxmlformats.org/officeDocument/2006/relationships/oleObject" Target="embeddings/oleObject48.bin"/><Relationship Id="rId133" Type="http://schemas.openxmlformats.org/officeDocument/2006/relationships/oleObject" Target="embeddings/oleObject113.bin"/><Relationship Id="rId175" Type="http://schemas.openxmlformats.org/officeDocument/2006/relationships/oleObject" Target="embeddings/oleObject155.bin"/><Relationship Id="rId340" Type="http://schemas.openxmlformats.org/officeDocument/2006/relationships/oleObject" Target="embeddings/oleObject320.bin"/><Relationship Id="rId578" Type="http://schemas.openxmlformats.org/officeDocument/2006/relationships/oleObject" Target="embeddings/oleObject558.bin"/><Relationship Id="rId743" Type="http://schemas.openxmlformats.org/officeDocument/2006/relationships/oleObject" Target="embeddings/oleObject723.bin"/><Relationship Id="rId785" Type="http://schemas.openxmlformats.org/officeDocument/2006/relationships/oleObject" Target="embeddings/oleObject765.bin"/><Relationship Id="rId950" Type="http://schemas.openxmlformats.org/officeDocument/2006/relationships/oleObject" Target="embeddings/oleObject930.bin"/><Relationship Id="rId992" Type="http://schemas.openxmlformats.org/officeDocument/2006/relationships/oleObject" Target="embeddings/oleObject972.bin"/><Relationship Id="rId1026" Type="http://schemas.openxmlformats.org/officeDocument/2006/relationships/oleObject" Target="embeddings/oleObject1006.bin"/><Relationship Id="rId200" Type="http://schemas.openxmlformats.org/officeDocument/2006/relationships/oleObject" Target="embeddings/oleObject180.bin"/><Relationship Id="rId382" Type="http://schemas.openxmlformats.org/officeDocument/2006/relationships/oleObject" Target="embeddings/oleObject362.bin"/><Relationship Id="rId438" Type="http://schemas.openxmlformats.org/officeDocument/2006/relationships/oleObject" Target="embeddings/oleObject418.bin"/><Relationship Id="rId603" Type="http://schemas.openxmlformats.org/officeDocument/2006/relationships/oleObject" Target="embeddings/oleObject583.bin"/><Relationship Id="rId645" Type="http://schemas.openxmlformats.org/officeDocument/2006/relationships/oleObject" Target="embeddings/oleObject625.bin"/><Relationship Id="rId687" Type="http://schemas.openxmlformats.org/officeDocument/2006/relationships/oleObject" Target="embeddings/oleObject667.bin"/><Relationship Id="rId810" Type="http://schemas.openxmlformats.org/officeDocument/2006/relationships/oleObject" Target="embeddings/oleObject790.bin"/><Relationship Id="rId852" Type="http://schemas.openxmlformats.org/officeDocument/2006/relationships/oleObject" Target="embeddings/oleObject832.bin"/><Relationship Id="rId908" Type="http://schemas.openxmlformats.org/officeDocument/2006/relationships/oleObject" Target="embeddings/oleObject888.bin"/><Relationship Id="rId1068" Type="http://schemas.openxmlformats.org/officeDocument/2006/relationships/oleObject" Target="embeddings/oleObject1048.bin"/><Relationship Id="rId1233" Type="http://schemas.openxmlformats.org/officeDocument/2006/relationships/oleObject" Target="embeddings/oleObject1213.bin"/><Relationship Id="rId242" Type="http://schemas.openxmlformats.org/officeDocument/2006/relationships/oleObject" Target="embeddings/oleObject222.bin"/><Relationship Id="rId284" Type="http://schemas.openxmlformats.org/officeDocument/2006/relationships/oleObject" Target="embeddings/oleObject264.bin"/><Relationship Id="rId491" Type="http://schemas.openxmlformats.org/officeDocument/2006/relationships/oleObject" Target="embeddings/oleObject471.bin"/><Relationship Id="rId505" Type="http://schemas.openxmlformats.org/officeDocument/2006/relationships/oleObject" Target="embeddings/oleObject485.bin"/><Relationship Id="rId712" Type="http://schemas.openxmlformats.org/officeDocument/2006/relationships/oleObject" Target="embeddings/oleObject692.bin"/><Relationship Id="rId894" Type="http://schemas.openxmlformats.org/officeDocument/2006/relationships/oleObject" Target="embeddings/oleObject874.bin"/><Relationship Id="rId1135" Type="http://schemas.openxmlformats.org/officeDocument/2006/relationships/oleObject" Target="embeddings/oleObject1115.bin"/><Relationship Id="rId1177" Type="http://schemas.openxmlformats.org/officeDocument/2006/relationships/oleObject" Target="embeddings/oleObject1157.bin"/><Relationship Id="rId37" Type="http://schemas.openxmlformats.org/officeDocument/2006/relationships/oleObject" Target="embeddings/oleObject17.bin"/><Relationship Id="rId79" Type="http://schemas.openxmlformats.org/officeDocument/2006/relationships/oleObject" Target="embeddings/oleObject59.bin"/><Relationship Id="rId102" Type="http://schemas.openxmlformats.org/officeDocument/2006/relationships/oleObject" Target="embeddings/oleObject82.bin"/><Relationship Id="rId144" Type="http://schemas.openxmlformats.org/officeDocument/2006/relationships/oleObject" Target="embeddings/oleObject124.bin"/><Relationship Id="rId547" Type="http://schemas.openxmlformats.org/officeDocument/2006/relationships/oleObject" Target="embeddings/oleObject527.bin"/><Relationship Id="rId589" Type="http://schemas.openxmlformats.org/officeDocument/2006/relationships/oleObject" Target="embeddings/oleObject569.bin"/><Relationship Id="rId754" Type="http://schemas.openxmlformats.org/officeDocument/2006/relationships/oleObject" Target="embeddings/oleObject734.bin"/><Relationship Id="rId796" Type="http://schemas.openxmlformats.org/officeDocument/2006/relationships/oleObject" Target="embeddings/oleObject776.bin"/><Relationship Id="rId961" Type="http://schemas.openxmlformats.org/officeDocument/2006/relationships/oleObject" Target="embeddings/oleObject941.bin"/><Relationship Id="rId1202" Type="http://schemas.openxmlformats.org/officeDocument/2006/relationships/oleObject" Target="embeddings/oleObject1182.bin"/><Relationship Id="rId90" Type="http://schemas.openxmlformats.org/officeDocument/2006/relationships/oleObject" Target="embeddings/oleObject70.bin"/><Relationship Id="rId186" Type="http://schemas.openxmlformats.org/officeDocument/2006/relationships/oleObject" Target="embeddings/oleObject166.bin"/><Relationship Id="rId351" Type="http://schemas.openxmlformats.org/officeDocument/2006/relationships/oleObject" Target="embeddings/oleObject331.bin"/><Relationship Id="rId393" Type="http://schemas.openxmlformats.org/officeDocument/2006/relationships/oleObject" Target="embeddings/oleObject373.bin"/><Relationship Id="rId407" Type="http://schemas.openxmlformats.org/officeDocument/2006/relationships/oleObject" Target="embeddings/oleObject387.bin"/><Relationship Id="rId449" Type="http://schemas.openxmlformats.org/officeDocument/2006/relationships/oleObject" Target="embeddings/oleObject429.bin"/><Relationship Id="rId614" Type="http://schemas.openxmlformats.org/officeDocument/2006/relationships/oleObject" Target="embeddings/oleObject594.bin"/><Relationship Id="rId656" Type="http://schemas.openxmlformats.org/officeDocument/2006/relationships/oleObject" Target="embeddings/oleObject636.bin"/><Relationship Id="rId821" Type="http://schemas.openxmlformats.org/officeDocument/2006/relationships/oleObject" Target="embeddings/oleObject801.bin"/><Relationship Id="rId863" Type="http://schemas.openxmlformats.org/officeDocument/2006/relationships/oleObject" Target="embeddings/oleObject843.bin"/><Relationship Id="rId1037" Type="http://schemas.openxmlformats.org/officeDocument/2006/relationships/oleObject" Target="embeddings/oleObject1017.bin"/><Relationship Id="rId1079" Type="http://schemas.openxmlformats.org/officeDocument/2006/relationships/oleObject" Target="embeddings/oleObject1059.bin"/><Relationship Id="rId211" Type="http://schemas.openxmlformats.org/officeDocument/2006/relationships/oleObject" Target="embeddings/oleObject191.bin"/><Relationship Id="rId253" Type="http://schemas.openxmlformats.org/officeDocument/2006/relationships/oleObject" Target="embeddings/oleObject233.bin"/><Relationship Id="rId295" Type="http://schemas.openxmlformats.org/officeDocument/2006/relationships/oleObject" Target="embeddings/oleObject275.bin"/><Relationship Id="rId309" Type="http://schemas.openxmlformats.org/officeDocument/2006/relationships/oleObject" Target="embeddings/oleObject289.bin"/><Relationship Id="rId460" Type="http://schemas.openxmlformats.org/officeDocument/2006/relationships/oleObject" Target="embeddings/oleObject440.bin"/><Relationship Id="rId516" Type="http://schemas.openxmlformats.org/officeDocument/2006/relationships/oleObject" Target="embeddings/oleObject496.bin"/><Relationship Id="rId698" Type="http://schemas.openxmlformats.org/officeDocument/2006/relationships/oleObject" Target="embeddings/oleObject678.bin"/><Relationship Id="rId919" Type="http://schemas.openxmlformats.org/officeDocument/2006/relationships/oleObject" Target="embeddings/oleObject899.bin"/><Relationship Id="rId1090" Type="http://schemas.openxmlformats.org/officeDocument/2006/relationships/oleObject" Target="embeddings/oleObject1070.bin"/><Relationship Id="rId1104" Type="http://schemas.openxmlformats.org/officeDocument/2006/relationships/oleObject" Target="embeddings/oleObject1084.bin"/><Relationship Id="rId1146" Type="http://schemas.openxmlformats.org/officeDocument/2006/relationships/oleObject" Target="embeddings/oleObject1126.bin"/><Relationship Id="rId48" Type="http://schemas.openxmlformats.org/officeDocument/2006/relationships/oleObject" Target="embeddings/oleObject28.bin"/><Relationship Id="rId113" Type="http://schemas.openxmlformats.org/officeDocument/2006/relationships/oleObject" Target="embeddings/oleObject93.bin"/><Relationship Id="rId320" Type="http://schemas.openxmlformats.org/officeDocument/2006/relationships/oleObject" Target="embeddings/oleObject300.bin"/><Relationship Id="rId558" Type="http://schemas.openxmlformats.org/officeDocument/2006/relationships/oleObject" Target="embeddings/oleObject538.bin"/><Relationship Id="rId723" Type="http://schemas.openxmlformats.org/officeDocument/2006/relationships/oleObject" Target="embeddings/oleObject703.bin"/><Relationship Id="rId765" Type="http://schemas.openxmlformats.org/officeDocument/2006/relationships/oleObject" Target="embeddings/oleObject745.bin"/><Relationship Id="rId930" Type="http://schemas.openxmlformats.org/officeDocument/2006/relationships/oleObject" Target="embeddings/oleObject910.bin"/><Relationship Id="rId972" Type="http://schemas.openxmlformats.org/officeDocument/2006/relationships/oleObject" Target="embeddings/oleObject952.bin"/><Relationship Id="rId1006" Type="http://schemas.openxmlformats.org/officeDocument/2006/relationships/oleObject" Target="embeddings/oleObject986.bin"/><Relationship Id="rId1188" Type="http://schemas.openxmlformats.org/officeDocument/2006/relationships/oleObject" Target="embeddings/oleObject1168.bin"/><Relationship Id="rId155" Type="http://schemas.openxmlformats.org/officeDocument/2006/relationships/oleObject" Target="embeddings/oleObject135.bin"/><Relationship Id="rId197" Type="http://schemas.openxmlformats.org/officeDocument/2006/relationships/oleObject" Target="embeddings/oleObject177.bin"/><Relationship Id="rId362" Type="http://schemas.openxmlformats.org/officeDocument/2006/relationships/oleObject" Target="embeddings/oleObject342.bin"/><Relationship Id="rId418" Type="http://schemas.openxmlformats.org/officeDocument/2006/relationships/oleObject" Target="embeddings/oleObject398.bin"/><Relationship Id="rId625" Type="http://schemas.openxmlformats.org/officeDocument/2006/relationships/oleObject" Target="embeddings/oleObject605.bin"/><Relationship Id="rId832" Type="http://schemas.openxmlformats.org/officeDocument/2006/relationships/oleObject" Target="embeddings/oleObject812.bin"/><Relationship Id="rId1048" Type="http://schemas.openxmlformats.org/officeDocument/2006/relationships/oleObject" Target="embeddings/oleObject1028.bin"/><Relationship Id="rId1213" Type="http://schemas.openxmlformats.org/officeDocument/2006/relationships/oleObject" Target="embeddings/oleObject1193.bin"/><Relationship Id="rId222" Type="http://schemas.openxmlformats.org/officeDocument/2006/relationships/oleObject" Target="embeddings/oleObject202.bin"/><Relationship Id="rId264" Type="http://schemas.openxmlformats.org/officeDocument/2006/relationships/oleObject" Target="embeddings/oleObject244.bin"/><Relationship Id="rId471" Type="http://schemas.openxmlformats.org/officeDocument/2006/relationships/oleObject" Target="embeddings/oleObject451.bin"/><Relationship Id="rId667" Type="http://schemas.openxmlformats.org/officeDocument/2006/relationships/oleObject" Target="embeddings/oleObject647.bin"/><Relationship Id="rId874" Type="http://schemas.openxmlformats.org/officeDocument/2006/relationships/oleObject" Target="embeddings/oleObject854.bin"/><Relationship Id="rId1115" Type="http://schemas.openxmlformats.org/officeDocument/2006/relationships/oleObject" Target="embeddings/oleObject1095.bin"/><Relationship Id="rId17" Type="http://schemas.openxmlformats.org/officeDocument/2006/relationships/oleObject" Target="embeddings/oleObject3.bin"/><Relationship Id="rId59" Type="http://schemas.openxmlformats.org/officeDocument/2006/relationships/oleObject" Target="embeddings/oleObject39.bin"/><Relationship Id="rId124" Type="http://schemas.openxmlformats.org/officeDocument/2006/relationships/oleObject" Target="embeddings/oleObject104.bin"/><Relationship Id="rId527" Type="http://schemas.openxmlformats.org/officeDocument/2006/relationships/oleObject" Target="embeddings/oleObject507.bin"/><Relationship Id="rId569" Type="http://schemas.openxmlformats.org/officeDocument/2006/relationships/oleObject" Target="embeddings/oleObject549.bin"/><Relationship Id="rId734" Type="http://schemas.openxmlformats.org/officeDocument/2006/relationships/oleObject" Target="embeddings/oleObject714.bin"/><Relationship Id="rId776" Type="http://schemas.openxmlformats.org/officeDocument/2006/relationships/oleObject" Target="embeddings/oleObject756.bin"/><Relationship Id="rId941" Type="http://schemas.openxmlformats.org/officeDocument/2006/relationships/oleObject" Target="embeddings/oleObject921.bin"/><Relationship Id="rId983" Type="http://schemas.openxmlformats.org/officeDocument/2006/relationships/oleObject" Target="embeddings/oleObject963.bin"/><Relationship Id="rId1157" Type="http://schemas.openxmlformats.org/officeDocument/2006/relationships/oleObject" Target="embeddings/oleObject1137.bin"/><Relationship Id="rId1199" Type="http://schemas.openxmlformats.org/officeDocument/2006/relationships/oleObject" Target="embeddings/oleObject1179.bin"/><Relationship Id="rId70" Type="http://schemas.openxmlformats.org/officeDocument/2006/relationships/oleObject" Target="embeddings/oleObject50.bin"/><Relationship Id="rId166" Type="http://schemas.openxmlformats.org/officeDocument/2006/relationships/oleObject" Target="embeddings/oleObject146.bin"/><Relationship Id="rId331" Type="http://schemas.openxmlformats.org/officeDocument/2006/relationships/oleObject" Target="embeddings/oleObject311.bin"/><Relationship Id="rId373" Type="http://schemas.openxmlformats.org/officeDocument/2006/relationships/oleObject" Target="embeddings/oleObject353.bin"/><Relationship Id="rId429" Type="http://schemas.openxmlformats.org/officeDocument/2006/relationships/oleObject" Target="embeddings/oleObject409.bin"/><Relationship Id="rId580" Type="http://schemas.openxmlformats.org/officeDocument/2006/relationships/oleObject" Target="embeddings/oleObject560.bin"/><Relationship Id="rId636" Type="http://schemas.openxmlformats.org/officeDocument/2006/relationships/oleObject" Target="embeddings/oleObject616.bin"/><Relationship Id="rId801" Type="http://schemas.openxmlformats.org/officeDocument/2006/relationships/oleObject" Target="embeddings/oleObject781.bin"/><Relationship Id="rId1017" Type="http://schemas.openxmlformats.org/officeDocument/2006/relationships/oleObject" Target="embeddings/oleObject997.bin"/><Relationship Id="rId1059" Type="http://schemas.openxmlformats.org/officeDocument/2006/relationships/oleObject" Target="embeddings/oleObject1039.bin"/><Relationship Id="rId1224" Type="http://schemas.openxmlformats.org/officeDocument/2006/relationships/oleObject" Target="embeddings/oleObject1204.bin"/><Relationship Id="rId1" Type="http://schemas.openxmlformats.org/officeDocument/2006/relationships/numbering" Target="numbering.xml"/><Relationship Id="rId233" Type="http://schemas.openxmlformats.org/officeDocument/2006/relationships/oleObject" Target="embeddings/oleObject213.bin"/><Relationship Id="rId440" Type="http://schemas.openxmlformats.org/officeDocument/2006/relationships/oleObject" Target="embeddings/oleObject420.bin"/><Relationship Id="rId678" Type="http://schemas.openxmlformats.org/officeDocument/2006/relationships/oleObject" Target="embeddings/oleObject658.bin"/><Relationship Id="rId843" Type="http://schemas.openxmlformats.org/officeDocument/2006/relationships/oleObject" Target="embeddings/oleObject823.bin"/><Relationship Id="rId885" Type="http://schemas.openxmlformats.org/officeDocument/2006/relationships/oleObject" Target="embeddings/oleObject865.bin"/><Relationship Id="rId1070" Type="http://schemas.openxmlformats.org/officeDocument/2006/relationships/oleObject" Target="embeddings/oleObject1050.bin"/><Relationship Id="rId1126" Type="http://schemas.openxmlformats.org/officeDocument/2006/relationships/oleObject" Target="embeddings/oleObject1106.bin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255.bin"/><Relationship Id="rId300" Type="http://schemas.openxmlformats.org/officeDocument/2006/relationships/oleObject" Target="embeddings/oleObject280.bin"/><Relationship Id="rId482" Type="http://schemas.openxmlformats.org/officeDocument/2006/relationships/oleObject" Target="embeddings/oleObject462.bin"/><Relationship Id="rId538" Type="http://schemas.openxmlformats.org/officeDocument/2006/relationships/oleObject" Target="embeddings/oleObject518.bin"/><Relationship Id="rId703" Type="http://schemas.openxmlformats.org/officeDocument/2006/relationships/oleObject" Target="embeddings/oleObject683.bin"/><Relationship Id="rId745" Type="http://schemas.openxmlformats.org/officeDocument/2006/relationships/oleObject" Target="embeddings/oleObject725.bin"/><Relationship Id="rId910" Type="http://schemas.openxmlformats.org/officeDocument/2006/relationships/oleObject" Target="embeddings/oleObject890.bin"/><Relationship Id="rId952" Type="http://schemas.openxmlformats.org/officeDocument/2006/relationships/oleObject" Target="embeddings/oleObject932.bin"/><Relationship Id="rId1168" Type="http://schemas.openxmlformats.org/officeDocument/2006/relationships/oleObject" Target="embeddings/oleObject1148.bin"/><Relationship Id="rId81" Type="http://schemas.openxmlformats.org/officeDocument/2006/relationships/oleObject" Target="embeddings/oleObject61.bin"/><Relationship Id="rId135" Type="http://schemas.openxmlformats.org/officeDocument/2006/relationships/oleObject" Target="embeddings/oleObject115.bin"/><Relationship Id="rId177" Type="http://schemas.openxmlformats.org/officeDocument/2006/relationships/oleObject" Target="embeddings/oleObject157.bin"/><Relationship Id="rId342" Type="http://schemas.openxmlformats.org/officeDocument/2006/relationships/oleObject" Target="embeddings/oleObject322.bin"/><Relationship Id="rId384" Type="http://schemas.openxmlformats.org/officeDocument/2006/relationships/oleObject" Target="embeddings/oleObject364.bin"/><Relationship Id="rId591" Type="http://schemas.openxmlformats.org/officeDocument/2006/relationships/oleObject" Target="embeddings/oleObject571.bin"/><Relationship Id="rId605" Type="http://schemas.openxmlformats.org/officeDocument/2006/relationships/oleObject" Target="embeddings/oleObject585.bin"/><Relationship Id="rId787" Type="http://schemas.openxmlformats.org/officeDocument/2006/relationships/oleObject" Target="embeddings/oleObject767.bin"/><Relationship Id="rId812" Type="http://schemas.openxmlformats.org/officeDocument/2006/relationships/oleObject" Target="embeddings/oleObject792.bin"/><Relationship Id="rId994" Type="http://schemas.openxmlformats.org/officeDocument/2006/relationships/oleObject" Target="embeddings/oleObject974.bin"/><Relationship Id="rId1028" Type="http://schemas.openxmlformats.org/officeDocument/2006/relationships/oleObject" Target="embeddings/oleObject1008.bin"/><Relationship Id="rId1235" Type="http://schemas.openxmlformats.org/officeDocument/2006/relationships/oleObject" Target="embeddings/oleObject1215.bin"/><Relationship Id="rId202" Type="http://schemas.openxmlformats.org/officeDocument/2006/relationships/oleObject" Target="embeddings/oleObject182.bin"/><Relationship Id="rId244" Type="http://schemas.openxmlformats.org/officeDocument/2006/relationships/oleObject" Target="embeddings/oleObject224.bin"/><Relationship Id="rId647" Type="http://schemas.openxmlformats.org/officeDocument/2006/relationships/oleObject" Target="embeddings/oleObject627.bin"/><Relationship Id="rId689" Type="http://schemas.openxmlformats.org/officeDocument/2006/relationships/oleObject" Target="embeddings/oleObject669.bin"/><Relationship Id="rId854" Type="http://schemas.openxmlformats.org/officeDocument/2006/relationships/oleObject" Target="embeddings/oleObject834.bin"/><Relationship Id="rId896" Type="http://schemas.openxmlformats.org/officeDocument/2006/relationships/oleObject" Target="embeddings/oleObject876.bin"/><Relationship Id="rId1081" Type="http://schemas.openxmlformats.org/officeDocument/2006/relationships/oleObject" Target="embeddings/oleObject1061.bin"/><Relationship Id="rId39" Type="http://schemas.openxmlformats.org/officeDocument/2006/relationships/oleObject" Target="embeddings/oleObject19.bin"/><Relationship Id="rId286" Type="http://schemas.openxmlformats.org/officeDocument/2006/relationships/oleObject" Target="embeddings/oleObject266.bin"/><Relationship Id="rId451" Type="http://schemas.openxmlformats.org/officeDocument/2006/relationships/oleObject" Target="embeddings/oleObject431.bin"/><Relationship Id="rId493" Type="http://schemas.openxmlformats.org/officeDocument/2006/relationships/oleObject" Target="embeddings/oleObject473.bin"/><Relationship Id="rId507" Type="http://schemas.openxmlformats.org/officeDocument/2006/relationships/oleObject" Target="embeddings/oleObject487.bin"/><Relationship Id="rId549" Type="http://schemas.openxmlformats.org/officeDocument/2006/relationships/oleObject" Target="embeddings/oleObject529.bin"/><Relationship Id="rId714" Type="http://schemas.openxmlformats.org/officeDocument/2006/relationships/oleObject" Target="embeddings/oleObject694.bin"/><Relationship Id="rId756" Type="http://schemas.openxmlformats.org/officeDocument/2006/relationships/oleObject" Target="embeddings/oleObject736.bin"/><Relationship Id="rId921" Type="http://schemas.openxmlformats.org/officeDocument/2006/relationships/oleObject" Target="embeddings/oleObject901.bin"/><Relationship Id="rId1137" Type="http://schemas.openxmlformats.org/officeDocument/2006/relationships/oleObject" Target="embeddings/oleObject1117.bin"/><Relationship Id="rId1179" Type="http://schemas.openxmlformats.org/officeDocument/2006/relationships/oleObject" Target="embeddings/oleObject1159.bin"/><Relationship Id="rId50" Type="http://schemas.openxmlformats.org/officeDocument/2006/relationships/oleObject" Target="embeddings/oleObject30.bin"/><Relationship Id="rId104" Type="http://schemas.openxmlformats.org/officeDocument/2006/relationships/oleObject" Target="embeddings/oleObject84.bin"/><Relationship Id="rId146" Type="http://schemas.openxmlformats.org/officeDocument/2006/relationships/oleObject" Target="embeddings/oleObject126.bin"/><Relationship Id="rId188" Type="http://schemas.openxmlformats.org/officeDocument/2006/relationships/oleObject" Target="embeddings/oleObject168.bin"/><Relationship Id="rId311" Type="http://schemas.openxmlformats.org/officeDocument/2006/relationships/oleObject" Target="embeddings/oleObject291.bin"/><Relationship Id="rId353" Type="http://schemas.openxmlformats.org/officeDocument/2006/relationships/oleObject" Target="embeddings/oleObject333.bin"/><Relationship Id="rId395" Type="http://schemas.openxmlformats.org/officeDocument/2006/relationships/oleObject" Target="embeddings/oleObject375.bin"/><Relationship Id="rId409" Type="http://schemas.openxmlformats.org/officeDocument/2006/relationships/oleObject" Target="embeddings/oleObject389.bin"/><Relationship Id="rId560" Type="http://schemas.openxmlformats.org/officeDocument/2006/relationships/oleObject" Target="embeddings/oleObject540.bin"/><Relationship Id="rId798" Type="http://schemas.openxmlformats.org/officeDocument/2006/relationships/oleObject" Target="embeddings/oleObject778.bin"/><Relationship Id="rId963" Type="http://schemas.openxmlformats.org/officeDocument/2006/relationships/oleObject" Target="embeddings/oleObject943.bin"/><Relationship Id="rId1039" Type="http://schemas.openxmlformats.org/officeDocument/2006/relationships/oleObject" Target="embeddings/oleObject1019.bin"/><Relationship Id="rId1190" Type="http://schemas.openxmlformats.org/officeDocument/2006/relationships/oleObject" Target="embeddings/oleObject1170.bin"/><Relationship Id="rId1204" Type="http://schemas.openxmlformats.org/officeDocument/2006/relationships/oleObject" Target="embeddings/oleObject1184.bin"/><Relationship Id="rId92" Type="http://schemas.openxmlformats.org/officeDocument/2006/relationships/oleObject" Target="embeddings/oleObject72.bin"/><Relationship Id="rId213" Type="http://schemas.openxmlformats.org/officeDocument/2006/relationships/oleObject" Target="embeddings/oleObject193.bin"/><Relationship Id="rId420" Type="http://schemas.openxmlformats.org/officeDocument/2006/relationships/oleObject" Target="embeddings/oleObject400.bin"/><Relationship Id="rId616" Type="http://schemas.openxmlformats.org/officeDocument/2006/relationships/oleObject" Target="embeddings/oleObject596.bin"/><Relationship Id="rId658" Type="http://schemas.openxmlformats.org/officeDocument/2006/relationships/oleObject" Target="embeddings/oleObject638.bin"/><Relationship Id="rId823" Type="http://schemas.openxmlformats.org/officeDocument/2006/relationships/oleObject" Target="embeddings/oleObject803.bin"/><Relationship Id="rId865" Type="http://schemas.openxmlformats.org/officeDocument/2006/relationships/oleObject" Target="embeddings/oleObject845.bin"/><Relationship Id="rId1050" Type="http://schemas.openxmlformats.org/officeDocument/2006/relationships/oleObject" Target="embeddings/oleObject1030.bin"/><Relationship Id="rId255" Type="http://schemas.openxmlformats.org/officeDocument/2006/relationships/oleObject" Target="embeddings/oleObject235.bin"/><Relationship Id="rId297" Type="http://schemas.openxmlformats.org/officeDocument/2006/relationships/oleObject" Target="embeddings/oleObject277.bin"/><Relationship Id="rId462" Type="http://schemas.openxmlformats.org/officeDocument/2006/relationships/oleObject" Target="embeddings/oleObject442.bin"/><Relationship Id="rId518" Type="http://schemas.openxmlformats.org/officeDocument/2006/relationships/oleObject" Target="embeddings/oleObject498.bin"/><Relationship Id="rId725" Type="http://schemas.openxmlformats.org/officeDocument/2006/relationships/oleObject" Target="embeddings/oleObject705.bin"/><Relationship Id="rId932" Type="http://schemas.openxmlformats.org/officeDocument/2006/relationships/oleObject" Target="embeddings/oleObject912.bin"/><Relationship Id="rId1092" Type="http://schemas.openxmlformats.org/officeDocument/2006/relationships/oleObject" Target="embeddings/oleObject1072.bin"/><Relationship Id="rId1106" Type="http://schemas.openxmlformats.org/officeDocument/2006/relationships/oleObject" Target="embeddings/oleObject1086.bin"/><Relationship Id="rId1148" Type="http://schemas.openxmlformats.org/officeDocument/2006/relationships/oleObject" Target="embeddings/oleObject1128.bin"/><Relationship Id="rId115" Type="http://schemas.openxmlformats.org/officeDocument/2006/relationships/oleObject" Target="embeddings/oleObject95.bin"/><Relationship Id="rId157" Type="http://schemas.openxmlformats.org/officeDocument/2006/relationships/oleObject" Target="embeddings/oleObject137.bin"/><Relationship Id="rId322" Type="http://schemas.openxmlformats.org/officeDocument/2006/relationships/oleObject" Target="embeddings/oleObject302.bin"/><Relationship Id="rId364" Type="http://schemas.openxmlformats.org/officeDocument/2006/relationships/oleObject" Target="embeddings/oleObject344.bin"/><Relationship Id="rId767" Type="http://schemas.openxmlformats.org/officeDocument/2006/relationships/oleObject" Target="embeddings/oleObject747.bin"/><Relationship Id="rId974" Type="http://schemas.openxmlformats.org/officeDocument/2006/relationships/oleObject" Target="embeddings/oleObject954.bin"/><Relationship Id="rId1008" Type="http://schemas.openxmlformats.org/officeDocument/2006/relationships/oleObject" Target="embeddings/oleObject988.bin"/><Relationship Id="rId1215" Type="http://schemas.openxmlformats.org/officeDocument/2006/relationships/oleObject" Target="embeddings/oleObject1195.bin"/><Relationship Id="rId61" Type="http://schemas.openxmlformats.org/officeDocument/2006/relationships/oleObject" Target="embeddings/oleObject41.bin"/><Relationship Id="rId199" Type="http://schemas.openxmlformats.org/officeDocument/2006/relationships/oleObject" Target="embeddings/oleObject179.bin"/><Relationship Id="rId571" Type="http://schemas.openxmlformats.org/officeDocument/2006/relationships/oleObject" Target="embeddings/oleObject551.bin"/><Relationship Id="rId627" Type="http://schemas.openxmlformats.org/officeDocument/2006/relationships/oleObject" Target="embeddings/oleObject607.bin"/><Relationship Id="rId669" Type="http://schemas.openxmlformats.org/officeDocument/2006/relationships/oleObject" Target="embeddings/oleObject649.bin"/><Relationship Id="rId834" Type="http://schemas.openxmlformats.org/officeDocument/2006/relationships/oleObject" Target="embeddings/oleObject814.bin"/><Relationship Id="rId876" Type="http://schemas.openxmlformats.org/officeDocument/2006/relationships/oleObject" Target="embeddings/oleObject856.bin"/><Relationship Id="rId19" Type="http://schemas.openxmlformats.org/officeDocument/2006/relationships/image" Target="media/image11.png"/><Relationship Id="rId224" Type="http://schemas.openxmlformats.org/officeDocument/2006/relationships/oleObject" Target="embeddings/oleObject204.bin"/><Relationship Id="rId266" Type="http://schemas.openxmlformats.org/officeDocument/2006/relationships/oleObject" Target="embeddings/oleObject246.bin"/><Relationship Id="rId431" Type="http://schemas.openxmlformats.org/officeDocument/2006/relationships/oleObject" Target="embeddings/oleObject411.bin"/><Relationship Id="rId473" Type="http://schemas.openxmlformats.org/officeDocument/2006/relationships/oleObject" Target="embeddings/oleObject453.bin"/><Relationship Id="rId529" Type="http://schemas.openxmlformats.org/officeDocument/2006/relationships/oleObject" Target="embeddings/oleObject509.bin"/><Relationship Id="rId680" Type="http://schemas.openxmlformats.org/officeDocument/2006/relationships/oleObject" Target="embeddings/oleObject660.bin"/><Relationship Id="rId736" Type="http://schemas.openxmlformats.org/officeDocument/2006/relationships/oleObject" Target="embeddings/oleObject716.bin"/><Relationship Id="rId901" Type="http://schemas.openxmlformats.org/officeDocument/2006/relationships/oleObject" Target="embeddings/oleObject881.bin"/><Relationship Id="rId1061" Type="http://schemas.openxmlformats.org/officeDocument/2006/relationships/oleObject" Target="embeddings/oleObject1041.bin"/><Relationship Id="rId1117" Type="http://schemas.openxmlformats.org/officeDocument/2006/relationships/oleObject" Target="embeddings/oleObject1097.bin"/><Relationship Id="rId1159" Type="http://schemas.openxmlformats.org/officeDocument/2006/relationships/oleObject" Target="embeddings/oleObject1139.bin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106.bin"/><Relationship Id="rId168" Type="http://schemas.openxmlformats.org/officeDocument/2006/relationships/oleObject" Target="embeddings/oleObject148.bin"/><Relationship Id="rId333" Type="http://schemas.openxmlformats.org/officeDocument/2006/relationships/oleObject" Target="embeddings/oleObject313.bin"/><Relationship Id="rId540" Type="http://schemas.openxmlformats.org/officeDocument/2006/relationships/oleObject" Target="embeddings/oleObject520.bin"/><Relationship Id="rId778" Type="http://schemas.openxmlformats.org/officeDocument/2006/relationships/oleObject" Target="embeddings/oleObject758.bin"/><Relationship Id="rId943" Type="http://schemas.openxmlformats.org/officeDocument/2006/relationships/oleObject" Target="embeddings/oleObject923.bin"/><Relationship Id="rId985" Type="http://schemas.openxmlformats.org/officeDocument/2006/relationships/oleObject" Target="embeddings/oleObject965.bin"/><Relationship Id="rId1019" Type="http://schemas.openxmlformats.org/officeDocument/2006/relationships/oleObject" Target="embeddings/oleObject999.bin"/><Relationship Id="rId1170" Type="http://schemas.openxmlformats.org/officeDocument/2006/relationships/oleObject" Target="embeddings/oleObject1150.bin"/><Relationship Id="rId72" Type="http://schemas.openxmlformats.org/officeDocument/2006/relationships/oleObject" Target="embeddings/oleObject52.bin"/><Relationship Id="rId375" Type="http://schemas.openxmlformats.org/officeDocument/2006/relationships/oleObject" Target="embeddings/oleObject355.bin"/><Relationship Id="rId582" Type="http://schemas.openxmlformats.org/officeDocument/2006/relationships/oleObject" Target="embeddings/oleObject562.bin"/><Relationship Id="rId638" Type="http://schemas.openxmlformats.org/officeDocument/2006/relationships/oleObject" Target="embeddings/oleObject618.bin"/><Relationship Id="rId803" Type="http://schemas.openxmlformats.org/officeDocument/2006/relationships/oleObject" Target="embeddings/oleObject783.bin"/><Relationship Id="rId845" Type="http://schemas.openxmlformats.org/officeDocument/2006/relationships/oleObject" Target="embeddings/oleObject825.bin"/><Relationship Id="rId1030" Type="http://schemas.openxmlformats.org/officeDocument/2006/relationships/oleObject" Target="embeddings/oleObject1010.bin"/><Relationship Id="rId1226" Type="http://schemas.openxmlformats.org/officeDocument/2006/relationships/oleObject" Target="embeddings/oleObject1206.bin"/><Relationship Id="rId3" Type="http://schemas.openxmlformats.org/officeDocument/2006/relationships/settings" Target="settings.xml"/><Relationship Id="rId235" Type="http://schemas.openxmlformats.org/officeDocument/2006/relationships/oleObject" Target="embeddings/oleObject215.bin"/><Relationship Id="rId277" Type="http://schemas.openxmlformats.org/officeDocument/2006/relationships/oleObject" Target="embeddings/oleObject257.bin"/><Relationship Id="rId400" Type="http://schemas.openxmlformats.org/officeDocument/2006/relationships/oleObject" Target="embeddings/oleObject380.bin"/><Relationship Id="rId442" Type="http://schemas.openxmlformats.org/officeDocument/2006/relationships/oleObject" Target="embeddings/oleObject422.bin"/><Relationship Id="rId484" Type="http://schemas.openxmlformats.org/officeDocument/2006/relationships/oleObject" Target="embeddings/oleObject464.bin"/><Relationship Id="rId705" Type="http://schemas.openxmlformats.org/officeDocument/2006/relationships/oleObject" Target="embeddings/oleObject685.bin"/><Relationship Id="rId887" Type="http://schemas.openxmlformats.org/officeDocument/2006/relationships/oleObject" Target="embeddings/oleObject867.bin"/><Relationship Id="rId1072" Type="http://schemas.openxmlformats.org/officeDocument/2006/relationships/oleObject" Target="embeddings/oleObject1052.bin"/><Relationship Id="rId1128" Type="http://schemas.openxmlformats.org/officeDocument/2006/relationships/oleObject" Target="embeddings/oleObject1108.bin"/><Relationship Id="rId137" Type="http://schemas.openxmlformats.org/officeDocument/2006/relationships/oleObject" Target="embeddings/oleObject117.bin"/><Relationship Id="rId302" Type="http://schemas.openxmlformats.org/officeDocument/2006/relationships/oleObject" Target="embeddings/oleObject282.bin"/><Relationship Id="rId344" Type="http://schemas.openxmlformats.org/officeDocument/2006/relationships/oleObject" Target="embeddings/oleObject324.bin"/><Relationship Id="rId691" Type="http://schemas.openxmlformats.org/officeDocument/2006/relationships/oleObject" Target="embeddings/oleObject671.bin"/><Relationship Id="rId747" Type="http://schemas.openxmlformats.org/officeDocument/2006/relationships/oleObject" Target="embeddings/oleObject727.bin"/><Relationship Id="rId789" Type="http://schemas.openxmlformats.org/officeDocument/2006/relationships/oleObject" Target="embeddings/oleObject769.bin"/><Relationship Id="rId912" Type="http://schemas.openxmlformats.org/officeDocument/2006/relationships/oleObject" Target="embeddings/oleObject892.bin"/><Relationship Id="rId954" Type="http://schemas.openxmlformats.org/officeDocument/2006/relationships/oleObject" Target="embeddings/oleObject934.bin"/><Relationship Id="rId996" Type="http://schemas.openxmlformats.org/officeDocument/2006/relationships/oleObject" Target="embeddings/oleObject976.bin"/><Relationship Id="rId41" Type="http://schemas.openxmlformats.org/officeDocument/2006/relationships/oleObject" Target="embeddings/oleObject21.bin"/><Relationship Id="rId83" Type="http://schemas.openxmlformats.org/officeDocument/2006/relationships/oleObject" Target="embeddings/oleObject63.bin"/><Relationship Id="rId179" Type="http://schemas.openxmlformats.org/officeDocument/2006/relationships/oleObject" Target="embeddings/oleObject159.bin"/><Relationship Id="rId386" Type="http://schemas.openxmlformats.org/officeDocument/2006/relationships/oleObject" Target="embeddings/oleObject366.bin"/><Relationship Id="rId551" Type="http://schemas.openxmlformats.org/officeDocument/2006/relationships/oleObject" Target="embeddings/oleObject531.bin"/><Relationship Id="rId593" Type="http://schemas.openxmlformats.org/officeDocument/2006/relationships/oleObject" Target="embeddings/oleObject573.bin"/><Relationship Id="rId607" Type="http://schemas.openxmlformats.org/officeDocument/2006/relationships/oleObject" Target="embeddings/oleObject587.bin"/><Relationship Id="rId649" Type="http://schemas.openxmlformats.org/officeDocument/2006/relationships/oleObject" Target="embeddings/oleObject629.bin"/><Relationship Id="rId814" Type="http://schemas.openxmlformats.org/officeDocument/2006/relationships/oleObject" Target="embeddings/oleObject794.bin"/><Relationship Id="rId856" Type="http://schemas.openxmlformats.org/officeDocument/2006/relationships/oleObject" Target="embeddings/oleObject836.bin"/><Relationship Id="rId1181" Type="http://schemas.openxmlformats.org/officeDocument/2006/relationships/oleObject" Target="embeddings/oleObject1161.bin"/><Relationship Id="rId1237" Type="http://schemas.openxmlformats.org/officeDocument/2006/relationships/theme" Target="theme/theme1.xml"/><Relationship Id="rId190" Type="http://schemas.openxmlformats.org/officeDocument/2006/relationships/oleObject" Target="embeddings/oleObject170.bin"/><Relationship Id="rId204" Type="http://schemas.openxmlformats.org/officeDocument/2006/relationships/oleObject" Target="embeddings/oleObject184.bin"/><Relationship Id="rId246" Type="http://schemas.openxmlformats.org/officeDocument/2006/relationships/oleObject" Target="embeddings/oleObject226.bin"/><Relationship Id="rId288" Type="http://schemas.openxmlformats.org/officeDocument/2006/relationships/oleObject" Target="embeddings/oleObject268.bin"/><Relationship Id="rId411" Type="http://schemas.openxmlformats.org/officeDocument/2006/relationships/oleObject" Target="embeddings/oleObject391.bin"/><Relationship Id="rId453" Type="http://schemas.openxmlformats.org/officeDocument/2006/relationships/oleObject" Target="embeddings/oleObject433.bin"/><Relationship Id="rId509" Type="http://schemas.openxmlformats.org/officeDocument/2006/relationships/oleObject" Target="embeddings/oleObject489.bin"/><Relationship Id="rId660" Type="http://schemas.openxmlformats.org/officeDocument/2006/relationships/oleObject" Target="embeddings/oleObject640.bin"/><Relationship Id="rId898" Type="http://schemas.openxmlformats.org/officeDocument/2006/relationships/oleObject" Target="embeddings/oleObject878.bin"/><Relationship Id="rId1041" Type="http://schemas.openxmlformats.org/officeDocument/2006/relationships/oleObject" Target="embeddings/oleObject1021.bin"/><Relationship Id="rId1083" Type="http://schemas.openxmlformats.org/officeDocument/2006/relationships/oleObject" Target="embeddings/oleObject1063.bin"/><Relationship Id="rId1139" Type="http://schemas.openxmlformats.org/officeDocument/2006/relationships/oleObject" Target="embeddings/oleObject1119.bin"/><Relationship Id="rId106" Type="http://schemas.openxmlformats.org/officeDocument/2006/relationships/oleObject" Target="embeddings/oleObject86.bin"/><Relationship Id="rId313" Type="http://schemas.openxmlformats.org/officeDocument/2006/relationships/oleObject" Target="embeddings/oleObject293.bin"/><Relationship Id="rId495" Type="http://schemas.openxmlformats.org/officeDocument/2006/relationships/oleObject" Target="embeddings/oleObject475.bin"/><Relationship Id="rId716" Type="http://schemas.openxmlformats.org/officeDocument/2006/relationships/oleObject" Target="embeddings/oleObject696.bin"/><Relationship Id="rId758" Type="http://schemas.openxmlformats.org/officeDocument/2006/relationships/oleObject" Target="embeddings/oleObject738.bin"/><Relationship Id="rId923" Type="http://schemas.openxmlformats.org/officeDocument/2006/relationships/oleObject" Target="embeddings/oleObject903.bin"/><Relationship Id="rId965" Type="http://schemas.openxmlformats.org/officeDocument/2006/relationships/oleObject" Target="embeddings/oleObject945.bin"/><Relationship Id="rId1150" Type="http://schemas.openxmlformats.org/officeDocument/2006/relationships/oleObject" Target="embeddings/oleObject1130.bin"/><Relationship Id="rId10" Type="http://schemas.openxmlformats.org/officeDocument/2006/relationships/image" Target="media/image5.png"/><Relationship Id="rId52" Type="http://schemas.openxmlformats.org/officeDocument/2006/relationships/oleObject" Target="embeddings/oleObject32.bin"/><Relationship Id="rId94" Type="http://schemas.openxmlformats.org/officeDocument/2006/relationships/oleObject" Target="embeddings/oleObject74.bin"/><Relationship Id="rId148" Type="http://schemas.openxmlformats.org/officeDocument/2006/relationships/oleObject" Target="embeddings/oleObject128.bin"/><Relationship Id="rId355" Type="http://schemas.openxmlformats.org/officeDocument/2006/relationships/oleObject" Target="embeddings/oleObject335.bin"/><Relationship Id="rId397" Type="http://schemas.openxmlformats.org/officeDocument/2006/relationships/oleObject" Target="embeddings/oleObject377.bin"/><Relationship Id="rId520" Type="http://schemas.openxmlformats.org/officeDocument/2006/relationships/oleObject" Target="embeddings/oleObject500.bin"/><Relationship Id="rId562" Type="http://schemas.openxmlformats.org/officeDocument/2006/relationships/oleObject" Target="embeddings/oleObject542.bin"/><Relationship Id="rId618" Type="http://schemas.openxmlformats.org/officeDocument/2006/relationships/oleObject" Target="embeddings/oleObject598.bin"/><Relationship Id="rId825" Type="http://schemas.openxmlformats.org/officeDocument/2006/relationships/oleObject" Target="embeddings/oleObject805.bin"/><Relationship Id="rId1192" Type="http://schemas.openxmlformats.org/officeDocument/2006/relationships/oleObject" Target="embeddings/oleObject1172.bin"/><Relationship Id="rId1206" Type="http://schemas.openxmlformats.org/officeDocument/2006/relationships/oleObject" Target="embeddings/oleObject1186.bin"/><Relationship Id="rId215" Type="http://schemas.openxmlformats.org/officeDocument/2006/relationships/oleObject" Target="embeddings/oleObject195.bin"/><Relationship Id="rId257" Type="http://schemas.openxmlformats.org/officeDocument/2006/relationships/oleObject" Target="embeddings/oleObject237.bin"/><Relationship Id="rId422" Type="http://schemas.openxmlformats.org/officeDocument/2006/relationships/oleObject" Target="embeddings/oleObject402.bin"/><Relationship Id="rId464" Type="http://schemas.openxmlformats.org/officeDocument/2006/relationships/oleObject" Target="embeddings/oleObject444.bin"/><Relationship Id="rId867" Type="http://schemas.openxmlformats.org/officeDocument/2006/relationships/oleObject" Target="embeddings/oleObject847.bin"/><Relationship Id="rId1010" Type="http://schemas.openxmlformats.org/officeDocument/2006/relationships/oleObject" Target="embeddings/oleObject990.bin"/><Relationship Id="rId1052" Type="http://schemas.openxmlformats.org/officeDocument/2006/relationships/oleObject" Target="embeddings/oleObject1032.bin"/><Relationship Id="rId1094" Type="http://schemas.openxmlformats.org/officeDocument/2006/relationships/oleObject" Target="embeddings/oleObject1074.bin"/><Relationship Id="rId1108" Type="http://schemas.openxmlformats.org/officeDocument/2006/relationships/oleObject" Target="embeddings/oleObject1088.bin"/><Relationship Id="rId299" Type="http://schemas.openxmlformats.org/officeDocument/2006/relationships/oleObject" Target="embeddings/oleObject279.bin"/><Relationship Id="rId727" Type="http://schemas.openxmlformats.org/officeDocument/2006/relationships/oleObject" Target="embeddings/oleObject707.bin"/><Relationship Id="rId934" Type="http://schemas.openxmlformats.org/officeDocument/2006/relationships/oleObject" Target="embeddings/oleObject914.bin"/><Relationship Id="rId63" Type="http://schemas.openxmlformats.org/officeDocument/2006/relationships/oleObject" Target="embeddings/oleObject43.bin"/><Relationship Id="rId159" Type="http://schemas.openxmlformats.org/officeDocument/2006/relationships/oleObject" Target="embeddings/oleObject139.bin"/><Relationship Id="rId366" Type="http://schemas.openxmlformats.org/officeDocument/2006/relationships/oleObject" Target="embeddings/oleObject346.bin"/><Relationship Id="rId573" Type="http://schemas.openxmlformats.org/officeDocument/2006/relationships/oleObject" Target="embeddings/oleObject553.bin"/><Relationship Id="rId780" Type="http://schemas.openxmlformats.org/officeDocument/2006/relationships/oleObject" Target="embeddings/oleObject760.bin"/><Relationship Id="rId1217" Type="http://schemas.openxmlformats.org/officeDocument/2006/relationships/oleObject" Target="embeddings/oleObject1197.bin"/><Relationship Id="rId226" Type="http://schemas.openxmlformats.org/officeDocument/2006/relationships/oleObject" Target="embeddings/oleObject206.bin"/><Relationship Id="rId433" Type="http://schemas.openxmlformats.org/officeDocument/2006/relationships/oleObject" Target="embeddings/oleObject413.bin"/><Relationship Id="rId878" Type="http://schemas.openxmlformats.org/officeDocument/2006/relationships/oleObject" Target="embeddings/oleObject858.bin"/><Relationship Id="rId1063" Type="http://schemas.openxmlformats.org/officeDocument/2006/relationships/oleObject" Target="embeddings/oleObject1043.bin"/><Relationship Id="rId640" Type="http://schemas.openxmlformats.org/officeDocument/2006/relationships/oleObject" Target="embeddings/oleObject620.bin"/><Relationship Id="rId738" Type="http://schemas.openxmlformats.org/officeDocument/2006/relationships/oleObject" Target="embeddings/oleObject718.bin"/><Relationship Id="rId945" Type="http://schemas.openxmlformats.org/officeDocument/2006/relationships/oleObject" Target="embeddings/oleObject925.bin"/><Relationship Id="rId74" Type="http://schemas.openxmlformats.org/officeDocument/2006/relationships/oleObject" Target="embeddings/oleObject54.bin"/><Relationship Id="rId377" Type="http://schemas.openxmlformats.org/officeDocument/2006/relationships/oleObject" Target="embeddings/oleObject357.bin"/><Relationship Id="rId500" Type="http://schemas.openxmlformats.org/officeDocument/2006/relationships/oleObject" Target="embeddings/oleObject480.bin"/><Relationship Id="rId584" Type="http://schemas.openxmlformats.org/officeDocument/2006/relationships/oleObject" Target="embeddings/oleObject564.bin"/><Relationship Id="rId805" Type="http://schemas.openxmlformats.org/officeDocument/2006/relationships/oleObject" Target="embeddings/oleObject785.bin"/><Relationship Id="rId1130" Type="http://schemas.openxmlformats.org/officeDocument/2006/relationships/oleObject" Target="embeddings/oleObject1110.bin"/><Relationship Id="rId1228" Type="http://schemas.openxmlformats.org/officeDocument/2006/relationships/oleObject" Target="embeddings/oleObject1208.bin"/><Relationship Id="rId5" Type="http://schemas.openxmlformats.org/officeDocument/2006/relationships/image" Target="media/image1.png"/><Relationship Id="rId237" Type="http://schemas.openxmlformats.org/officeDocument/2006/relationships/oleObject" Target="embeddings/oleObject217.bin"/><Relationship Id="rId791" Type="http://schemas.openxmlformats.org/officeDocument/2006/relationships/oleObject" Target="embeddings/oleObject771.bin"/><Relationship Id="rId889" Type="http://schemas.openxmlformats.org/officeDocument/2006/relationships/oleObject" Target="embeddings/oleObject869.bin"/><Relationship Id="rId1074" Type="http://schemas.openxmlformats.org/officeDocument/2006/relationships/oleObject" Target="embeddings/oleObject1054.bin"/><Relationship Id="rId444" Type="http://schemas.openxmlformats.org/officeDocument/2006/relationships/oleObject" Target="embeddings/oleObject424.bin"/><Relationship Id="rId651" Type="http://schemas.openxmlformats.org/officeDocument/2006/relationships/oleObject" Target="embeddings/oleObject631.bin"/><Relationship Id="rId749" Type="http://schemas.openxmlformats.org/officeDocument/2006/relationships/oleObject" Target="embeddings/oleObject729.bin"/><Relationship Id="rId290" Type="http://schemas.openxmlformats.org/officeDocument/2006/relationships/oleObject" Target="embeddings/oleObject270.bin"/><Relationship Id="rId304" Type="http://schemas.openxmlformats.org/officeDocument/2006/relationships/oleObject" Target="embeddings/oleObject284.bin"/><Relationship Id="rId388" Type="http://schemas.openxmlformats.org/officeDocument/2006/relationships/oleObject" Target="embeddings/oleObject368.bin"/><Relationship Id="rId511" Type="http://schemas.openxmlformats.org/officeDocument/2006/relationships/oleObject" Target="embeddings/oleObject491.bin"/><Relationship Id="rId609" Type="http://schemas.openxmlformats.org/officeDocument/2006/relationships/oleObject" Target="embeddings/oleObject589.bin"/><Relationship Id="rId956" Type="http://schemas.openxmlformats.org/officeDocument/2006/relationships/oleObject" Target="embeddings/oleObject936.bin"/><Relationship Id="rId1141" Type="http://schemas.openxmlformats.org/officeDocument/2006/relationships/oleObject" Target="embeddings/oleObject1121.bin"/><Relationship Id="rId85" Type="http://schemas.openxmlformats.org/officeDocument/2006/relationships/oleObject" Target="embeddings/oleObject65.bin"/><Relationship Id="rId150" Type="http://schemas.openxmlformats.org/officeDocument/2006/relationships/oleObject" Target="embeddings/oleObject130.bin"/><Relationship Id="rId595" Type="http://schemas.openxmlformats.org/officeDocument/2006/relationships/oleObject" Target="embeddings/oleObject575.bin"/><Relationship Id="rId816" Type="http://schemas.openxmlformats.org/officeDocument/2006/relationships/oleObject" Target="embeddings/oleObject796.bin"/><Relationship Id="rId1001" Type="http://schemas.openxmlformats.org/officeDocument/2006/relationships/oleObject" Target="embeddings/oleObject981.bin"/><Relationship Id="rId248" Type="http://schemas.openxmlformats.org/officeDocument/2006/relationships/oleObject" Target="embeddings/oleObject228.bin"/><Relationship Id="rId455" Type="http://schemas.openxmlformats.org/officeDocument/2006/relationships/oleObject" Target="embeddings/oleObject435.bin"/><Relationship Id="rId662" Type="http://schemas.openxmlformats.org/officeDocument/2006/relationships/oleObject" Target="embeddings/oleObject642.bin"/><Relationship Id="rId1085" Type="http://schemas.openxmlformats.org/officeDocument/2006/relationships/oleObject" Target="embeddings/oleObject1065.bin"/><Relationship Id="rId12" Type="http://schemas.openxmlformats.org/officeDocument/2006/relationships/image" Target="media/image7.png"/><Relationship Id="rId108" Type="http://schemas.openxmlformats.org/officeDocument/2006/relationships/oleObject" Target="embeddings/oleObject88.bin"/><Relationship Id="rId315" Type="http://schemas.openxmlformats.org/officeDocument/2006/relationships/oleObject" Target="embeddings/oleObject295.bin"/><Relationship Id="rId522" Type="http://schemas.openxmlformats.org/officeDocument/2006/relationships/oleObject" Target="embeddings/oleObject502.bin"/><Relationship Id="rId967" Type="http://schemas.openxmlformats.org/officeDocument/2006/relationships/oleObject" Target="embeddings/oleObject947.bin"/><Relationship Id="rId1152" Type="http://schemas.openxmlformats.org/officeDocument/2006/relationships/oleObject" Target="embeddings/oleObject1132.bin"/><Relationship Id="rId96" Type="http://schemas.openxmlformats.org/officeDocument/2006/relationships/oleObject" Target="embeddings/oleObject76.bin"/><Relationship Id="rId161" Type="http://schemas.openxmlformats.org/officeDocument/2006/relationships/oleObject" Target="embeddings/oleObject141.bin"/><Relationship Id="rId399" Type="http://schemas.openxmlformats.org/officeDocument/2006/relationships/oleObject" Target="embeddings/oleObject379.bin"/><Relationship Id="rId827" Type="http://schemas.openxmlformats.org/officeDocument/2006/relationships/oleObject" Target="embeddings/oleObject807.bin"/><Relationship Id="rId1012" Type="http://schemas.openxmlformats.org/officeDocument/2006/relationships/oleObject" Target="embeddings/oleObject992.bin"/><Relationship Id="rId259" Type="http://schemas.openxmlformats.org/officeDocument/2006/relationships/oleObject" Target="embeddings/oleObject239.bin"/><Relationship Id="rId466" Type="http://schemas.openxmlformats.org/officeDocument/2006/relationships/oleObject" Target="embeddings/oleObject446.bin"/><Relationship Id="rId673" Type="http://schemas.openxmlformats.org/officeDocument/2006/relationships/oleObject" Target="embeddings/oleObject653.bin"/><Relationship Id="rId880" Type="http://schemas.openxmlformats.org/officeDocument/2006/relationships/oleObject" Target="embeddings/oleObject860.bin"/><Relationship Id="rId1096" Type="http://schemas.openxmlformats.org/officeDocument/2006/relationships/oleObject" Target="embeddings/oleObject1076.bin"/><Relationship Id="rId23" Type="http://schemas.openxmlformats.org/officeDocument/2006/relationships/image" Target="media/image12.png"/><Relationship Id="rId119" Type="http://schemas.openxmlformats.org/officeDocument/2006/relationships/oleObject" Target="embeddings/oleObject99.bin"/><Relationship Id="rId326" Type="http://schemas.openxmlformats.org/officeDocument/2006/relationships/oleObject" Target="embeddings/oleObject306.bin"/><Relationship Id="rId533" Type="http://schemas.openxmlformats.org/officeDocument/2006/relationships/oleObject" Target="embeddings/oleObject513.bin"/><Relationship Id="rId978" Type="http://schemas.openxmlformats.org/officeDocument/2006/relationships/oleObject" Target="embeddings/oleObject958.bin"/><Relationship Id="rId1163" Type="http://schemas.openxmlformats.org/officeDocument/2006/relationships/oleObject" Target="embeddings/oleObject1143.bin"/><Relationship Id="rId740" Type="http://schemas.openxmlformats.org/officeDocument/2006/relationships/oleObject" Target="embeddings/oleObject720.bin"/><Relationship Id="rId838" Type="http://schemas.openxmlformats.org/officeDocument/2006/relationships/oleObject" Target="embeddings/oleObject818.bin"/><Relationship Id="rId1023" Type="http://schemas.openxmlformats.org/officeDocument/2006/relationships/oleObject" Target="embeddings/oleObject1003.bin"/><Relationship Id="rId172" Type="http://schemas.openxmlformats.org/officeDocument/2006/relationships/oleObject" Target="embeddings/oleObject152.bin"/><Relationship Id="rId477" Type="http://schemas.openxmlformats.org/officeDocument/2006/relationships/oleObject" Target="embeddings/oleObject457.bin"/><Relationship Id="rId600" Type="http://schemas.openxmlformats.org/officeDocument/2006/relationships/oleObject" Target="embeddings/oleObject580.bin"/><Relationship Id="rId684" Type="http://schemas.openxmlformats.org/officeDocument/2006/relationships/oleObject" Target="embeddings/oleObject664.bin"/><Relationship Id="rId1230" Type="http://schemas.openxmlformats.org/officeDocument/2006/relationships/oleObject" Target="embeddings/oleObject1210.bin"/><Relationship Id="rId337" Type="http://schemas.openxmlformats.org/officeDocument/2006/relationships/oleObject" Target="embeddings/oleObject317.bin"/><Relationship Id="rId891" Type="http://schemas.openxmlformats.org/officeDocument/2006/relationships/oleObject" Target="embeddings/oleObject871.bin"/><Relationship Id="rId905" Type="http://schemas.openxmlformats.org/officeDocument/2006/relationships/oleObject" Target="embeddings/oleObject885.bin"/><Relationship Id="rId989" Type="http://schemas.openxmlformats.org/officeDocument/2006/relationships/oleObject" Target="embeddings/oleObject969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524.bin"/><Relationship Id="rId751" Type="http://schemas.openxmlformats.org/officeDocument/2006/relationships/oleObject" Target="embeddings/oleObject731.bin"/><Relationship Id="rId849" Type="http://schemas.openxmlformats.org/officeDocument/2006/relationships/oleObject" Target="embeddings/oleObject829.bin"/><Relationship Id="rId1174" Type="http://schemas.openxmlformats.org/officeDocument/2006/relationships/oleObject" Target="embeddings/oleObject1154.bin"/><Relationship Id="rId183" Type="http://schemas.openxmlformats.org/officeDocument/2006/relationships/oleObject" Target="embeddings/oleObject163.bin"/><Relationship Id="rId390" Type="http://schemas.openxmlformats.org/officeDocument/2006/relationships/oleObject" Target="embeddings/oleObject370.bin"/><Relationship Id="rId404" Type="http://schemas.openxmlformats.org/officeDocument/2006/relationships/oleObject" Target="embeddings/oleObject384.bin"/><Relationship Id="rId611" Type="http://schemas.openxmlformats.org/officeDocument/2006/relationships/oleObject" Target="embeddings/oleObject591.bin"/><Relationship Id="rId1034" Type="http://schemas.openxmlformats.org/officeDocument/2006/relationships/oleObject" Target="embeddings/oleObject1014.bin"/><Relationship Id="rId250" Type="http://schemas.openxmlformats.org/officeDocument/2006/relationships/oleObject" Target="embeddings/oleObject230.bin"/><Relationship Id="rId488" Type="http://schemas.openxmlformats.org/officeDocument/2006/relationships/oleObject" Target="embeddings/oleObject468.bin"/><Relationship Id="rId695" Type="http://schemas.openxmlformats.org/officeDocument/2006/relationships/oleObject" Target="embeddings/oleObject675.bin"/><Relationship Id="rId709" Type="http://schemas.openxmlformats.org/officeDocument/2006/relationships/oleObject" Target="embeddings/oleObject689.bin"/><Relationship Id="rId916" Type="http://schemas.openxmlformats.org/officeDocument/2006/relationships/oleObject" Target="embeddings/oleObject896.bin"/><Relationship Id="rId1101" Type="http://schemas.openxmlformats.org/officeDocument/2006/relationships/oleObject" Target="embeddings/oleObject1081.bin"/><Relationship Id="rId45" Type="http://schemas.openxmlformats.org/officeDocument/2006/relationships/oleObject" Target="embeddings/oleObject25.bin"/><Relationship Id="rId110" Type="http://schemas.openxmlformats.org/officeDocument/2006/relationships/oleObject" Target="embeddings/oleObject90.bin"/><Relationship Id="rId348" Type="http://schemas.openxmlformats.org/officeDocument/2006/relationships/oleObject" Target="embeddings/oleObject328.bin"/><Relationship Id="rId555" Type="http://schemas.openxmlformats.org/officeDocument/2006/relationships/oleObject" Target="embeddings/oleObject535.bin"/><Relationship Id="rId762" Type="http://schemas.openxmlformats.org/officeDocument/2006/relationships/oleObject" Target="embeddings/oleObject742.bin"/><Relationship Id="rId1185" Type="http://schemas.openxmlformats.org/officeDocument/2006/relationships/oleObject" Target="embeddings/oleObject1165.bin"/><Relationship Id="rId194" Type="http://schemas.openxmlformats.org/officeDocument/2006/relationships/oleObject" Target="embeddings/oleObject174.bin"/><Relationship Id="rId208" Type="http://schemas.openxmlformats.org/officeDocument/2006/relationships/oleObject" Target="embeddings/oleObject188.bin"/><Relationship Id="rId415" Type="http://schemas.openxmlformats.org/officeDocument/2006/relationships/oleObject" Target="embeddings/oleObject395.bin"/><Relationship Id="rId622" Type="http://schemas.openxmlformats.org/officeDocument/2006/relationships/oleObject" Target="embeddings/oleObject602.bin"/><Relationship Id="rId1045" Type="http://schemas.openxmlformats.org/officeDocument/2006/relationships/oleObject" Target="embeddings/oleObject1025.bin"/><Relationship Id="rId261" Type="http://schemas.openxmlformats.org/officeDocument/2006/relationships/oleObject" Target="embeddings/oleObject241.bin"/><Relationship Id="rId499" Type="http://schemas.openxmlformats.org/officeDocument/2006/relationships/oleObject" Target="embeddings/oleObject479.bin"/><Relationship Id="rId927" Type="http://schemas.openxmlformats.org/officeDocument/2006/relationships/oleObject" Target="embeddings/oleObject907.bin"/><Relationship Id="rId1112" Type="http://schemas.openxmlformats.org/officeDocument/2006/relationships/oleObject" Target="embeddings/oleObject1092.bin"/><Relationship Id="rId56" Type="http://schemas.openxmlformats.org/officeDocument/2006/relationships/oleObject" Target="embeddings/oleObject36.bin"/><Relationship Id="rId359" Type="http://schemas.openxmlformats.org/officeDocument/2006/relationships/oleObject" Target="embeddings/oleObject339.bin"/><Relationship Id="rId566" Type="http://schemas.openxmlformats.org/officeDocument/2006/relationships/oleObject" Target="embeddings/oleObject546.bin"/><Relationship Id="rId773" Type="http://schemas.openxmlformats.org/officeDocument/2006/relationships/oleObject" Target="embeddings/oleObject753.bin"/><Relationship Id="rId1196" Type="http://schemas.openxmlformats.org/officeDocument/2006/relationships/oleObject" Target="embeddings/oleObject1176.bin"/><Relationship Id="rId121" Type="http://schemas.openxmlformats.org/officeDocument/2006/relationships/oleObject" Target="embeddings/oleObject101.bin"/><Relationship Id="rId219" Type="http://schemas.openxmlformats.org/officeDocument/2006/relationships/oleObject" Target="embeddings/oleObject199.bin"/><Relationship Id="rId426" Type="http://schemas.openxmlformats.org/officeDocument/2006/relationships/oleObject" Target="embeddings/oleObject406.bin"/><Relationship Id="rId633" Type="http://schemas.openxmlformats.org/officeDocument/2006/relationships/oleObject" Target="embeddings/oleObject613.bin"/><Relationship Id="rId980" Type="http://schemas.openxmlformats.org/officeDocument/2006/relationships/oleObject" Target="embeddings/oleObject960.bin"/><Relationship Id="rId1056" Type="http://schemas.openxmlformats.org/officeDocument/2006/relationships/oleObject" Target="embeddings/oleObject1036.bin"/><Relationship Id="rId840" Type="http://schemas.openxmlformats.org/officeDocument/2006/relationships/oleObject" Target="embeddings/oleObject820.bin"/><Relationship Id="rId938" Type="http://schemas.openxmlformats.org/officeDocument/2006/relationships/oleObject" Target="embeddings/oleObject918.bin"/><Relationship Id="rId67" Type="http://schemas.openxmlformats.org/officeDocument/2006/relationships/oleObject" Target="embeddings/oleObject47.bin"/><Relationship Id="rId272" Type="http://schemas.openxmlformats.org/officeDocument/2006/relationships/oleObject" Target="embeddings/oleObject252.bin"/><Relationship Id="rId577" Type="http://schemas.openxmlformats.org/officeDocument/2006/relationships/oleObject" Target="embeddings/oleObject557.bin"/><Relationship Id="rId700" Type="http://schemas.openxmlformats.org/officeDocument/2006/relationships/oleObject" Target="embeddings/oleObject680.bin"/><Relationship Id="rId1123" Type="http://schemas.openxmlformats.org/officeDocument/2006/relationships/oleObject" Target="embeddings/oleObject1103.bin"/><Relationship Id="rId132" Type="http://schemas.openxmlformats.org/officeDocument/2006/relationships/oleObject" Target="embeddings/oleObject112.bin"/><Relationship Id="rId784" Type="http://schemas.openxmlformats.org/officeDocument/2006/relationships/oleObject" Target="embeddings/oleObject764.bin"/><Relationship Id="rId991" Type="http://schemas.openxmlformats.org/officeDocument/2006/relationships/oleObject" Target="embeddings/oleObject971.bin"/><Relationship Id="rId1067" Type="http://schemas.openxmlformats.org/officeDocument/2006/relationships/oleObject" Target="embeddings/oleObject1047.bin"/><Relationship Id="rId437" Type="http://schemas.openxmlformats.org/officeDocument/2006/relationships/oleObject" Target="embeddings/oleObject417.bin"/><Relationship Id="rId644" Type="http://schemas.openxmlformats.org/officeDocument/2006/relationships/oleObject" Target="embeddings/oleObject624.bin"/><Relationship Id="rId851" Type="http://schemas.openxmlformats.org/officeDocument/2006/relationships/oleObject" Target="embeddings/oleObject831.bin"/><Relationship Id="rId283" Type="http://schemas.openxmlformats.org/officeDocument/2006/relationships/oleObject" Target="embeddings/oleObject263.bin"/><Relationship Id="rId490" Type="http://schemas.openxmlformats.org/officeDocument/2006/relationships/oleObject" Target="embeddings/oleObject470.bin"/><Relationship Id="rId504" Type="http://schemas.openxmlformats.org/officeDocument/2006/relationships/oleObject" Target="embeddings/oleObject484.bin"/><Relationship Id="rId711" Type="http://schemas.openxmlformats.org/officeDocument/2006/relationships/oleObject" Target="embeddings/oleObject691.bin"/><Relationship Id="rId949" Type="http://schemas.openxmlformats.org/officeDocument/2006/relationships/oleObject" Target="embeddings/oleObject929.bin"/><Relationship Id="rId1134" Type="http://schemas.openxmlformats.org/officeDocument/2006/relationships/oleObject" Target="embeddings/oleObject1114.bin"/><Relationship Id="rId78" Type="http://schemas.openxmlformats.org/officeDocument/2006/relationships/oleObject" Target="embeddings/oleObject58.bin"/><Relationship Id="rId143" Type="http://schemas.openxmlformats.org/officeDocument/2006/relationships/oleObject" Target="embeddings/oleObject123.bin"/><Relationship Id="rId350" Type="http://schemas.openxmlformats.org/officeDocument/2006/relationships/oleObject" Target="embeddings/oleObject330.bin"/><Relationship Id="rId588" Type="http://schemas.openxmlformats.org/officeDocument/2006/relationships/oleObject" Target="embeddings/oleObject568.bin"/><Relationship Id="rId795" Type="http://schemas.openxmlformats.org/officeDocument/2006/relationships/oleObject" Target="embeddings/oleObject775.bin"/><Relationship Id="rId809" Type="http://schemas.openxmlformats.org/officeDocument/2006/relationships/oleObject" Target="embeddings/oleObject789.bin"/><Relationship Id="rId1201" Type="http://schemas.openxmlformats.org/officeDocument/2006/relationships/oleObject" Target="embeddings/oleObject1181.bin"/><Relationship Id="rId9" Type="http://schemas.openxmlformats.org/officeDocument/2006/relationships/image" Target="media/image4.png"/><Relationship Id="rId210" Type="http://schemas.openxmlformats.org/officeDocument/2006/relationships/oleObject" Target="embeddings/oleObject190.bin"/><Relationship Id="rId448" Type="http://schemas.openxmlformats.org/officeDocument/2006/relationships/oleObject" Target="embeddings/oleObject428.bin"/><Relationship Id="rId655" Type="http://schemas.openxmlformats.org/officeDocument/2006/relationships/oleObject" Target="embeddings/oleObject635.bin"/><Relationship Id="rId862" Type="http://schemas.openxmlformats.org/officeDocument/2006/relationships/oleObject" Target="embeddings/oleObject842.bin"/><Relationship Id="rId1078" Type="http://schemas.openxmlformats.org/officeDocument/2006/relationships/oleObject" Target="embeddings/oleObject1058.bin"/><Relationship Id="rId294" Type="http://schemas.openxmlformats.org/officeDocument/2006/relationships/oleObject" Target="embeddings/oleObject274.bin"/><Relationship Id="rId308" Type="http://schemas.openxmlformats.org/officeDocument/2006/relationships/oleObject" Target="embeddings/oleObject288.bin"/><Relationship Id="rId515" Type="http://schemas.openxmlformats.org/officeDocument/2006/relationships/oleObject" Target="embeddings/oleObject495.bin"/><Relationship Id="rId722" Type="http://schemas.openxmlformats.org/officeDocument/2006/relationships/oleObject" Target="embeddings/oleObject702.bin"/><Relationship Id="rId1145" Type="http://schemas.openxmlformats.org/officeDocument/2006/relationships/oleObject" Target="embeddings/oleObject1125.bin"/><Relationship Id="rId89" Type="http://schemas.openxmlformats.org/officeDocument/2006/relationships/oleObject" Target="embeddings/oleObject69.bin"/><Relationship Id="rId154" Type="http://schemas.openxmlformats.org/officeDocument/2006/relationships/oleObject" Target="embeddings/oleObject134.bin"/><Relationship Id="rId361" Type="http://schemas.openxmlformats.org/officeDocument/2006/relationships/oleObject" Target="embeddings/oleObject341.bin"/><Relationship Id="rId599" Type="http://schemas.openxmlformats.org/officeDocument/2006/relationships/oleObject" Target="embeddings/oleObject579.bin"/><Relationship Id="rId1005" Type="http://schemas.openxmlformats.org/officeDocument/2006/relationships/oleObject" Target="embeddings/oleObject985.bin"/><Relationship Id="rId1212" Type="http://schemas.openxmlformats.org/officeDocument/2006/relationships/oleObject" Target="embeddings/oleObject1192.bin"/><Relationship Id="rId459" Type="http://schemas.openxmlformats.org/officeDocument/2006/relationships/oleObject" Target="embeddings/oleObject439.bin"/><Relationship Id="rId666" Type="http://schemas.openxmlformats.org/officeDocument/2006/relationships/oleObject" Target="embeddings/oleObject646.bin"/><Relationship Id="rId873" Type="http://schemas.openxmlformats.org/officeDocument/2006/relationships/oleObject" Target="embeddings/oleObject853.bin"/><Relationship Id="rId1089" Type="http://schemas.openxmlformats.org/officeDocument/2006/relationships/oleObject" Target="embeddings/oleObject1069.bin"/><Relationship Id="rId16" Type="http://schemas.openxmlformats.org/officeDocument/2006/relationships/image" Target="media/image10.png"/><Relationship Id="rId221" Type="http://schemas.openxmlformats.org/officeDocument/2006/relationships/oleObject" Target="embeddings/oleObject201.bin"/><Relationship Id="rId319" Type="http://schemas.openxmlformats.org/officeDocument/2006/relationships/oleObject" Target="embeddings/oleObject299.bin"/><Relationship Id="rId526" Type="http://schemas.openxmlformats.org/officeDocument/2006/relationships/oleObject" Target="embeddings/oleObject506.bin"/><Relationship Id="rId1156" Type="http://schemas.openxmlformats.org/officeDocument/2006/relationships/oleObject" Target="embeddings/oleObject1136.bin"/><Relationship Id="rId733" Type="http://schemas.openxmlformats.org/officeDocument/2006/relationships/oleObject" Target="embeddings/oleObject713.bin"/><Relationship Id="rId940" Type="http://schemas.openxmlformats.org/officeDocument/2006/relationships/oleObject" Target="embeddings/oleObject920.bin"/><Relationship Id="rId1016" Type="http://schemas.openxmlformats.org/officeDocument/2006/relationships/oleObject" Target="embeddings/oleObject996.bin"/><Relationship Id="rId165" Type="http://schemas.openxmlformats.org/officeDocument/2006/relationships/oleObject" Target="embeddings/oleObject145.bin"/><Relationship Id="rId372" Type="http://schemas.openxmlformats.org/officeDocument/2006/relationships/oleObject" Target="embeddings/oleObject352.bin"/><Relationship Id="rId677" Type="http://schemas.openxmlformats.org/officeDocument/2006/relationships/oleObject" Target="embeddings/oleObject657.bin"/><Relationship Id="rId800" Type="http://schemas.openxmlformats.org/officeDocument/2006/relationships/oleObject" Target="embeddings/oleObject780.bin"/><Relationship Id="rId1223" Type="http://schemas.openxmlformats.org/officeDocument/2006/relationships/oleObject" Target="embeddings/oleObject1203.bin"/><Relationship Id="rId232" Type="http://schemas.openxmlformats.org/officeDocument/2006/relationships/oleObject" Target="embeddings/oleObject212.bin"/><Relationship Id="rId884" Type="http://schemas.openxmlformats.org/officeDocument/2006/relationships/oleObject" Target="embeddings/oleObject864.bin"/><Relationship Id="rId27" Type="http://schemas.openxmlformats.org/officeDocument/2006/relationships/image" Target="media/image13.png"/><Relationship Id="rId537" Type="http://schemas.openxmlformats.org/officeDocument/2006/relationships/oleObject" Target="embeddings/oleObject517.bin"/><Relationship Id="rId744" Type="http://schemas.openxmlformats.org/officeDocument/2006/relationships/oleObject" Target="embeddings/oleObject724.bin"/><Relationship Id="rId951" Type="http://schemas.openxmlformats.org/officeDocument/2006/relationships/oleObject" Target="embeddings/oleObject931.bin"/><Relationship Id="rId1167" Type="http://schemas.openxmlformats.org/officeDocument/2006/relationships/oleObject" Target="embeddings/oleObject1147.bin"/><Relationship Id="rId80" Type="http://schemas.openxmlformats.org/officeDocument/2006/relationships/oleObject" Target="embeddings/oleObject60.bin"/><Relationship Id="rId176" Type="http://schemas.openxmlformats.org/officeDocument/2006/relationships/oleObject" Target="embeddings/oleObject156.bin"/><Relationship Id="rId383" Type="http://schemas.openxmlformats.org/officeDocument/2006/relationships/oleObject" Target="embeddings/oleObject363.bin"/><Relationship Id="rId590" Type="http://schemas.openxmlformats.org/officeDocument/2006/relationships/oleObject" Target="embeddings/oleObject570.bin"/><Relationship Id="rId604" Type="http://schemas.openxmlformats.org/officeDocument/2006/relationships/oleObject" Target="embeddings/oleObject584.bin"/><Relationship Id="rId811" Type="http://schemas.openxmlformats.org/officeDocument/2006/relationships/oleObject" Target="embeddings/oleObject791.bin"/><Relationship Id="rId1027" Type="http://schemas.openxmlformats.org/officeDocument/2006/relationships/oleObject" Target="embeddings/oleObject1007.bin"/><Relationship Id="rId1234" Type="http://schemas.openxmlformats.org/officeDocument/2006/relationships/oleObject" Target="embeddings/oleObject1214.bin"/><Relationship Id="rId243" Type="http://schemas.openxmlformats.org/officeDocument/2006/relationships/oleObject" Target="embeddings/oleObject223.bin"/><Relationship Id="rId450" Type="http://schemas.openxmlformats.org/officeDocument/2006/relationships/oleObject" Target="embeddings/oleObject430.bin"/><Relationship Id="rId688" Type="http://schemas.openxmlformats.org/officeDocument/2006/relationships/oleObject" Target="embeddings/oleObject668.bin"/><Relationship Id="rId895" Type="http://schemas.openxmlformats.org/officeDocument/2006/relationships/oleObject" Target="embeddings/oleObject875.bin"/><Relationship Id="rId909" Type="http://schemas.openxmlformats.org/officeDocument/2006/relationships/oleObject" Target="embeddings/oleObject889.bin"/><Relationship Id="rId1080" Type="http://schemas.openxmlformats.org/officeDocument/2006/relationships/oleObject" Target="embeddings/oleObject1060.bin"/><Relationship Id="rId38" Type="http://schemas.openxmlformats.org/officeDocument/2006/relationships/oleObject" Target="embeddings/oleObject18.bin"/><Relationship Id="rId103" Type="http://schemas.openxmlformats.org/officeDocument/2006/relationships/oleObject" Target="embeddings/oleObject83.bin"/><Relationship Id="rId310" Type="http://schemas.openxmlformats.org/officeDocument/2006/relationships/oleObject" Target="embeddings/oleObject290.bin"/><Relationship Id="rId548" Type="http://schemas.openxmlformats.org/officeDocument/2006/relationships/oleObject" Target="embeddings/oleObject528.bin"/><Relationship Id="rId755" Type="http://schemas.openxmlformats.org/officeDocument/2006/relationships/oleObject" Target="embeddings/oleObject735.bin"/><Relationship Id="rId962" Type="http://schemas.openxmlformats.org/officeDocument/2006/relationships/oleObject" Target="embeddings/oleObject942.bin"/><Relationship Id="rId1178" Type="http://schemas.openxmlformats.org/officeDocument/2006/relationships/oleObject" Target="embeddings/oleObject1158.bin"/><Relationship Id="rId91" Type="http://schemas.openxmlformats.org/officeDocument/2006/relationships/oleObject" Target="embeddings/oleObject71.bin"/><Relationship Id="rId187" Type="http://schemas.openxmlformats.org/officeDocument/2006/relationships/oleObject" Target="embeddings/oleObject167.bin"/><Relationship Id="rId394" Type="http://schemas.openxmlformats.org/officeDocument/2006/relationships/oleObject" Target="embeddings/oleObject374.bin"/><Relationship Id="rId408" Type="http://schemas.openxmlformats.org/officeDocument/2006/relationships/oleObject" Target="embeddings/oleObject388.bin"/><Relationship Id="rId615" Type="http://schemas.openxmlformats.org/officeDocument/2006/relationships/oleObject" Target="embeddings/oleObject595.bin"/><Relationship Id="rId822" Type="http://schemas.openxmlformats.org/officeDocument/2006/relationships/oleObject" Target="embeddings/oleObject802.bin"/><Relationship Id="rId1038" Type="http://schemas.openxmlformats.org/officeDocument/2006/relationships/oleObject" Target="embeddings/oleObject1018.bin"/><Relationship Id="rId254" Type="http://schemas.openxmlformats.org/officeDocument/2006/relationships/oleObject" Target="embeddings/oleObject234.bin"/><Relationship Id="rId699" Type="http://schemas.openxmlformats.org/officeDocument/2006/relationships/oleObject" Target="embeddings/oleObject679.bin"/><Relationship Id="rId1091" Type="http://schemas.openxmlformats.org/officeDocument/2006/relationships/oleObject" Target="embeddings/oleObject1071.bin"/><Relationship Id="rId1105" Type="http://schemas.openxmlformats.org/officeDocument/2006/relationships/oleObject" Target="embeddings/oleObject1085.bin"/><Relationship Id="rId49" Type="http://schemas.openxmlformats.org/officeDocument/2006/relationships/oleObject" Target="embeddings/oleObject29.bin"/><Relationship Id="rId114" Type="http://schemas.openxmlformats.org/officeDocument/2006/relationships/oleObject" Target="embeddings/oleObject94.bin"/><Relationship Id="rId461" Type="http://schemas.openxmlformats.org/officeDocument/2006/relationships/oleObject" Target="embeddings/oleObject441.bin"/><Relationship Id="rId559" Type="http://schemas.openxmlformats.org/officeDocument/2006/relationships/oleObject" Target="embeddings/oleObject539.bin"/><Relationship Id="rId766" Type="http://schemas.openxmlformats.org/officeDocument/2006/relationships/oleObject" Target="embeddings/oleObject746.bin"/><Relationship Id="rId1189" Type="http://schemas.openxmlformats.org/officeDocument/2006/relationships/oleObject" Target="embeddings/oleObject1169.bin"/><Relationship Id="rId198" Type="http://schemas.openxmlformats.org/officeDocument/2006/relationships/oleObject" Target="embeddings/oleObject178.bin"/><Relationship Id="rId321" Type="http://schemas.openxmlformats.org/officeDocument/2006/relationships/oleObject" Target="embeddings/oleObject301.bin"/><Relationship Id="rId419" Type="http://schemas.openxmlformats.org/officeDocument/2006/relationships/oleObject" Target="embeddings/oleObject399.bin"/><Relationship Id="rId626" Type="http://schemas.openxmlformats.org/officeDocument/2006/relationships/oleObject" Target="embeddings/oleObject606.bin"/><Relationship Id="rId973" Type="http://schemas.openxmlformats.org/officeDocument/2006/relationships/oleObject" Target="embeddings/oleObject953.bin"/><Relationship Id="rId1049" Type="http://schemas.openxmlformats.org/officeDocument/2006/relationships/oleObject" Target="embeddings/oleObject1029.bin"/><Relationship Id="rId833" Type="http://schemas.openxmlformats.org/officeDocument/2006/relationships/oleObject" Target="embeddings/oleObject813.bin"/><Relationship Id="rId1116" Type="http://schemas.openxmlformats.org/officeDocument/2006/relationships/oleObject" Target="embeddings/oleObject1096.bin"/><Relationship Id="rId265" Type="http://schemas.openxmlformats.org/officeDocument/2006/relationships/oleObject" Target="embeddings/oleObject245.bin"/><Relationship Id="rId472" Type="http://schemas.openxmlformats.org/officeDocument/2006/relationships/oleObject" Target="embeddings/oleObject452.bin"/><Relationship Id="rId900" Type="http://schemas.openxmlformats.org/officeDocument/2006/relationships/oleObject" Target="embeddings/oleObject880.bin"/><Relationship Id="rId125" Type="http://schemas.openxmlformats.org/officeDocument/2006/relationships/oleObject" Target="embeddings/oleObject105.bin"/><Relationship Id="rId332" Type="http://schemas.openxmlformats.org/officeDocument/2006/relationships/oleObject" Target="embeddings/oleObject312.bin"/><Relationship Id="rId777" Type="http://schemas.openxmlformats.org/officeDocument/2006/relationships/oleObject" Target="embeddings/oleObject757.bin"/><Relationship Id="rId984" Type="http://schemas.openxmlformats.org/officeDocument/2006/relationships/oleObject" Target="embeddings/oleObject964.bin"/><Relationship Id="rId637" Type="http://schemas.openxmlformats.org/officeDocument/2006/relationships/oleObject" Target="embeddings/oleObject617.bin"/><Relationship Id="rId844" Type="http://schemas.openxmlformats.org/officeDocument/2006/relationships/oleObject" Target="embeddings/oleObject824.bin"/><Relationship Id="rId276" Type="http://schemas.openxmlformats.org/officeDocument/2006/relationships/oleObject" Target="embeddings/oleObject256.bin"/><Relationship Id="rId483" Type="http://schemas.openxmlformats.org/officeDocument/2006/relationships/oleObject" Target="embeddings/oleObject463.bin"/><Relationship Id="rId690" Type="http://schemas.openxmlformats.org/officeDocument/2006/relationships/oleObject" Target="embeddings/oleObject670.bin"/><Relationship Id="rId704" Type="http://schemas.openxmlformats.org/officeDocument/2006/relationships/oleObject" Target="embeddings/oleObject684.bin"/><Relationship Id="rId911" Type="http://schemas.openxmlformats.org/officeDocument/2006/relationships/oleObject" Target="embeddings/oleObject891.bin"/><Relationship Id="rId1127" Type="http://schemas.openxmlformats.org/officeDocument/2006/relationships/oleObject" Target="embeddings/oleObject1107.bin"/><Relationship Id="rId40" Type="http://schemas.openxmlformats.org/officeDocument/2006/relationships/oleObject" Target="embeddings/oleObject20.bin"/><Relationship Id="rId136" Type="http://schemas.openxmlformats.org/officeDocument/2006/relationships/oleObject" Target="embeddings/oleObject116.bin"/><Relationship Id="rId343" Type="http://schemas.openxmlformats.org/officeDocument/2006/relationships/oleObject" Target="embeddings/oleObject323.bin"/><Relationship Id="rId550" Type="http://schemas.openxmlformats.org/officeDocument/2006/relationships/oleObject" Target="embeddings/oleObject530.bin"/><Relationship Id="rId788" Type="http://schemas.openxmlformats.org/officeDocument/2006/relationships/oleObject" Target="embeddings/oleObject768.bin"/><Relationship Id="rId995" Type="http://schemas.openxmlformats.org/officeDocument/2006/relationships/oleObject" Target="embeddings/oleObject975.bin"/><Relationship Id="rId1180" Type="http://schemas.openxmlformats.org/officeDocument/2006/relationships/oleObject" Target="embeddings/oleObject1160.bin"/><Relationship Id="rId203" Type="http://schemas.openxmlformats.org/officeDocument/2006/relationships/oleObject" Target="embeddings/oleObject183.bin"/><Relationship Id="rId648" Type="http://schemas.openxmlformats.org/officeDocument/2006/relationships/oleObject" Target="embeddings/oleObject628.bin"/><Relationship Id="rId855" Type="http://schemas.openxmlformats.org/officeDocument/2006/relationships/oleObject" Target="embeddings/oleObject835.bin"/><Relationship Id="rId1040" Type="http://schemas.openxmlformats.org/officeDocument/2006/relationships/oleObject" Target="embeddings/oleObject1020.bin"/><Relationship Id="rId287" Type="http://schemas.openxmlformats.org/officeDocument/2006/relationships/oleObject" Target="embeddings/oleObject267.bin"/><Relationship Id="rId410" Type="http://schemas.openxmlformats.org/officeDocument/2006/relationships/oleObject" Target="embeddings/oleObject390.bin"/><Relationship Id="rId494" Type="http://schemas.openxmlformats.org/officeDocument/2006/relationships/oleObject" Target="embeddings/oleObject474.bin"/><Relationship Id="rId508" Type="http://schemas.openxmlformats.org/officeDocument/2006/relationships/oleObject" Target="embeddings/oleObject488.bin"/><Relationship Id="rId715" Type="http://schemas.openxmlformats.org/officeDocument/2006/relationships/oleObject" Target="embeddings/oleObject695.bin"/><Relationship Id="rId922" Type="http://schemas.openxmlformats.org/officeDocument/2006/relationships/oleObject" Target="embeddings/oleObject902.bin"/><Relationship Id="rId1138" Type="http://schemas.openxmlformats.org/officeDocument/2006/relationships/oleObject" Target="embeddings/oleObject1118.bin"/><Relationship Id="rId147" Type="http://schemas.openxmlformats.org/officeDocument/2006/relationships/oleObject" Target="embeddings/oleObject127.bin"/><Relationship Id="rId354" Type="http://schemas.openxmlformats.org/officeDocument/2006/relationships/oleObject" Target="embeddings/oleObject334.bin"/><Relationship Id="rId799" Type="http://schemas.openxmlformats.org/officeDocument/2006/relationships/oleObject" Target="embeddings/oleObject779.bin"/><Relationship Id="rId1191" Type="http://schemas.openxmlformats.org/officeDocument/2006/relationships/oleObject" Target="embeddings/oleObject1171.bin"/><Relationship Id="rId1205" Type="http://schemas.openxmlformats.org/officeDocument/2006/relationships/oleObject" Target="embeddings/oleObject1185.bin"/><Relationship Id="rId51" Type="http://schemas.openxmlformats.org/officeDocument/2006/relationships/oleObject" Target="embeddings/oleObject31.bin"/><Relationship Id="rId561" Type="http://schemas.openxmlformats.org/officeDocument/2006/relationships/oleObject" Target="embeddings/oleObject541.bin"/><Relationship Id="rId659" Type="http://schemas.openxmlformats.org/officeDocument/2006/relationships/oleObject" Target="embeddings/oleObject639.bin"/><Relationship Id="rId866" Type="http://schemas.openxmlformats.org/officeDocument/2006/relationships/oleObject" Target="embeddings/oleObject846.bin"/><Relationship Id="rId214" Type="http://schemas.openxmlformats.org/officeDocument/2006/relationships/oleObject" Target="embeddings/oleObject194.bin"/><Relationship Id="rId298" Type="http://schemas.openxmlformats.org/officeDocument/2006/relationships/oleObject" Target="embeddings/oleObject278.bin"/><Relationship Id="rId421" Type="http://schemas.openxmlformats.org/officeDocument/2006/relationships/oleObject" Target="embeddings/oleObject401.bin"/><Relationship Id="rId519" Type="http://schemas.openxmlformats.org/officeDocument/2006/relationships/oleObject" Target="embeddings/oleObject499.bin"/><Relationship Id="rId1051" Type="http://schemas.openxmlformats.org/officeDocument/2006/relationships/oleObject" Target="embeddings/oleObject1031.bin"/><Relationship Id="rId1149" Type="http://schemas.openxmlformats.org/officeDocument/2006/relationships/oleObject" Target="embeddings/oleObject1129.bin"/><Relationship Id="rId158" Type="http://schemas.openxmlformats.org/officeDocument/2006/relationships/oleObject" Target="embeddings/oleObject138.bin"/><Relationship Id="rId726" Type="http://schemas.openxmlformats.org/officeDocument/2006/relationships/oleObject" Target="embeddings/oleObject706.bin"/><Relationship Id="rId933" Type="http://schemas.openxmlformats.org/officeDocument/2006/relationships/oleObject" Target="embeddings/oleObject913.bin"/><Relationship Id="rId1009" Type="http://schemas.openxmlformats.org/officeDocument/2006/relationships/oleObject" Target="embeddings/oleObject989.bin"/><Relationship Id="rId62" Type="http://schemas.openxmlformats.org/officeDocument/2006/relationships/oleObject" Target="embeddings/oleObject42.bin"/><Relationship Id="rId365" Type="http://schemas.openxmlformats.org/officeDocument/2006/relationships/oleObject" Target="embeddings/oleObject345.bin"/><Relationship Id="rId572" Type="http://schemas.openxmlformats.org/officeDocument/2006/relationships/oleObject" Target="embeddings/oleObject552.bin"/><Relationship Id="rId1216" Type="http://schemas.openxmlformats.org/officeDocument/2006/relationships/oleObject" Target="embeddings/oleObject1196.bin"/><Relationship Id="rId225" Type="http://schemas.openxmlformats.org/officeDocument/2006/relationships/oleObject" Target="embeddings/oleObject205.bin"/><Relationship Id="rId432" Type="http://schemas.openxmlformats.org/officeDocument/2006/relationships/oleObject" Target="embeddings/oleObject412.bin"/><Relationship Id="rId877" Type="http://schemas.openxmlformats.org/officeDocument/2006/relationships/oleObject" Target="embeddings/oleObject857.bin"/><Relationship Id="rId1062" Type="http://schemas.openxmlformats.org/officeDocument/2006/relationships/oleObject" Target="embeddings/oleObject1042.bin"/><Relationship Id="rId737" Type="http://schemas.openxmlformats.org/officeDocument/2006/relationships/oleObject" Target="embeddings/oleObject717.bin"/><Relationship Id="rId944" Type="http://schemas.openxmlformats.org/officeDocument/2006/relationships/oleObject" Target="embeddings/oleObject924.bin"/><Relationship Id="rId73" Type="http://schemas.openxmlformats.org/officeDocument/2006/relationships/oleObject" Target="embeddings/oleObject53.bin"/><Relationship Id="rId169" Type="http://schemas.openxmlformats.org/officeDocument/2006/relationships/oleObject" Target="embeddings/oleObject149.bin"/><Relationship Id="rId376" Type="http://schemas.openxmlformats.org/officeDocument/2006/relationships/oleObject" Target="embeddings/oleObject356.bin"/><Relationship Id="rId583" Type="http://schemas.openxmlformats.org/officeDocument/2006/relationships/oleObject" Target="embeddings/oleObject563.bin"/><Relationship Id="rId790" Type="http://schemas.openxmlformats.org/officeDocument/2006/relationships/oleObject" Target="embeddings/oleObject770.bin"/><Relationship Id="rId804" Type="http://schemas.openxmlformats.org/officeDocument/2006/relationships/oleObject" Target="embeddings/oleObject784.bin"/><Relationship Id="rId1227" Type="http://schemas.openxmlformats.org/officeDocument/2006/relationships/oleObject" Target="embeddings/oleObject1207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216.bin"/><Relationship Id="rId443" Type="http://schemas.openxmlformats.org/officeDocument/2006/relationships/oleObject" Target="embeddings/oleObject423.bin"/><Relationship Id="rId650" Type="http://schemas.openxmlformats.org/officeDocument/2006/relationships/oleObject" Target="embeddings/oleObject630.bin"/><Relationship Id="rId888" Type="http://schemas.openxmlformats.org/officeDocument/2006/relationships/oleObject" Target="embeddings/oleObject868.bin"/><Relationship Id="rId1073" Type="http://schemas.openxmlformats.org/officeDocument/2006/relationships/oleObject" Target="embeddings/oleObject1053.bin"/><Relationship Id="rId303" Type="http://schemas.openxmlformats.org/officeDocument/2006/relationships/oleObject" Target="embeddings/oleObject283.bin"/><Relationship Id="rId748" Type="http://schemas.openxmlformats.org/officeDocument/2006/relationships/oleObject" Target="embeddings/oleObject728.bin"/><Relationship Id="rId955" Type="http://schemas.openxmlformats.org/officeDocument/2006/relationships/oleObject" Target="embeddings/oleObject935.bin"/><Relationship Id="rId1140" Type="http://schemas.openxmlformats.org/officeDocument/2006/relationships/oleObject" Target="embeddings/oleObject1120.bin"/><Relationship Id="rId84" Type="http://schemas.openxmlformats.org/officeDocument/2006/relationships/oleObject" Target="embeddings/oleObject64.bin"/><Relationship Id="rId387" Type="http://schemas.openxmlformats.org/officeDocument/2006/relationships/oleObject" Target="embeddings/oleObject367.bin"/><Relationship Id="rId510" Type="http://schemas.openxmlformats.org/officeDocument/2006/relationships/oleObject" Target="embeddings/oleObject490.bin"/><Relationship Id="rId594" Type="http://schemas.openxmlformats.org/officeDocument/2006/relationships/oleObject" Target="embeddings/oleObject574.bin"/><Relationship Id="rId608" Type="http://schemas.openxmlformats.org/officeDocument/2006/relationships/oleObject" Target="embeddings/oleObject588.bin"/><Relationship Id="rId815" Type="http://schemas.openxmlformats.org/officeDocument/2006/relationships/oleObject" Target="embeddings/oleObject795.bin"/><Relationship Id="rId247" Type="http://schemas.openxmlformats.org/officeDocument/2006/relationships/oleObject" Target="embeddings/oleObject227.bin"/><Relationship Id="rId899" Type="http://schemas.openxmlformats.org/officeDocument/2006/relationships/oleObject" Target="embeddings/oleObject879.bin"/><Relationship Id="rId1000" Type="http://schemas.openxmlformats.org/officeDocument/2006/relationships/oleObject" Target="embeddings/oleObject980.bin"/><Relationship Id="rId1084" Type="http://schemas.openxmlformats.org/officeDocument/2006/relationships/oleObject" Target="embeddings/oleObject1064.bin"/><Relationship Id="rId107" Type="http://schemas.openxmlformats.org/officeDocument/2006/relationships/oleObject" Target="embeddings/oleObject87.bin"/><Relationship Id="rId454" Type="http://schemas.openxmlformats.org/officeDocument/2006/relationships/oleObject" Target="embeddings/oleObject434.bin"/><Relationship Id="rId661" Type="http://schemas.openxmlformats.org/officeDocument/2006/relationships/oleObject" Target="embeddings/oleObject641.bin"/><Relationship Id="rId759" Type="http://schemas.openxmlformats.org/officeDocument/2006/relationships/oleObject" Target="embeddings/oleObject739.bin"/><Relationship Id="rId966" Type="http://schemas.openxmlformats.org/officeDocument/2006/relationships/oleObject" Target="embeddings/oleObject946.bin"/><Relationship Id="rId11" Type="http://schemas.openxmlformats.org/officeDocument/2006/relationships/image" Target="media/image6.png"/><Relationship Id="rId314" Type="http://schemas.openxmlformats.org/officeDocument/2006/relationships/oleObject" Target="embeddings/oleObject294.bin"/><Relationship Id="rId398" Type="http://schemas.openxmlformats.org/officeDocument/2006/relationships/oleObject" Target="embeddings/oleObject378.bin"/><Relationship Id="rId521" Type="http://schemas.openxmlformats.org/officeDocument/2006/relationships/oleObject" Target="embeddings/oleObject501.bin"/><Relationship Id="rId619" Type="http://schemas.openxmlformats.org/officeDocument/2006/relationships/oleObject" Target="embeddings/oleObject599.bin"/><Relationship Id="rId1151" Type="http://schemas.openxmlformats.org/officeDocument/2006/relationships/oleObject" Target="embeddings/oleObject1131.bin"/><Relationship Id="rId95" Type="http://schemas.openxmlformats.org/officeDocument/2006/relationships/oleObject" Target="embeddings/oleObject75.bin"/><Relationship Id="rId160" Type="http://schemas.openxmlformats.org/officeDocument/2006/relationships/oleObject" Target="embeddings/oleObject140.bin"/><Relationship Id="rId826" Type="http://schemas.openxmlformats.org/officeDocument/2006/relationships/oleObject" Target="embeddings/oleObject806.bin"/><Relationship Id="rId1011" Type="http://schemas.openxmlformats.org/officeDocument/2006/relationships/oleObject" Target="embeddings/oleObject991.bin"/><Relationship Id="rId1109" Type="http://schemas.openxmlformats.org/officeDocument/2006/relationships/oleObject" Target="embeddings/oleObject1089.bin"/><Relationship Id="rId258" Type="http://schemas.openxmlformats.org/officeDocument/2006/relationships/oleObject" Target="embeddings/oleObject238.bin"/><Relationship Id="rId465" Type="http://schemas.openxmlformats.org/officeDocument/2006/relationships/oleObject" Target="embeddings/oleObject445.bin"/><Relationship Id="rId672" Type="http://schemas.openxmlformats.org/officeDocument/2006/relationships/oleObject" Target="embeddings/oleObject652.bin"/><Relationship Id="rId1095" Type="http://schemas.openxmlformats.org/officeDocument/2006/relationships/oleObject" Target="embeddings/oleObject1075.bin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98.bin"/><Relationship Id="rId325" Type="http://schemas.openxmlformats.org/officeDocument/2006/relationships/oleObject" Target="embeddings/oleObject305.bin"/><Relationship Id="rId532" Type="http://schemas.openxmlformats.org/officeDocument/2006/relationships/oleObject" Target="embeddings/oleObject512.bin"/><Relationship Id="rId977" Type="http://schemas.openxmlformats.org/officeDocument/2006/relationships/oleObject" Target="embeddings/oleObject957.bin"/><Relationship Id="rId1162" Type="http://schemas.openxmlformats.org/officeDocument/2006/relationships/oleObject" Target="embeddings/oleObject1142.bin"/><Relationship Id="rId171" Type="http://schemas.openxmlformats.org/officeDocument/2006/relationships/oleObject" Target="embeddings/oleObject151.bin"/><Relationship Id="rId837" Type="http://schemas.openxmlformats.org/officeDocument/2006/relationships/oleObject" Target="embeddings/oleObject817.bin"/><Relationship Id="rId1022" Type="http://schemas.openxmlformats.org/officeDocument/2006/relationships/oleObject" Target="embeddings/oleObject1002.bin"/><Relationship Id="rId269" Type="http://schemas.openxmlformats.org/officeDocument/2006/relationships/oleObject" Target="embeddings/oleObject249.bin"/><Relationship Id="rId476" Type="http://schemas.openxmlformats.org/officeDocument/2006/relationships/oleObject" Target="embeddings/oleObject456.bin"/><Relationship Id="rId683" Type="http://schemas.openxmlformats.org/officeDocument/2006/relationships/oleObject" Target="embeddings/oleObject663.bin"/><Relationship Id="rId890" Type="http://schemas.openxmlformats.org/officeDocument/2006/relationships/oleObject" Target="embeddings/oleObject870.bin"/><Relationship Id="rId904" Type="http://schemas.openxmlformats.org/officeDocument/2006/relationships/oleObject" Target="embeddings/oleObject884.bin"/><Relationship Id="rId33" Type="http://schemas.openxmlformats.org/officeDocument/2006/relationships/image" Target="media/image16.png"/><Relationship Id="rId129" Type="http://schemas.openxmlformats.org/officeDocument/2006/relationships/oleObject" Target="embeddings/oleObject109.bin"/><Relationship Id="rId336" Type="http://schemas.openxmlformats.org/officeDocument/2006/relationships/oleObject" Target="embeddings/oleObject316.bin"/><Relationship Id="rId543" Type="http://schemas.openxmlformats.org/officeDocument/2006/relationships/oleObject" Target="embeddings/oleObject523.bin"/><Relationship Id="rId988" Type="http://schemas.openxmlformats.org/officeDocument/2006/relationships/oleObject" Target="embeddings/oleObject968.bin"/><Relationship Id="rId1173" Type="http://schemas.openxmlformats.org/officeDocument/2006/relationships/oleObject" Target="embeddings/oleObject1153.bin"/><Relationship Id="rId182" Type="http://schemas.openxmlformats.org/officeDocument/2006/relationships/oleObject" Target="embeddings/oleObject162.bin"/><Relationship Id="rId403" Type="http://schemas.openxmlformats.org/officeDocument/2006/relationships/oleObject" Target="embeddings/oleObject383.bin"/><Relationship Id="rId750" Type="http://schemas.openxmlformats.org/officeDocument/2006/relationships/oleObject" Target="embeddings/oleObject730.bin"/><Relationship Id="rId848" Type="http://schemas.openxmlformats.org/officeDocument/2006/relationships/oleObject" Target="embeddings/oleObject828.bin"/><Relationship Id="rId1033" Type="http://schemas.openxmlformats.org/officeDocument/2006/relationships/oleObject" Target="embeddings/oleObject1013.bin"/><Relationship Id="rId487" Type="http://schemas.openxmlformats.org/officeDocument/2006/relationships/oleObject" Target="embeddings/oleObject467.bin"/><Relationship Id="rId610" Type="http://schemas.openxmlformats.org/officeDocument/2006/relationships/oleObject" Target="embeddings/oleObject590.bin"/><Relationship Id="rId694" Type="http://schemas.openxmlformats.org/officeDocument/2006/relationships/oleObject" Target="embeddings/oleObject674.bin"/><Relationship Id="rId708" Type="http://schemas.openxmlformats.org/officeDocument/2006/relationships/oleObject" Target="embeddings/oleObject688.bin"/><Relationship Id="rId915" Type="http://schemas.openxmlformats.org/officeDocument/2006/relationships/oleObject" Target="embeddings/oleObject895.bin"/><Relationship Id="rId347" Type="http://schemas.openxmlformats.org/officeDocument/2006/relationships/oleObject" Target="embeddings/oleObject327.bin"/><Relationship Id="rId999" Type="http://schemas.openxmlformats.org/officeDocument/2006/relationships/oleObject" Target="embeddings/oleObject979.bin"/><Relationship Id="rId1100" Type="http://schemas.openxmlformats.org/officeDocument/2006/relationships/oleObject" Target="embeddings/oleObject1080.bin"/><Relationship Id="rId1184" Type="http://schemas.openxmlformats.org/officeDocument/2006/relationships/oleObject" Target="embeddings/oleObject1164.bin"/><Relationship Id="rId44" Type="http://schemas.openxmlformats.org/officeDocument/2006/relationships/oleObject" Target="embeddings/oleObject24.bin"/><Relationship Id="rId554" Type="http://schemas.openxmlformats.org/officeDocument/2006/relationships/oleObject" Target="embeddings/oleObject534.bin"/><Relationship Id="rId761" Type="http://schemas.openxmlformats.org/officeDocument/2006/relationships/oleObject" Target="embeddings/oleObject741.bin"/><Relationship Id="rId859" Type="http://schemas.openxmlformats.org/officeDocument/2006/relationships/oleObject" Target="embeddings/oleObject83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122</TotalTime>
  <Pages>12</Pages>
  <Words>26877</Words>
  <Characters>15320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userznu</dc:creator>
  <cp:keywords/>
  <dc:description/>
  <cp:lastModifiedBy>Максим</cp:lastModifiedBy>
  <cp:revision>21</cp:revision>
  <dcterms:created xsi:type="dcterms:W3CDTF">2023-01-11T07:17:00Z</dcterms:created>
  <dcterms:modified xsi:type="dcterms:W3CDTF">2023-04-01T06:29:00Z</dcterms:modified>
</cp:coreProperties>
</file>