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46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3"/>
        <w:gridCol w:w="633"/>
        <w:gridCol w:w="2324"/>
        <w:gridCol w:w="425"/>
        <w:gridCol w:w="6641"/>
      </w:tblGrid>
      <w:tr w:rsidR="003D1B71" w:rsidRPr="001801E8" w:rsidTr="00114D35">
        <w:trPr>
          <w:trHeight w:val="2005"/>
        </w:trPr>
        <w:tc>
          <w:tcPr>
            <w:tcW w:w="3680" w:type="dxa"/>
            <w:gridSpan w:val="3"/>
            <w:vMerge w:val="restart"/>
            <w:tcBorders>
              <w:bottom w:val="nil"/>
            </w:tcBorders>
          </w:tcPr>
          <w:p w:rsidR="003D1B71" w:rsidRPr="00B22425" w:rsidRDefault="002377FD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AFF8E" wp14:editId="0FCAEE63">
                  <wp:extent cx="1569489" cy="2146012"/>
                  <wp:effectExtent l="0" t="0" r="0" b="6985"/>
                  <wp:docPr id="5" name="Рисунок 5" descr="Шапуров Олександр О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Шапуров Олександр О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08" cy="217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41" w:type="dxa"/>
            <w:tcBorders>
              <w:bottom w:val="nil"/>
            </w:tcBorders>
          </w:tcPr>
          <w:p w:rsidR="001801E8" w:rsidRDefault="001801E8" w:rsidP="001801E8">
            <w:pPr>
              <w:pStyle w:val="af"/>
              <w:spacing w:before="0" w:after="0"/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</w:pPr>
            <w:r w:rsidRPr="00114D35"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  <w:t>Олександр</w:t>
            </w:r>
            <w:r w:rsidR="00741DE6" w:rsidRPr="00114D35"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  <w:t xml:space="preserve"> Олександрович</w:t>
            </w:r>
            <w:r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  <w:t xml:space="preserve"> </w:t>
            </w:r>
            <w:r w:rsidR="008F2DED" w:rsidRPr="00114D35"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  <w:t>Шапуров</w:t>
            </w:r>
            <w:r w:rsidR="00114D35" w:rsidRPr="00114D35"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  <w:t xml:space="preserve">, </w:t>
            </w:r>
          </w:p>
          <w:p w:rsidR="003D1B71" w:rsidRPr="001801E8" w:rsidRDefault="00114D35" w:rsidP="001801E8">
            <w:pPr>
              <w:pStyle w:val="af"/>
              <w:spacing w:before="0" w:after="0"/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</w:pPr>
            <w:r w:rsidRPr="00114D35">
              <w:rPr>
                <w:rFonts w:ascii="Times New Roman" w:hAnsi="Times New Roman" w:cs="Times New Roman"/>
                <w:color w:val="44AFFF" w:themeColor="accent2" w:themeTint="99"/>
                <w:sz w:val="28"/>
                <w:szCs w:val="28"/>
                <w:lang w:val="uk-UA"/>
              </w:rPr>
              <w:t>д.е.н., професор, завідувач кафедри інформаційної економіки, підприємництва та фінансів</w:t>
            </w:r>
          </w:p>
        </w:tc>
      </w:tr>
      <w:tr w:rsidR="003D1B71" w:rsidRPr="00CA189F" w:rsidTr="00114D35">
        <w:trPr>
          <w:trHeight w:val="1509"/>
        </w:trPr>
        <w:tc>
          <w:tcPr>
            <w:tcW w:w="3680" w:type="dxa"/>
            <w:gridSpan w:val="3"/>
            <w:vMerge/>
            <w:tcBorders>
              <w:bottom w:val="nil"/>
            </w:tcBorders>
          </w:tcPr>
          <w:p w:rsidR="003D1B71" w:rsidRPr="001801E8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3D1B71" w:rsidRPr="001801E8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6641" w:type="dxa"/>
            <w:vMerge w:val="restart"/>
            <w:tcBorders>
              <w:bottom w:val="nil"/>
            </w:tcBorders>
            <w:vAlign w:val="bottom"/>
          </w:tcPr>
          <w:p w:rsidR="00741DE6" w:rsidRDefault="003F5EAD" w:rsidP="00875092">
            <w:pPr>
              <w:pStyle w:val="a1"/>
              <w:numPr>
                <w:ilvl w:val="0"/>
                <w:numId w:val="0"/>
              </w:numPr>
              <w:tabs>
                <w:tab w:val="left" w:pos="240"/>
                <w:tab w:val="left" w:pos="426"/>
              </w:tabs>
              <w:spacing w:after="0"/>
              <w:jc w:val="center"/>
              <w:rPr>
                <w:rFonts w:ascii="Times New Roman" w:hAnsi="Times New Roman"/>
                <w:color w:val="00B0F0"/>
                <w:sz w:val="28"/>
                <w:szCs w:val="28"/>
                <w:lang w:val="uk-UA"/>
              </w:rPr>
            </w:pPr>
            <w:r w:rsidRPr="00546C6D">
              <w:rPr>
                <w:rFonts w:ascii="Times New Roman" w:hAnsi="Times New Roman"/>
                <w:color w:val="00B0F0"/>
                <w:sz w:val="28"/>
                <w:szCs w:val="28"/>
                <w:lang w:val="uk-UA"/>
              </w:rPr>
              <w:t xml:space="preserve">Основні етапи науково-педагогічної діяльності </w:t>
            </w:r>
          </w:p>
          <w:p w:rsidR="00546C6D" w:rsidRPr="00546C6D" w:rsidRDefault="003F5EAD" w:rsidP="00875092">
            <w:pPr>
              <w:pStyle w:val="a1"/>
              <w:numPr>
                <w:ilvl w:val="0"/>
                <w:numId w:val="0"/>
              </w:numPr>
              <w:tabs>
                <w:tab w:val="left" w:pos="240"/>
                <w:tab w:val="left" w:pos="426"/>
              </w:tabs>
              <w:spacing w:after="0"/>
              <w:jc w:val="center"/>
              <w:rPr>
                <w:rFonts w:ascii="Times New Roman" w:hAnsi="Times New Roman"/>
                <w:color w:val="00B0F0"/>
                <w:sz w:val="16"/>
                <w:szCs w:val="16"/>
                <w:lang w:val="uk-UA"/>
              </w:rPr>
            </w:pPr>
            <w:r w:rsidRPr="00546C6D">
              <w:rPr>
                <w:rFonts w:ascii="Times New Roman" w:hAnsi="Times New Roman"/>
                <w:color w:val="00B0F0"/>
                <w:sz w:val="28"/>
                <w:szCs w:val="28"/>
                <w:lang w:val="uk-UA"/>
              </w:rPr>
              <w:t>у закладах вищої освіти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03.09.2007 – 01.04.2009 – асистент кафедри фінансового менеджменту та банківськ</w:t>
            </w:r>
            <w:r w:rsidR="00875092">
              <w:rPr>
                <w:rFonts w:ascii="Times New Roman" w:hAnsi="Times New Roman"/>
                <w:sz w:val="16"/>
                <w:szCs w:val="16"/>
                <w:lang w:val="uk-UA"/>
              </w:rPr>
              <w:t>о</w:t>
            </w: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ї справи Економіко-гуманітарного факультету Таврійського національного університету ім. В.І. Вернадського у м. Мелітополі;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01.04.2009 – 30.09.2009 – асистент кафедри фінансового менеджменту та банківської справи Економіко-гуманітарного факультету Державного вищого навчального закладу «Запорізький національний університет» МОН України у м. Мелітополі Запорізької області;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01.10.2009 – 31.08.2010 – асистент кафедри менеджменту і туристичної індустрії Мелітопольського державного педагогічного університету ім.Б.Хмельницького;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01.09.2010 – 01.02.2011 – старший викладач кафедри фінансів, менеджменту та банківської справи Економіко-гуманітарного факультету Державного вищого навчального закладу «Запорізький національний університет» МОН України у м. Мелітополі Запорізької області;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01.02.2011 – 01.07.2015 – доцент кафедри фінансів, менеджменту та банківської справи Економіко-гуманітарного факультету Державного вищого навчального закладу «Запорізький національний університет» МОН України у м. Мелітополі Запорізької області;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01.09.2015 – 31.12.2018 – доцент кафедри фінансів, банківської справи та страхування Запорізької державної інженерної академії;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01.01.2019 – 01.06.2020 – доцент кафедри фінансів, банківської справи та страхування Інженерного інституту ЗНУ;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28.09.2020 – 01.02.2022 – доцент кафедри інформаційної економіки, підприємництва та фінансів Інженерного навчально-наукового інституту ЗНУ;</w:t>
            </w:r>
          </w:p>
          <w:p w:rsidR="00227DF5" w:rsidRPr="00227DF5" w:rsidRDefault="00227DF5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227DF5">
              <w:rPr>
                <w:rFonts w:ascii="Times New Roman" w:hAnsi="Times New Roman"/>
                <w:sz w:val="16"/>
                <w:szCs w:val="16"/>
                <w:lang w:val="uk-UA"/>
              </w:rPr>
              <w:t>01.02.2022 – 01.03.2022 – професор кафедри інформаційної економіки, підприємництва та фінансів Інженерного навчально-наукового інституту ім.Ю.М. Потебні ЗНУ;</w:t>
            </w:r>
          </w:p>
          <w:p w:rsidR="00227DF5" w:rsidRPr="00227DF5" w:rsidRDefault="00362477" w:rsidP="00875092">
            <w:pPr>
              <w:pStyle w:val="a1"/>
              <w:tabs>
                <w:tab w:val="left" w:pos="240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01.03.2022 – наш час – </w:t>
            </w:r>
            <w:r w:rsidR="00227DF5" w:rsidRPr="00227DF5">
              <w:rPr>
                <w:rFonts w:ascii="Times New Roman" w:hAnsi="Times New Roman"/>
                <w:sz w:val="16"/>
                <w:szCs w:val="16"/>
                <w:lang w:val="uk-UA"/>
              </w:rPr>
              <w:t>завідувача кафедри інформаційної економіки, підприємництва та фінансів Інженерного навчально-наукового інституту ім.Ю.М. Потебні ЗНУ.</w:t>
            </w:r>
          </w:p>
          <w:p w:rsidR="003D1B71" w:rsidRPr="00875092" w:rsidRDefault="00741DE6" w:rsidP="00875092">
            <w:pPr>
              <w:pStyle w:val="21"/>
              <w:jc w:val="center"/>
              <w:rPr>
                <w:rFonts w:ascii="Times New Roman" w:hAnsi="Times New Roman" w:cs="Times New Roman"/>
                <w:b w:val="0"/>
                <w:color w:val="44AFFF" w:themeColor="accent2" w:themeTint="99"/>
                <w:sz w:val="28"/>
                <w:szCs w:val="28"/>
                <w:u w:val="none"/>
              </w:rPr>
            </w:pPr>
            <w:r w:rsidRPr="00875092">
              <w:rPr>
                <w:rFonts w:ascii="Times New Roman" w:hAnsi="Times New Roman" w:cs="Times New Roman"/>
                <w:b w:val="0"/>
                <w:color w:val="44AFFF" w:themeColor="accent2" w:themeTint="99"/>
                <w:sz w:val="28"/>
                <w:szCs w:val="28"/>
                <w:u w:val="none"/>
                <w:lang w:val="uk-UA"/>
              </w:rPr>
              <w:t>Основні дані про викладача</w:t>
            </w:r>
          </w:p>
          <w:p w:rsidR="00F60D3D" w:rsidRPr="00CA189F" w:rsidRDefault="00F60D3D" w:rsidP="00875092">
            <w:pPr>
              <w:pStyle w:val="a1"/>
              <w:numPr>
                <w:ilvl w:val="0"/>
                <w:numId w:val="17"/>
              </w:numPr>
              <w:tabs>
                <w:tab w:val="left" w:pos="0"/>
                <w:tab w:val="left" w:pos="348"/>
                <w:tab w:val="left" w:pos="3669"/>
                <w:tab w:val="left" w:pos="4885"/>
                <w:tab w:val="left" w:pos="6693"/>
                <w:tab w:val="left" w:pos="8007"/>
                <w:tab w:val="left" w:pos="8878"/>
              </w:tabs>
              <w:adjustRightInd/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>Шапуров Олександр Олександрович, 1986 року народження.</w:t>
            </w:r>
          </w:p>
          <w:p w:rsidR="00F60D3D" w:rsidRPr="00CA189F" w:rsidRDefault="00F60D3D" w:rsidP="00875092">
            <w:pPr>
              <w:pStyle w:val="a1"/>
              <w:numPr>
                <w:ilvl w:val="0"/>
                <w:numId w:val="17"/>
              </w:numPr>
              <w:tabs>
                <w:tab w:val="left" w:pos="0"/>
                <w:tab w:val="left" w:pos="348"/>
                <w:tab w:val="left" w:pos="1078"/>
                <w:tab w:val="left" w:pos="1508"/>
                <w:tab w:val="left" w:pos="2052"/>
                <w:tab w:val="left" w:pos="2815"/>
                <w:tab w:val="left" w:pos="3669"/>
                <w:tab w:val="left" w:pos="4885"/>
                <w:tab w:val="left" w:pos="5820"/>
                <w:tab w:val="left" w:pos="6693"/>
                <w:tab w:val="left" w:pos="7724"/>
                <w:tab w:val="left" w:pos="8007"/>
                <w:tab w:val="left" w:pos="8878"/>
              </w:tabs>
              <w:adjustRightInd/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>У 2007 році закінчив Таврійську державну агротехнічну академію за спеціальністю «Економіка підприємства» та здобув кваліфікацію магістра з економіки підприємства.</w:t>
            </w:r>
          </w:p>
          <w:p w:rsidR="00F60D3D" w:rsidRPr="00CA189F" w:rsidRDefault="00F60D3D" w:rsidP="00875092">
            <w:pPr>
              <w:pStyle w:val="a1"/>
              <w:numPr>
                <w:ilvl w:val="0"/>
                <w:numId w:val="17"/>
              </w:numPr>
              <w:tabs>
                <w:tab w:val="left" w:pos="0"/>
                <w:tab w:val="left" w:pos="348"/>
                <w:tab w:val="left" w:pos="1078"/>
                <w:tab w:val="left" w:pos="1508"/>
                <w:tab w:val="left" w:pos="2052"/>
                <w:tab w:val="left" w:pos="2815"/>
                <w:tab w:val="left" w:pos="3669"/>
                <w:tab w:val="left" w:pos="4885"/>
                <w:tab w:val="left" w:pos="5820"/>
                <w:tab w:val="left" w:pos="6693"/>
                <w:tab w:val="left" w:pos="7724"/>
                <w:tab w:val="left" w:pos="8007"/>
                <w:tab w:val="left" w:pos="8878"/>
              </w:tabs>
              <w:adjustRightInd/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Кандидат економічних наук із 2010 року. Дисертацію захистив 28 травня 2010 року на засіданні спеціалізованої вченої ради Д 17.127.01 у Класичному приватному університеті (м. </w:t>
            </w:r>
            <w:r w:rsidR="00153056">
              <w:rPr>
                <w:rFonts w:ascii="Times New Roman" w:hAnsi="Times New Roman"/>
                <w:sz w:val="16"/>
                <w:szCs w:val="16"/>
                <w:lang w:val="uk-UA"/>
              </w:rPr>
              <w:t> </w:t>
            </w: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>Запоріжжя), отримано диплом ДК№062889 зі спеціальності «Економіка та управління підприємствами (за видами економічної діяльності».</w:t>
            </w:r>
          </w:p>
          <w:p w:rsidR="00F60D3D" w:rsidRPr="00CA189F" w:rsidRDefault="00F60D3D" w:rsidP="00875092">
            <w:pPr>
              <w:tabs>
                <w:tab w:val="left" w:pos="0"/>
                <w:tab w:val="left" w:pos="348"/>
                <w:tab w:val="left" w:pos="1078"/>
                <w:tab w:val="left" w:pos="1508"/>
                <w:tab w:val="left" w:pos="2052"/>
                <w:tab w:val="left" w:pos="2815"/>
                <w:tab w:val="left" w:pos="3669"/>
                <w:tab w:val="left" w:pos="4885"/>
                <w:tab w:val="left" w:pos="5820"/>
                <w:tab w:val="left" w:pos="6693"/>
                <w:tab w:val="left" w:pos="7724"/>
                <w:tab w:val="left" w:pos="8007"/>
                <w:tab w:val="left" w:pos="8878"/>
              </w:tabs>
              <w:spacing w:after="12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Доктор економічних наук із 2021. Дисертацію захистив 26 вересня 2021 року на засіданні спеціалізованої вченої ради Д 17.127.01 у Класичному приватному університеті (м. </w:t>
            </w:r>
            <w:r w:rsidR="00153056">
              <w:rPr>
                <w:rFonts w:ascii="Times New Roman" w:hAnsi="Times New Roman"/>
                <w:sz w:val="16"/>
                <w:szCs w:val="16"/>
                <w:lang w:val="uk-UA"/>
              </w:rPr>
              <w:t> </w:t>
            </w: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>Запоріжжя), отримано диплом ДД№012376 зі спеціальності «Економіка та управління підприємствами (за видами економічної діяльності»</w:t>
            </w:r>
          </w:p>
          <w:p w:rsidR="00F60D3D" w:rsidRPr="00CA189F" w:rsidRDefault="00F60D3D" w:rsidP="00875092">
            <w:pPr>
              <w:pStyle w:val="a1"/>
              <w:numPr>
                <w:ilvl w:val="0"/>
                <w:numId w:val="17"/>
              </w:numPr>
              <w:tabs>
                <w:tab w:val="left" w:pos="0"/>
                <w:tab w:val="left" w:pos="348"/>
                <w:tab w:val="left" w:pos="1078"/>
                <w:tab w:val="left" w:pos="1508"/>
                <w:tab w:val="left" w:pos="2052"/>
                <w:tab w:val="left" w:pos="2815"/>
                <w:tab w:val="left" w:pos="3669"/>
                <w:tab w:val="left" w:pos="4885"/>
                <w:tab w:val="left" w:pos="5820"/>
                <w:tab w:val="left" w:pos="6693"/>
                <w:tab w:val="left" w:pos="7724"/>
                <w:tab w:val="left" w:pos="8007"/>
                <w:tab w:val="left" w:pos="8878"/>
              </w:tabs>
              <w:adjustRightInd/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Вчене звання доцента кафедри фінансів, менеджменту та банківської справи отримано у 2013 році, атестат 12 ДЦ №033504. </w:t>
            </w:r>
          </w:p>
          <w:p w:rsidR="00E9572C" w:rsidRPr="00CA189F" w:rsidRDefault="00E9572C" w:rsidP="00875092">
            <w:pPr>
              <w:pStyle w:val="a1"/>
              <w:numPr>
                <w:ilvl w:val="0"/>
                <w:numId w:val="17"/>
              </w:numPr>
              <w:tabs>
                <w:tab w:val="left" w:pos="0"/>
                <w:tab w:val="left" w:pos="348"/>
                <w:tab w:val="left" w:pos="1078"/>
                <w:tab w:val="left" w:pos="1508"/>
                <w:tab w:val="left" w:pos="2052"/>
                <w:tab w:val="left" w:pos="2815"/>
                <w:tab w:val="left" w:pos="3669"/>
                <w:tab w:val="left" w:pos="4885"/>
                <w:tab w:val="left" w:pos="5820"/>
                <w:tab w:val="left" w:pos="6693"/>
                <w:tab w:val="left" w:pos="7724"/>
                <w:tab w:val="left" w:pos="8007"/>
                <w:tab w:val="left" w:pos="8878"/>
              </w:tabs>
              <w:adjustRightInd/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CA189F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Вчене звання професора кафедри інформаційної економіки, підприємництва та фінансів отримано у 2022 році, </w:t>
            </w:r>
            <w:r w:rsidR="00CA189F" w:rsidRPr="00CA189F">
              <w:rPr>
                <w:rFonts w:ascii="Times New Roman" w:hAnsi="Times New Roman"/>
                <w:sz w:val="16"/>
                <w:szCs w:val="16"/>
                <w:lang w:val="uk-UA"/>
              </w:rPr>
              <w:t>атестат АП №004580</w:t>
            </w:r>
          </w:p>
          <w:p w:rsidR="003D1B71" w:rsidRPr="00F60D3D" w:rsidRDefault="003D1B71" w:rsidP="00B22425">
            <w:pPr>
              <w:spacing w:after="40" w:line="216" w:lineRule="auto"/>
              <w:rPr>
                <w:sz w:val="24"/>
                <w:szCs w:val="24"/>
                <w:lang w:val="uk-UA"/>
              </w:rPr>
            </w:pPr>
          </w:p>
        </w:tc>
      </w:tr>
      <w:tr w:rsidR="003D1B71" w:rsidRPr="00CA189F" w:rsidTr="00114D35">
        <w:trPr>
          <w:trHeight w:val="1105"/>
        </w:trPr>
        <w:tc>
          <w:tcPr>
            <w:tcW w:w="723" w:type="dxa"/>
          </w:tcPr>
          <w:p w:rsidR="003D1B71" w:rsidRPr="00CA189F" w:rsidRDefault="003D1B71">
            <w:pPr>
              <w:pStyle w:val="a7"/>
              <w:kinsoku w:val="0"/>
              <w:overflowPunct w:val="0"/>
              <w:rPr>
                <w:color w:val="0072C7" w:themeColor="accent2"/>
                <w:lang w:val="uk-UA"/>
              </w:rPr>
            </w:pPr>
          </w:p>
        </w:tc>
        <w:tc>
          <w:tcPr>
            <w:tcW w:w="2957" w:type="dxa"/>
            <w:gridSpan w:val="2"/>
          </w:tcPr>
          <w:p w:rsidR="003D1B71" w:rsidRPr="009B2614" w:rsidRDefault="003D1B71">
            <w:pPr>
              <w:pStyle w:val="a7"/>
              <w:kinsoku w:val="0"/>
              <w:overflowPunct w:val="0"/>
              <w:rPr>
                <w:color w:val="0072C7" w:themeColor="accent2"/>
                <w:lang w:val="en-US"/>
              </w:rPr>
            </w:pPr>
            <w:bookmarkStart w:id="0" w:name="_GoBack"/>
            <w:bookmarkEnd w:id="0"/>
          </w:p>
        </w:tc>
        <w:tc>
          <w:tcPr>
            <w:tcW w:w="425" w:type="dxa"/>
            <w:vMerge/>
          </w:tcPr>
          <w:p w:rsidR="003D1B71" w:rsidRPr="00CA189F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6641" w:type="dxa"/>
            <w:vMerge/>
          </w:tcPr>
          <w:p w:rsidR="003D1B71" w:rsidRPr="00CA189F" w:rsidRDefault="003D1B71" w:rsidP="00222466">
            <w:pPr>
              <w:rPr>
                <w:lang w:val="uk-UA"/>
              </w:rPr>
            </w:pPr>
          </w:p>
        </w:tc>
      </w:tr>
      <w:tr w:rsidR="003D1B71" w:rsidRPr="00B22425" w:rsidTr="00114D35">
        <w:trPr>
          <w:trHeight w:val="515"/>
        </w:trPr>
        <w:tc>
          <w:tcPr>
            <w:tcW w:w="723" w:type="dxa"/>
          </w:tcPr>
          <w:p w:rsidR="003D1B71" w:rsidRPr="00CA189F" w:rsidRDefault="003D1B71" w:rsidP="006D79A8">
            <w:pPr>
              <w:pStyle w:val="af1"/>
              <w:jc w:val="center"/>
              <w:rPr>
                <w:noProof/>
                <w:lang w:val="uk-UA"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8C191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3" w:type="dxa"/>
            <w:vAlign w:val="center"/>
          </w:tcPr>
          <w:p w:rsidR="003D1B71" w:rsidRDefault="005B622C" w:rsidP="00380FD1">
            <w:pPr>
              <w:pStyle w:val="af1"/>
              <w:rPr>
                <w:lang w:val="uk-UA"/>
              </w:rPr>
            </w:pPr>
            <w:r>
              <w:rPr>
                <w:lang w:val="uk-UA"/>
              </w:rPr>
              <w:t xml:space="preserve">м.Запоріжжя, Запорізька область, </w:t>
            </w:r>
          </w:p>
          <w:p w:rsidR="005B622C" w:rsidRPr="00B22425" w:rsidRDefault="005B622C" w:rsidP="00380FD1">
            <w:pPr>
              <w:pStyle w:val="af1"/>
            </w:pPr>
            <w:r>
              <w:rPr>
                <w:lang w:val="uk-UA"/>
              </w:rPr>
              <w:t xml:space="preserve">ІННІ ім.Ю.М. Потебні </w:t>
            </w:r>
          </w:p>
          <w:p w:rsidR="003D1B71" w:rsidRPr="00B22425" w:rsidRDefault="003D1B71" w:rsidP="005B622C">
            <w:pPr>
              <w:pStyle w:val="af1"/>
            </w:pPr>
          </w:p>
        </w:tc>
        <w:tc>
          <w:tcPr>
            <w:tcW w:w="425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173"/>
        </w:trPr>
        <w:tc>
          <w:tcPr>
            <w:tcW w:w="723" w:type="dxa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2957" w:type="dxa"/>
            <w:gridSpan w:val="2"/>
            <w:vAlign w:val="center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425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592"/>
        </w:trPr>
        <w:tc>
          <w:tcPr>
            <w:tcW w:w="723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50DD8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3" w:type="dxa"/>
            <w:vAlign w:val="center"/>
          </w:tcPr>
          <w:p w:rsidR="003D1B71" w:rsidRPr="00304660" w:rsidRDefault="005B622C" w:rsidP="005B622C">
            <w:pPr>
              <w:pStyle w:val="af1"/>
              <w:rPr>
                <w:sz w:val="16"/>
                <w:szCs w:val="16"/>
              </w:rPr>
            </w:pPr>
            <w:r w:rsidRPr="00304660">
              <w:rPr>
                <w:sz w:val="16"/>
                <w:szCs w:val="16"/>
                <w:lang w:val="uk-UA"/>
              </w:rPr>
              <w:t>+380961779400</w:t>
            </w:r>
          </w:p>
        </w:tc>
        <w:tc>
          <w:tcPr>
            <w:tcW w:w="425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173"/>
        </w:trPr>
        <w:tc>
          <w:tcPr>
            <w:tcW w:w="723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57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5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601"/>
        </w:trPr>
        <w:tc>
          <w:tcPr>
            <w:tcW w:w="723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1C8E9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3" w:type="dxa"/>
            <w:vAlign w:val="center"/>
          </w:tcPr>
          <w:p w:rsidR="003D1B71" w:rsidRPr="00304660" w:rsidRDefault="00304660" w:rsidP="00304660">
            <w:pPr>
              <w:pStyle w:val="af1"/>
              <w:rPr>
                <w:sz w:val="16"/>
                <w:szCs w:val="16"/>
                <w:lang w:val="en-US"/>
              </w:rPr>
            </w:pPr>
            <w:r w:rsidRPr="00304660">
              <w:rPr>
                <w:sz w:val="16"/>
                <w:szCs w:val="16"/>
                <w:lang w:val="uk-UA"/>
              </w:rPr>
              <w:t>0961779400</w:t>
            </w:r>
            <w:r w:rsidRPr="00304660">
              <w:rPr>
                <w:sz w:val="16"/>
                <w:szCs w:val="16"/>
                <w:lang w:val="en-US"/>
              </w:rPr>
              <w:t>saa@gmsil.com</w:t>
            </w:r>
          </w:p>
        </w:tc>
        <w:tc>
          <w:tcPr>
            <w:tcW w:w="425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165"/>
        </w:trPr>
        <w:tc>
          <w:tcPr>
            <w:tcW w:w="723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57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5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601"/>
        </w:trPr>
        <w:tc>
          <w:tcPr>
            <w:tcW w:w="723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A77F80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8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3" w:type="dxa"/>
            <w:vAlign w:val="center"/>
          </w:tcPr>
          <w:p w:rsidR="003D1B71" w:rsidRPr="00B22425" w:rsidRDefault="00225D08" w:rsidP="00225D08">
            <w:pPr>
              <w:pStyle w:val="af1"/>
            </w:pPr>
            <w:r>
              <w:rPr>
                <w:lang w:val="en-US"/>
              </w:rPr>
              <w:t xml:space="preserve">Viber </w:t>
            </w:r>
            <w:r w:rsidRPr="00304660">
              <w:rPr>
                <w:sz w:val="16"/>
                <w:szCs w:val="16"/>
                <w:lang w:val="uk-UA"/>
              </w:rPr>
              <w:t>+380961779400</w:t>
            </w:r>
          </w:p>
        </w:tc>
        <w:tc>
          <w:tcPr>
            <w:tcW w:w="425" w:type="dxa"/>
            <w:vMerge/>
          </w:tcPr>
          <w:p w:rsidR="003D1B71" w:rsidRPr="00B22425" w:rsidRDefault="003D1B71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41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114D35">
        <w:trPr>
          <w:trHeight w:val="2325"/>
        </w:trPr>
        <w:tc>
          <w:tcPr>
            <w:tcW w:w="723" w:type="dxa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57" w:type="dxa"/>
            <w:gridSpan w:val="2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5" w:type="dxa"/>
          </w:tcPr>
          <w:p w:rsidR="003D1B71" w:rsidRPr="00B22425" w:rsidRDefault="003D1B71" w:rsidP="00222466"/>
        </w:tc>
        <w:tc>
          <w:tcPr>
            <w:tcW w:w="6641" w:type="dxa"/>
            <w:vMerge/>
          </w:tcPr>
          <w:p w:rsidR="003D1B71" w:rsidRPr="00B22425" w:rsidRDefault="003D1B71" w:rsidP="00222466"/>
        </w:tc>
      </w:tr>
    </w:tbl>
    <w:p w:rsidR="00E64E2E" w:rsidRPr="00B22425" w:rsidRDefault="00E64E2E" w:rsidP="00875092">
      <w:pPr>
        <w:pStyle w:val="a7"/>
      </w:pPr>
    </w:p>
    <w:sectPr w:rsidR="00E64E2E" w:rsidRPr="00B22425" w:rsidSect="00B22425">
      <w:headerReference w:type="default" r:id="rId19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D29" w:rsidRDefault="00E82D29" w:rsidP="00590471">
      <w:r>
        <w:separator/>
      </w:r>
    </w:p>
  </w:endnote>
  <w:endnote w:type="continuationSeparator" w:id="0">
    <w:p w:rsidR="00E82D29" w:rsidRDefault="00E82D2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D29" w:rsidRDefault="00E82D29" w:rsidP="00590471">
      <w:r>
        <w:separator/>
      </w:r>
    </w:p>
  </w:footnote>
  <w:footnote w:type="continuationSeparator" w:id="0">
    <w:p w:rsidR="00E82D29" w:rsidRDefault="00E82D2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0E7EFA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3JQs0GAAb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kP20I1pXVX51KOXlDpsMpqrsg&#10;IY44H+ZuXiciw5IZMw2jLbBaodRfHaa6r8UGz5He/ccfcmqt+t2DiSQwj8EnIG6fiCo/hKEvnbTT&#10;SC4gvyGZ82eF50Im0gACCSRfLPWMaSTsMPpFHElmGJ2VDCJL/E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IKFnclCzQYABuEmAA4AAAAAAAAAAAAAAAAALgIAAGRycy9lMm9Eb2MueG1sUEsBAi0A&#10;FAAGAAgAAAAhAFES6iviAAAADgEAAA8AAAAAAAAAAAAAAAAAnM8GAGRycy9kb3ducmV2LnhtbFBL&#10;BQYAAAAABAAEAPMAAACr0AYAAAA=&#10;">
              <v:group id="Группа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Группа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41012"/>
    <w:multiLevelType w:val="hybridMultilevel"/>
    <w:tmpl w:val="C55C129C"/>
    <w:lvl w:ilvl="0" w:tplc="95F8C730">
      <w:start w:val="1"/>
      <w:numFmt w:val="decimal"/>
      <w:lvlText w:val="%1."/>
      <w:lvlJc w:val="left"/>
      <w:pPr>
        <w:ind w:left="971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EA27F50"/>
    <w:multiLevelType w:val="hybridMultilevel"/>
    <w:tmpl w:val="EF8C635E"/>
    <w:lvl w:ilvl="0" w:tplc="B5342D98">
      <w:start w:val="2"/>
      <w:numFmt w:val="bullet"/>
      <w:lvlText w:val="̶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6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E2E"/>
    <w:rsid w:val="00060042"/>
    <w:rsid w:val="0008685D"/>
    <w:rsid w:val="00090860"/>
    <w:rsid w:val="00112FD7"/>
    <w:rsid w:val="00114D35"/>
    <w:rsid w:val="00150ABD"/>
    <w:rsid w:val="00153056"/>
    <w:rsid w:val="001801E8"/>
    <w:rsid w:val="001946FC"/>
    <w:rsid w:val="001C7B1E"/>
    <w:rsid w:val="00222466"/>
    <w:rsid w:val="00225D08"/>
    <w:rsid w:val="00227DF5"/>
    <w:rsid w:val="002377FD"/>
    <w:rsid w:val="00247254"/>
    <w:rsid w:val="0024753C"/>
    <w:rsid w:val="00276026"/>
    <w:rsid w:val="002B4549"/>
    <w:rsid w:val="00304660"/>
    <w:rsid w:val="00310F17"/>
    <w:rsid w:val="00322A46"/>
    <w:rsid w:val="003326CB"/>
    <w:rsid w:val="00353B60"/>
    <w:rsid w:val="00362477"/>
    <w:rsid w:val="00376291"/>
    <w:rsid w:val="00380FD1"/>
    <w:rsid w:val="00383D02"/>
    <w:rsid w:val="00385DE7"/>
    <w:rsid w:val="003D1B71"/>
    <w:rsid w:val="003F5EAD"/>
    <w:rsid w:val="004E158A"/>
    <w:rsid w:val="00546C6D"/>
    <w:rsid w:val="00565C77"/>
    <w:rsid w:val="0056708E"/>
    <w:rsid w:val="005801E5"/>
    <w:rsid w:val="00590471"/>
    <w:rsid w:val="005B622C"/>
    <w:rsid w:val="005D01FA"/>
    <w:rsid w:val="00653E17"/>
    <w:rsid w:val="006A08E8"/>
    <w:rsid w:val="006A453D"/>
    <w:rsid w:val="006D79A8"/>
    <w:rsid w:val="0072353B"/>
    <w:rsid w:val="00741DE6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75092"/>
    <w:rsid w:val="008A1E6E"/>
    <w:rsid w:val="008C024F"/>
    <w:rsid w:val="008C2CFC"/>
    <w:rsid w:val="008F2DED"/>
    <w:rsid w:val="00912DC8"/>
    <w:rsid w:val="009475DC"/>
    <w:rsid w:val="00967B93"/>
    <w:rsid w:val="009B2614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B1B5D"/>
    <w:rsid w:val="00BC22C7"/>
    <w:rsid w:val="00BD195A"/>
    <w:rsid w:val="00C07240"/>
    <w:rsid w:val="00C14078"/>
    <w:rsid w:val="00CA189F"/>
    <w:rsid w:val="00CE1E3D"/>
    <w:rsid w:val="00D053FA"/>
    <w:rsid w:val="00DC3F0A"/>
    <w:rsid w:val="00E26AED"/>
    <w:rsid w:val="00E50283"/>
    <w:rsid w:val="00E64E2E"/>
    <w:rsid w:val="00E73AB8"/>
    <w:rsid w:val="00E82D29"/>
    <w:rsid w:val="00E90A60"/>
    <w:rsid w:val="00E9572C"/>
    <w:rsid w:val="00ED47F7"/>
    <w:rsid w:val="00EE7E09"/>
    <w:rsid w:val="00F0223C"/>
    <w:rsid w:val="00F3235D"/>
    <w:rsid w:val="00F32393"/>
    <w:rsid w:val="00F60D3D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34"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7">
    <w:name w:val="Plain Table 1"/>
    <w:basedOn w:val="a5"/>
    <w:uiPriority w:val="41"/>
    <w:rsid w:val="001C7B1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b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c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si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сферы.dotx</Template>
  <TotalTime>0</TotalTime>
  <Pages>1</Pages>
  <Words>487</Words>
  <Characters>2776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2023-10-18T14:59:00Z</dcterms:created>
  <dcterms:modified xsi:type="dcterms:W3CDTF">2023-10-18T15:37:00Z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