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7F" w:rsidRDefault="00AF177F" w:rsidP="00A55BA6">
      <w:pPr>
        <w:pStyle w:val="Default"/>
        <w:jc w:val="center"/>
        <w:rPr>
          <w:rFonts w:cs="Times New Roman CYR"/>
          <w:b/>
          <w:bCs/>
          <w:i/>
          <w:iCs/>
        </w:rPr>
      </w:pPr>
      <w:r w:rsidRPr="00C36AD7">
        <w:rPr>
          <w:b/>
          <w:bCs/>
          <w:i/>
          <w:iCs/>
        </w:rPr>
        <w:t>Лабораторна робота № 1</w:t>
      </w:r>
      <w:r>
        <w:rPr>
          <w:b/>
          <w:bCs/>
          <w:i/>
          <w:iCs/>
        </w:rPr>
        <w:t>1</w:t>
      </w:r>
      <w:r w:rsidRPr="00C36AD7">
        <w:rPr>
          <w:b/>
          <w:bCs/>
          <w:i/>
          <w:iCs/>
        </w:rPr>
        <w:t>-1</w:t>
      </w:r>
      <w:r>
        <w:rPr>
          <w:b/>
          <w:bCs/>
          <w:i/>
          <w:iCs/>
        </w:rPr>
        <w:t>2</w:t>
      </w:r>
      <w:r w:rsidRPr="00C36AD7">
        <w:rPr>
          <w:b/>
          <w:bCs/>
          <w:i/>
          <w:iCs/>
        </w:rPr>
        <w:t>.</w:t>
      </w:r>
    </w:p>
    <w:p w:rsidR="00AF177F" w:rsidRPr="00C36AD7" w:rsidRDefault="00AF177F" w:rsidP="00A55BA6">
      <w:pPr>
        <w:pStyle w:val="Default"/>
        <w:jc w:val="center"/>
        <w:rPr>
          <w:rFonts w:cs="Times New Roman CYR"/>
        </w:rPr>
      </w:pPr>
    </w:p>
    <w:p w:rsidR="00AF177F" w:rsidRPr="00C36AD7" w:rsidRDefault="00AF177F" w:rsidP="00A55BA6">
      <w:pPr>
        <w:pStyle w:val="Default"/>
        <w:ind w:firstLine="540"/>
        <w:jc w:val="both"/>
        <w:rPr>
          <w:rFonts w:cs="Times New Roman CYR"/>
        </w:rPr>
      </w:pPr>
      <w:r w:rsidRPr="00C36AD7">
        <w:rPr>
          <w:b/>
          <w:bCs/>
        </w:rPr>
        <w:t xml:space="preserve">Тема: </w:t>
      </w:r>
      <w:r>
        <w:t>Дослідження</w:t>
      </w:r>
      <w:r w:rsidRPr="00876BFD">
        <w:t xml:space="preserve"> властивостей нервових процесів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rPr>
          <w:b/>
          <w:bCs/>
        </w:rPr>
        <w:t xml:space="preserve">Мета роботи: </w:t>
      </w:r>
      <w:r w:rsidRPr="00C36AD7">
        <w:t xml:space="preserve">навчитися досліджувати </w:t>
      </w:r>
      <w:r>
        <w:t xml:space="preserve">функціональний </w:t>
      </w:r>
      <w:r w:rsidRPr="00C36AD7">
        <w:t xml:space="preserve">стан основних властивостей нервових процесів. 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rPr>
          <w:b/>
          <w:bCs/>
        </w:rPr>
        <w:t xml:space="preserve">Обладнання: </w:t>
      </w:r>
      <w:r w:rsidRPr="00C36AD7">
        <w:t>аркуш паперу, олівець, лінійка, ручка, бланк «Кільця Ландольта», секундомір.</w:t>
      </w:r>
    </w:p>
    <w:p w:rsidR="00AF177F" w:rsidRPr="00C36AD7" w:rsidRDefault="00AF177F" w:rsidP="00A55BA6">
      <w:pPr>
        <w:pStyle w:val="Default"/>
        <w:ind w:firstLine="540"/>
        <w:jc w:val="both"/>
      </w:pPr>
    </w:p>
    <w:p w:rsidR="00AF177F" w:rsidRPr="005919C9" w:rsidRDefault="00AF177F" w:rsidP="00876BFD">
      <w:pPr>
        <w:pStyle w:val="Default"/>
        <w:widowControl w:val="0"/>
        <w:jc w:val="center"/>
        <w:rPr>
          <w:rFonts w:cs="Times New Roman CYR"/>
          <w:caps/>
        </w:rPr>
      </w:pPr>
      <w:r w:rsidRPr="005919C9">
        <w:rPr>
          <w:b/>
          <w:bCs/>
          <w:caps/>
        </w:rPr>
        <w:t>Теоретичні відомості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Фізіологічною основою навичок є система закріплених позитивних і негативних рухових умовних рефлексів. Це динамічний стереотип, який пов'язується з відповідними змінами вегетативних функцій організму. У процесі утворення навичок істотне значення має слово, мова вчителя, його пояснення. Слово створює уявлення про рух, пускає в хід м'язову діяльність і спричинює зміни вегетативних функцій, допомагає точніше виконати всі рухи в цілому та їх окремі компоненти, сприяє усуненню помилок. 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В процесі </w:t>
      </w:r>
      <w:r>
        <w:t>життє</w:t>
      </w:r>
      <w:r w:rsidRPr="00C36AD7">
        <w:t xml:space="preserve">діяльності, особливо у ситуативних видах </w:t>
      </w:r>
      <w:r>
        <w:t>професійної діяльності</w:t>
      </w:r>
      <w:r w:rsidRPr="00C36AD7">
        <w:t xml:space="preserve"> велике значення мають процеси сприйняття та переробки інформації. Успішність дій </w:t>
      </w:r>
      <w:r>
        <w:t>людини</w:t>
      </w:r>
      <w:r w:rsidRPr="00C36AD7">
        <w:t xml:space="preserve"> визначається не тільки якістю роботи мозку, але й швидкістю протікання нервових процесів, та властивостей процесів збудження та гальмування. Швидкодія головного мозку залежить також і від рівня лабільності нервових клітин та рухливості нервових процесів.</w:t>
      </w:r>
    </w:p>
    <w:p w:rsidR="00AF177F" w:rsidRPr="00C36AD7" w:rsidRDefault="00AF177F" w:rsidP="00A55BA6">
      <w:pPr>
        <w:pStyle w:val="Default"/>
        <w:ind w:firstLine="540"/>
        <w:jc w:val="both"/>
      </w:pPr>
    </w:p>
    <w:p w:rsidR="00AF177F" w:rsidRPr="00A67ACE" w:rsidRDefault="00AF177F" w:rsidP="00876BFD">
      <w:pPr>
        <w:pStyle w:val="Default"/>
        <w:widowControl w:val="0"/>
        <w:jc w:val="center"/>
        <w:rPr>
          <w:rFonts w:cs="Times New Roman CYR"/>
          <w:caps/>
        </w:rPr>
      </w:pPr>
      <w:r w:rsidRPr="00A67ACE">
        <w:rPr>
          <w:b/>
          <w:bCs/>
          <w:caps/>
        </w:rPr>
        <w:t>Навчальні завдання</w:t>
      </w:r>
    </w:p>
    <w:p w:rsidR="00AF177F" w:rsidRPr="00C36AD7" w:rsidRDefault="00AF177F" w:rsidP="00A55BA6">
      <w:pPr>
        <w:pStyle w:val="Default"/>
        <w:ind w:firstLine="540"/>
        <w:jc w:val="both"/>
        <w:rPr>
          <w:rFonts w:cs="Times New Roman CYR"/>
          <w:b/>
          <w:bCs/>
        </w:rPr>
      </w:pPr>
      <w:r w:rsidRPr="00C36AD7">
        <w:rPr>
          <w:b/>
          <w:bCs/>
          <w:i/>
          <w:iCs/>
        </w:rPr>
        <w:t xml:space="preserve">Завдання </w:t>
      </w:r>
      <w:r>
        <w:rPr>
          <w:b/>
          <w:bCs/>
          <w:i/>
          <w:iCs/>
        </w:rPr>
        <w:t xml:space="preserve">№ </w:t>
      </w:r>
      <w:r w:rsidRPr="00C36AD7">
        <w:rPr>
          <w:b/>
          <w:bCs/>
          <w:i/>
          <w:iCs/>
        </w:rPr>
        <w:t>1. Відновлення (без участі зору) амплітуди рухів за Є.П.</w:t>
      </w:r>
      <w:r>
        <w:rPr>
          <w:b/>
          <w:bCs/>
          <w:i/>
          <w:iCs/>
        </w:rPr>
        <w:t xml:space="preserve"> </w:t>
      </w:r>
      <w:r w:rsidRPr="00C36AD7">
        <w:rPr>
          <w:b/>
          <w:bCs/>
          <w:i/>
          <w:iCs/>
        </w:rPr>
        <w:t>Ільїним</w:t>
      </w:r>
      <w:r>
        <w:rPr>
          <w:b/>
          <w:bCs/>
          <w:i/>
          <w:iCs/>
        </w:rPr>
        <w:t>)</w:t>
      </w:r>
      <w:r w:rsidRPr="00C36AD7">
        <w:rPr>
          <w:b/>
          <w:bCs/>
          <w:i/>
          <w:iCs/>
        </w:rPr>
        <w:t xml:space="preserve">. 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Для виконання даного тесту необхідний аркуш паперу та олівець. Обстежуваний спочатку малює п'ять однакових ліній до обмежувача довжиною 10-20 мм, а потім п'ять ліній без обмежувача із завданням намалювати їх такої ж довжини. Потім він малює п'ять ліній до обмежувача довжиною 45-60 мм, після чого робить п'ять аналогічних рухів, але вже без обмежувача (обмежувачем може бути лінійка, дерев'яний брусок). </w:t>
      </w:r>
    </w:p>
    <w:p w:rsidR="00AF177F" w:rsidRDefault="00AF177F" w:rsidP="0073406B">
      <w:pPr>
        <w:pStyle w:val="Default"/>
        <w:ind w:firstLine="540"/>
        <w:jc w:val="both"/>
        <w:rPr>
          <w:rFonts w:cs="Times New Roman CYR"/>
          <w:color w:val="auto"/>
        </w:rPr>
      </w:pPr>
      <w:r w:rsidRPr="00C36AD7">
        <w:t>Показник відновлення амплітуди рухів</w:t>
      </w:r>
      <w:r>
        <w:t>,</w:t>
      </w:r>
      <w:r w:rsidRPr="00C36AD7">
        <w:t xml:space="preserve"> в певній мірі</w:t>
      </w:r>
      <w:r>
        <w:t>,</w:t>
      </w:r>
      <w:r w:rsidRPr="00C36AD7">
        <w:t xml:space="preserve"> може характеризувати переважання того чи іншого нервового процесу та їх </w:t>
      </w:r>
      <w:r>
        <w:t>в</w:t>
      </w:r>
      <w:r w:rsidRPr="00C36AD7">
        <w:t xml:space="preserve">рівноваженості. Для ранжування обстежуваних за ступенем переважання </w:t>
      </w:r>
      <w:r>
        <w:t>певного</w:t>
      </w:r>
      <w:r w:rsidRPr="00C36AD7">
        <w:t xml:space="preserve"> нервов</w:t>
      </w:r>
      <w:r>
        <w:t>ого</w:t>
      </w:r>
      <w:r w:rsidRPr="00C36AD7">
        <w:t xml:space="preserve"> </w:t>
      </w:r>
      <w:r w:rsidRPr="00C36AD7">
        <w:rPr>
          <w:color w:val="auto"/>
        </w:rPr>
        <w:t>процес</w:t>
      </w:r>
      <w:r>
        <w:rPr>
          <w:color w:val="auto"/>
        </w:rPr>
        <w:t>у</w:t>
      </w:r>
      <w:r w:rsidRPr="00C36AD7">
        <w:rPr>
          <w:color w:val="auto"/>
        </w:rPr>
        <w:t xml:space="preserve"> рекомендується шкала</w:t>
      </w:r>
      <w:r>
        <w:rPr>
          <w:color w:val="auto"/>
        </w:rPr>
        <w:t xml:space="preserve"> (таблиця 1), п</w:t>
      </w:r>
      <w:r w:rsidRPr="00C36AD7">
        <w:rPr>
          <w:color w:val="auto"/>
        </w:rPr>
        <w:t>обудована на числі “переводів” та “недоводів”.</w:t>
      </w:r>
    </w:p>
    <w:p w:rsidR="00AF177F" w:rsidRDefault="00AF177F" w:rsidP="0073406B">
      <w:pPr>
        <w:pStyle w:val="Default"/>
        <w:ind w:firstLine="540"/>
        <w:jc w:val="both"/>
        <w:rPr>
          <w:rFonts w:cs="Times New Roman CYR"/>
          <w:color w:val="auto"/>
        </w:rPr>
      </w:pPr>
    </w:p>
    <w:p w:rsidR="00AF177F" w:rsidRPr="00C36AD7" w:rsidRDefault="00AF177F" w:rsidP="00A55BA6">
      <w:pPr>
        <w:pStyle w:val="Default"/>
        <w:jc w:val="right"/>
        <w:rPr>
          <w:rFonts w:cs="Times New Roman CYR"/>
        </w:rPr>
      </w:pPr>
      <w:r w:rsidRPr="00C36AD7">
        <w:rPr>
          <w:b/>
          <w:bCs/>
        </w:rPr>
        <w:t xml:space="preserve">Таблиця 1 </w:t>
      </w:r>
    </w:p>
    <w:p w:rsidR="00AF177F" w:rsidRPr="00C36AD7" w:rsidRDefault="00AF177F" w:rsidP="000D7FBE">
      <w:pPr>
        <w:pStyle w:val="Default"/>
        <w:jc w:val="center"/>
        <w:rPr>
          <w:rFonts w:cs="Times New Roman CYR"/>
          <w:b/>
          <w:bCs/>
        </w:rPr>
      </w:pPr>
      <w:r w:rsidRPr="00C36AD7">
        <w:rPr>
          <w:b/>
          <w:bCs/>
        </w:rPr>
        <w:t>Ха</w:t>
      </w:r>
      <w:r>
        <w:rPr>
          <w:b/>
          <w:bCs/>
        </w:rPr>
        <w:t>рактеристика виконання завдання</w:t>
      </w:r>
      <w:r w:rsidRPr="000758D0">
        <w:rPr>
          <w:rFonts w:cs="Times New Roman CYR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82.25pt;height:155.25pt;visibility:visible">
            <v:imagedata r:id="rId5" o:title="" croptop="21669f" cropbottom="11736f" cropleft="7469f" cropright="7231f"/>
          </v:shape>
        </w:pict>
      </w:r>
    </w:p>
    <w:p w:rsidR="00AF177F" w:rsidRPr="008F2EFC" w:rsidRDefault="00AF177F" w:rsidP="00A55BA6">
      <w:pPr>
        <w:pStyle w:val="Default"/>
        <w:ind w:firstLine="540"/>
        <w:rPr>
          <w:rFonts w:cs="Times New Roman CYR"/>
          <w:color w:val="auto"/>
          <w:sz w:val="16"/>
          <w:szCs w:val="16"/>
        </w:rPr>
      </w:pPr>
    </w:p>
    <w:p w:rsidR="00AF177F" w:rsidRDefault="00AF177F" w:rsidP="008F2EFC">
      <w:pPr>
        <w:pStyle w:val="Default"/>
        <w:ind w:firstLine="540"/>
        <w:jc w:val="both"/>
        <w:rPr>
          <w:color w:val="auto"/>
        </w:rPr>
      </w:pPr>
      <w:r>
        <w:rPr>
          <w:color w:val="auto"/>
        </w:rPr>
        <w:t>На початковому етапі аналізу потрібно визначити суму відхилень при малій та великій амплітуді рухів. Уточнення результатів здійснюють з урахуванням значень, наведених в графах великої та малої амплітуди. Зробити висновок про співвідношення процесів збудження та гальмування.</w:t>
      </w:r>
    </w:p>
    <w:p w:rsidR="00AF177F" w:rsidRDefault="00AF177F" w:rsidP="008F2EFC">
      <w:pPr>
        <w:pStyle w:val="Default"/>
        <w:ind w:firstLine="540"/>
        <w:jc w:val="both"/>
        <w:rPr>
          <w:rFonts w:cs="Times New Roman CYR"/>
          <w:color w:val="auto"/>
        </w:rPr>
      </w:pPr>
    </w:p>
    <w:p w:rsidR="00AF177F" w:rsidRDefault="00AF177F" w:rsidP="008F2EFC">
      <w:pPr>
        <w:pStyle w:val="Default"/>
        <w:ind w:firstLine="540"/>
        <w:jc w:val="both"/>
        <w:rPr>
          <w:rFonts w:cs="Times New Roman CYR"/>
          <w:color w:val="auto"/>
        </w:rPr>
      </w:pPr>
    </w:p>
    <w:p w:rsidR="00AF177F" w:rsidRPr="00D03316" w:rsidRDefault="00AF177F" w:rsidP="003D1FC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№ 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2.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Д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іагностики властивостей нервової системи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(за 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Pr="00D0331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Стреляу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).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Методика спрямована на вивчення сили нервових процесів за збудженням-гальмуванням і рухливістю.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Інструкція: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“Вам будуть запропоновані питання про особливості Вашої поведінки в різних умовах і ситуаціях. Це не перевірка розуму чи здібностей, тому немає відповідей вірних чи невірних. Ми зацікавлені в правдивих відповідях. На питання слід відповідати по черзі, не повертаючись до попередніх відповідей. Відповідайте “так”, “ні”, “не знаю”, роблячи помітку у відповідній графі реєстраційного бланку. Не пропускайте жодного питання. Починайте!”</w:t>
      </w:r>
    </w:p>
    <w:p w:rsidR="00AF177F" w:rsidRPr="003D1FCB" w:rsidRDefault="00AF177F" w:rsidP="003D1FCB">
      <w:pPr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Реєстраційний бланк</w:t>
      </w:r>
    </w:p>
    <w:p w:rsidR="00AF177F" w:rsidRPr="003D1FCB" w:rsidRDefault="00AF177F" w:rsidP="003D1FCB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П.І.Б. (повністю) ____________________________________________________</w:t>
      </w:r>
    </w:p>
    <w:p w:rsidR="00AF177F" w:rsidRPr="003D1FCB" w:rsidRDefault="00AF177F" w:rsidP="003D1FCB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Дата обстеження ________ Вік ____ Стать ____________________</w:t>
      </w:r>
    </w:p>
    <w:p w:rsidR="00AF177F" w:rsidRPr="003D1FCB" w:rsidRDefault="00AF177F" w:rsidP="003D1F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758D0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pict>
          <v:shape id="Рисунок 7" o:spid="_x0000_i1026" type="#_x0000_t75" style="width:459.75pt;height:282.75pt;visibility:visible">
            <v:imagedata r:id="rId6" o:title="" croptop="15713f" cropbottom="5126f" cropleft="11838f" cropright="11472f"/>
          </v:shape>
        </w:pict>
      </w:r>
    </w:p>
    <w:p w:rsidR="00AF177F" w:rsidRPr="003D1FCB" w:rsidRDefault="00AF177F" w:rsidP="003D1F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3D1FCB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Текст опитувальника.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1. Чи відносите Ви себе до людей, які легко встановлюють товариські контакти?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2. Чи здатні Ви утриматися від тієї або іншої дії до моменту, поки не отримаєте відповідного розпорядження?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3. Чи достатньо Вам нетривалого відпочинку для відновлення сил після тривалої роботи?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4. Чи вмієте Ви працювати в несприятливих умовах?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5. Чи утримуєтеся Ви під час дискусій від неділових, емоційних аргументів?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6. Чи легко Ви повертаєтеся до роботи, яку раніше виконували, після тривалої перерви (відпустки, канікул)?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7. Коли Ви захоплені роботою, чи забуваєте про втому?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8. Чи здатні Ви, доручивши кому-небудь певну роботу, терпляче чекати на її закінчення?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9. Чи засинаєте Ви легко та однаково, лягаючи спати в різний час доби?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10. Чи вмієте Ви зберігати таємницю, якщо Вас про це попросять?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11. Чи легко Вам повертатися до роботи, якою Ви не займалися кілька тижнів або місяців?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12. Чи можете Ви терпляче пояснювати кому-небудь щось незрозуміле?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13. Чи подобається Вам робота, що вимагає розумового напруження?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14. Чи викликає у Вас монотонна робота нудьгу або сонливість?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15. Чи легко Ви засинаєте після сильних переживань?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16. Чи можете Ви, якщо потрібно, утриматися від прояву своєї переваги?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17. Чи ведете Ви себе невимушено у присутності незнайомих людей?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18. Чи важко Вам стримати злість або роздратування?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19. Чи в змозі Ви володіти собою у важкі хвилини?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20. Чи вмієте Ви, коли це потрібно, пристосувати свою поведінку до поведінки оточуючих?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21. Чи охоче Ви беретесь за виконання відповідальних робіт?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22. Чи впливає оточення, в якому Ви знаходитесь, на Ваш настрій?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23. Чи здатні Ви переносити невдачі?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24. У присутності того, чия думка для Вас має значення, чи говорите Ви так само вільно, як звичайно?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25. Чи викликають у Вас роздратування несподівані зміни у Вашому розпорядку дня?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26. Чи є у Вас на все “готові відповіді”?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27. Чи в змозі Ви вести себе спокійно, коли чекаєте на важливе для себе рішення?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28. Чи легко Ви організуєте перші дні своєї відпустки, канікул?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29. Чи володієте Ви, так званою, “швидкою реакцією”?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30. Чи легко Ви пристосовуєте свою ходу або манеру їсти до ходи або манери їсти людей більш повільних?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31. Чи швидко Ви засинаєте?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32. Чи охоче Ви виступаєте на зборах, семінарах?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33. Чи легко Вам зіпсувати настрій?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34. Чи легко Ви відриваєтеся від роботи, яку виконуєте?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35. Чи утримуєтеся Ви від розмов, якщо вони заважають іншим?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36. Чи легко Вас спровокувати на що-небудь?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37. При спільному виконанні будь-якої роботи чи легко Ви спрацьовуєтеся з партнером?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38. Чи завжди Ви замислюєтеся перед виконанням якої-небудь важливої справи?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39. Якщо Ви читаєте який-небудь текст, то чи вдається Вам простежити від початку до кінця хід думок автора?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40. Чи легко Ви вступаєте в розмову з попутниками?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41. Чи утримуєтеся Ви від доказу неправоти співбесідника, якщо це за яких-то причин недоцільно?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42. Чи охоче Ви беретеся за роботу, що вимагає великої спритності рук?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43. Чи в змозі Ви змінити вже прийняте рішення, враховуючи думку інших?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44. Чи швидко Ви звикаєте до нової системи роботи?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45. Чи можете Ви працювати і вночі, після того, як працювали весь день?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46. Чи швидко Ви читаєте белетристичну літературу?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47. Чи часто Ви відмовляєтеся від своїх намірів, якщо виникають перешкоди?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48. Чи зберігаєте Ви самовладання в ситуаціях, які того потребують?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49. Чи прокидаєтеся Ви зазвичай швидко і без зусиль?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50. Чи в змозі Ви утриматися від моментальної, імпульсивної реакції?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51. Чи можете Ви працювати в гучній обстановці?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52. Чи можете Ви утриматися, коли необхідно, від того, щоб не сказати правду в очі?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53. Чи успішно Ви стримуєте хвилювання перед іспитом, напередодні зустрічі з начальником?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54. Чи подобаються Вам часті зміни та різноманітності?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55. Чи швидко Ви звикаєте до нового середовища?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56. Чи відновлюєте Ви повністю свої сили після нічного відпочинку, якщо напередодні вдень у Вас була важка робота?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57. Чи уникаєте Ви занять, виконання яких вимагає різноманітних дій протягом короткого часу?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58. Як правило, Ви самостійно справляєтеся з виниклими труднощами?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59. Чи очікуєте Ви закінчення промови кого-небудь, перш ніж почнете говорити самі?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60. Не вміючи плавати, чи стрибнули б Ви у воду, щоб врятувати потопаючого?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61. Чи здатні Ви до напруженої роботи, навчання?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62. Чи можете Ви утриматися від недоречних зауважень?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63. Чи надаєте Ви значення постійному місцю під час роботи, прийому їжі, на лекціях?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64. Чи легко Вам переходити від одного заняття до іншого?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65. Чи зважуєте Ви всі “за” та “проти” перед тим, як прийняти важливе рішення?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66. Чи легко Ви долаєте перешкоди, які Вам зустрічаються?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67. Чи утримуєтеся Ви від розглядання чужих речей, паперів?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68. Чи відчуваєте Ви нудьгу, коли займаєтеся стереотипної діяльністю, яка завжди виконується однаково?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69. Чи вдається Вам дотримуватися правил поведінки в громадських місцях?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70. Чи утримуєтеся Ви під час розмови, виступу чи відповіді на питання від зайвих рухів, жестикуляції?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71. Чи подобається Вам жвавий рух навколо?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72. Чи подобається Вам заняття (робота), що вимагає великого зусилля (великих зусиль)?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73. Чи в змозі Ви тривалий час зосереджувати увагу на виконанні певного завдання?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74. Чи любите Ви завдання, що вимагають швидких рухів?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75. Чи вмієте Ви володіти собою у важких життєвих ситуаціях?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76. Якщо треба, чи підніметеся Ви з ліжка відразу після того, як прокинулися?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77. Чи можете Ви після закінчення дорученої Вам роботи терпляче чекати, поки закінчать свою роботу інші?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78. Чи дієте Ви так само чітко й після того, як спостерігали (стали свідком) якоїсь неприємної події?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79. Чи швидко Ви переглядаєте газети?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80. Чи трапляється Вам говорити так швидко, що Вас важко зрозуміти?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81. Чи можете Ви, не виспавшись, нормально працювати?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82. Чи в змозі Ви працювати тривалий час без перерви?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83. Чи в змозі Ви працювати, якщо у Вас болить голова, зуб і т.д.?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84. Чи спокійно Ви продовжуєте роботу, яку необхідно закінчити, якщо Ваші товариші розважаються і чекають на Вас?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85. Чи відповідаєте Ви швидко на несподівані питання?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86. Чи швидко Ви говорите звичайно?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87. Чи можете Ви спокійно працювати, якщо чекаєте гостей?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88. Чи легко Ви змінюєте свою думку під впливом розумних аргументів?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89. Чи терплячі Ви?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90. Чи можете Ви пристосуватися до ритму роботи людини, більш повільної, ніж Ви?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91. Чи можете Ви планувати свої заняття так, щоб виконувати в один і той же час кілька взаємопов’язаних справ?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92. Чи може весела компанія змінити Ваш пригнічений настрій?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93. Чи вмієте Ви без особливих зусиль виконувати декілька дій одночасно?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94. Чи зберігаєте Ви психічну рівновагу, коли буваєте свідком нещасного випадку на вулиці?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95. Чи любите Ви роботу, що вимагає безліч різноманітних маніпуляцій?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96. Чи зберігаєте Ви спокій, якщо хто-небудь з близьких страждає?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97. Чи самостійні Ви у важких життєвих ситуаціях?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98. Чи відчуваєте Ви себе вільно у великій або незнайомій компанії?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99. Чи можете Ви одразу перервати розмову, якщо це потрібно (наприклад, при початку кіносеансу, концерту, лекції)?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100. Чи легко Ви пристосовуєтеся до методів роботи інших людей?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101. Чи подобається Вам часто змінювати вид занять?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102. Чи схильні Ви брати ініціативу у свої руки, якщо трапляється що-небудь надзвичайно непередбачуване?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103. Чи утримуєтеся Ви від сміху в невідповідних ситуаціях?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104. Чи починаєте Ви працювати відразу ж інтенсивно?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105. Чи наважуєтеся Ви виступити проти загальноприйнятої думки, якщо Вам здається, що Ви маєте рацію?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106. Чи вдається Вам подолати стан тимчасової депресії (пригніченості)?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107. Чи нормально Ви засинаєте після сильного розумового стомлення?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108. Чи в змозі Ви спокійно, довго чекати, наприклад, в черзі?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109. Утримуєтеся Ви від втручання, якщо заздалегідь відомо, що воно ні до чого не приведе?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110. Чи можете Ви спокійно аргументувати свою позицію в конфліктній ситуації?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111. Чи можете Ви миттєво реагувати в незвичайній ситуації?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112. Чи ведете Ви себе тихо, якщо Вас про це просять?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113. Чи погоджуєтеся Ви без особливих внутрішніх коливань на болісні лікарські процедури?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114. Чи вмієте Ви інтенсивно працювати?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115. Чи охоче Ви змінюєте місця відпочинку, розваг?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116. Чи важко Вам звикнути до нового розпорядку дня?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117. Чи поспішаєте Ви надати допомогу в нещасних випадках?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118. Коли Ви присутні на спортивних змаганнях тощо, чи утримуєтеся Ви від вигуків, жестів?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119. Чи подобається Вам робота (заняття), що вимагає за своїм характером частих розмов із різними людьми?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120. Чи володієте Ви своєю мімікою?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121. Чи подобаються Вам заняття, які вимагають енергійних рухів?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122. Чи вважаєте Ви себе сміливою людиною?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123. Чи переривається у Вас голос (Вам важко говорити) в незвичайній ситуації?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124. Чи можете Ви подолати збентеження, небажання працювати в момент невдачі?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125. Чи в змозі Ви тривалий час стояти, сидіти спокійно, якщо Вас про це просять?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126. Чи в змозі Ви стримати веселощі, якщо це може когось зачепити?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127. Чи легко Ви переходите від печалі до радості?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128. Чи легко Ви виходите з рівноваги?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129. Чи дотримуєтеся Ви без особливих зусиль обов’язкових у Вашому середовищі правил поведінки?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130. Чи подобається Вам виступати публічно?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131. Чи беретеся Ви зазвичай до роботи швидко, без тривалого підготовчого періоду?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132. Чи готові Ви прийти на допомогу іншому, ризикуючи своїм життям?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133. Чи енергійні Ваші рухи?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134. Чи охоче Ви виконуєте відповідальну роботу?</w:t>
      </w:r>
    </w:p>
    <w:p w:rsidR="00AF177F" w:rsidRPr="003D1FCB" w:rsidRDefault="00AF177F" w:rsidP="00404B04">
      <w:pPr>
        <w:autoSpaceDE w:val="0"/>
        <w:autoSpaceDN w:val="0"/>
        <w:adjustRightInd w:val="0"/>
        <w:spacing w:before="100" w:beforeAutospacing="1" w:after="120"/>
        <w:ind w:firstLine="539"/>
        <w:jc w:val="center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“Ключ”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1. Сила процесів збудження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“Так” – 3, 4, 7, 13, 15, 17, 19, 21, 23, 24, 32, 39, 45, 56, 58, 60, 61, 66, 72, 73, 78, 81, 82, 83, 94, 97, 98, 102, 105, 106, 113, 114, 117, 121, 122, 124, 130, 132, 133, 134;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“Ні” – 47, 51, 107, 123.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2. Сила процесів гальмування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“Так” – 2, 5, 8, 10, 12, 16, 27, 30, 35, 37, 38, 41, 48, 50, 52, 53, 62, 65, 69, 70, 75, 77, 84, 87, 89, 90, 96, 99, 103, 108, 109, 110, 112, 118, 120, 125, 126, 129;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“Ні” – 18, 34, 36, 59, 67, 128.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3. Рухливість нервових процесів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“Так” – 1, 6, 9, 11, 14, 20, 22, 26, 28, 29, 31, 33, 40, 42, 43, 44, 46, 49, 54, 55, 64, 68, 71, 74, 76, 79, 80, 85, 86, 88, 91, 92, 93, 95, 100, 101, 104, 111, 115, 116, 119, 127, 131;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“Ні” – 25, 57, 63.</w:t>
      </w:r>
    </w:p>
    <w:p w:rsidR="00AF177F" w:rsidRDefault="00AF177F" w:rsidP="003D1FCB">
      <w:pPr>
        <w:autoSpaceDE w:val="0"/>
        <w:autoSpaceDN w:val="0"/>
        <w:adjustRightInd w:val="0"/>
        <w:ind w:firstLine="540"/>
        <w:jc w:val="center"/>
        <w:rPr>
          <w:rFonts w:ascii="Times New Roman" w:eastAsia="TimesNewRomanPSMT" w:hAnsi="Times New Roman"/>
          <w:b/>
          <w:bCs/>
          <w:i/>
          <w:iCs/>
          <w:sz w:val="24"/>
          <w:szCs w:val="24"/>
          <w:lang w:val="uk-UA"/>
        </w:rPr>
      </w:pPr>
    </w:p>
    <w:p w:rsidR="00AF177F" w:rsidRPr="00404B04" w:rsidRDefault="00AF177F" w:rsidP="003D1FCB">
      <w:pPr>
        <w:autoSpaceDE w:val="0"/>
        <w:autoSpaceDN w:val="0"/>
        <w:adjustRightInd w:val="0"/>
        <w:ind w:firstLine="540"/>
        <w:jc w:val="center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</w:pPr>
      <w:r w:rsidRPr="00404B04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Обробка та інтерпретація результатів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Оцінка кожної властивості (сили процесів збудження і гальмування, а також рухливості нервових процесів) проводиться шляхом складання балів, отриманих за відповіді на питання. Якщо відповідь респондента збігається з “ключем”, то вона оцінюється в 2 бали, якщо не збігається, то респондент отримує нульову оцінку. Відповідь “не знаю” оцінюється в 1 бал.</w:t>
      </w:r>
    </w:p>
    <w:p w:rsidR="00AF177F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Відповідність середньостатистичним значенням проводять за наступною схемою:</w:t>
      </w:r>
    </w:p>
    <w:p w:rsidR="00AF177F" w:rsidRPr="00737573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16"/>
          <w:szCs w:val="16"/>
          <w:lang w:val="uk-UA"/>
        </w:rPr>
      </w:pP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73757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Рівень процесів збудження</w:t>
      </w: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норма від 25 до 49; 62 – вище середнього.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73757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Рівень процесів гальмування</w:t>
      </w: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норма від 21 до 43; 61 – вище середнього.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73757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Рухливість нервових процесів</w:t>
      </w: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норма від 24 до 48; 58 – вище середнього.</w:t>
      </w:r>
    </w:p>
    <w:p w:rsidR="00AF177F" w:rsidRPr="00737573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i/>
          <w:iCs/>
          <w:sz w:val="16"/>
          <w:szCs w:val="16"/>
          <w:lang w:val="uk-UA"/>
        </w:rPr>
      </w:pP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>Рівень процесів збудження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Високі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сильна реакція у відповідь на збудження, стимул; не виявляються ознаки позамежного гальмування, пряма кореляція з високими показниками за тепінг-тестом: швидкі впрацьов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ування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в роботу 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та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досягнення високої продуктивності; низька стомлюваність; висок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і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працездатність і витривалість.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Низькі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слабка і запізнююча реакція на збудження, швидко досягається позамежне гальмування, аж до ступору, відмови в роботі; низькі показники за тепінг-тестом; повільні: впрацьов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ування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в роботу і невисока продуктивність праці; висока втомлюваність; низька працездатність і витривалість.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>Рівень процесів гальмування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Високі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сильні нервові процеси з боку гальмування; збудження, стимули легко гасяться; швидке реагування на дії у відповідь на прості сенсорні сигнали, хороша реакція, високий самоконтроль, зібраність, пильність, холоднокровність у поведінкових реакціях.</w:t>
      </w:r>
    </w:p>
    <w:p w:rsidR="00AF177F" w:rsidRPr="003D1FCB" w:rsidRDefault="00AF177F" w:rsidP="001F2064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Низькі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слабкість процесів гальмування, імпульсивність в діях у відповідь на стимул, слабкий самоконтроль в поведінкових реакціях, певне розгальмовування, розхлябаність, невимогливість і поблажливість до себе; повільне або запізнююче реагування на дії у відповідь на прості сигнали; погана реакція, нерівне реагування, неадекватні реакції, схильність до істерії.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Врівноваженість нервових процесів за силою (баланс) визначається шляхом ділення балів за силою збудження на бали за силою гальмування і виражається часткою від ділення:</w:t>
      </w:r>
    </w:p>
    <w:p w:rsidR="00AF177F" w:rsidRPr="00F7341E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16"/>
          <w:szCs w:val="16"/>
          <w:lang w:val="uk-UA"/>
        </w:rPr>
      </w:pPr>
    </w:p>
    <w:p w:rsidR="00AF177F" w:rsidRPr="003D1FCB" w:rsidRDefault="00AF177F" w:rsidP="001F2064">
      <w:pPr>
        <w:autoSpaceDE w:val="0"/>
        <w:autoSpaceDN w:val="0"/>
        <w:adjustRightInd w:val="0"/>
        <w:spacing w:before="60" w:after="60"/>
        <w:jc w:val="center"/>
        <w:rPr>
          <w:rFonts w:ascii="Times New Roman" w:eastAsia="TimesNewRomanPSMT" w:hAnsi="Times New Roman"/>
          <w:sz w:val="24"/>
          <w:szCs w:val="24"/>
          <w:lang w:val="uk-UA"/>
        </w:rPr>
      </w:pPr>
      <w:r w:rsidRPr="007E22B2">
        <w:rPr>
          <w:rFonts w:ascii="Times New Roman" w:eastAsia="TimesNewRomanPSMT" w:hAnsi="Times New Roman"/>
          <w:position w:val="-28"/>
          <w:sz w:val="24"/>
          <w:szCs w:val="24"/>
          <w:lang w:val="uk-UA"/>
        </w:rPr>
        <w:object w:dxaOrig="3980" w:dyaOrig="660">
          <v:shape id="_x0000_i1027" type="#_x0000_t75" style="width:197.25pt;height:33pt" o:ole="">
            <v:imagedata r:id="rId7" o:title=""/>
          </v:shape>
          <o:OLEObject Type="Embed" ProgID="Equation.3" ShapeID="_x0000_i1027" DrawAspect="Content" ObjectID="_1742469764" r:id="rId8"/>
        </w:object>
      </w:r>
    </w:p>
    <w:p w:rsidR="00AF177F" w:rsidRPr="00F7341E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16"/>
          <w:szCs w:val="16"/>
          <w:lang w:val="uk-UA"/>
        </w:rPr>
      </w:pP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Чим ближче до одиниці отримане значення, тим вищою є врівноваженість.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Урівноваженою людиною є та, для якої значення дробу не виходить за межі інтервалу 0,85-1,15.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Якщо значення дробу виходить за межі інтервалу, то можна стверджувати, що даний індивідуум відрізняється неврівноваженістю своєї психологічної активності.</w:t>
      </w:r>
    </w:p>
    <w:p w:rsidR="00AF177F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Якщо значення дробу менше 0,85 – це означає неврівноваженість у бік гальмування, тобто процеси збудження не врівноважують собою процеси гальмування; якщо значення більше 1,15 – це означає неврівноваженість у бік збудження, тобто процеси гальмування не врівноважують собою процеси збудження.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</w:p>
    <w:p w:rsidR="00AF177F" w:rsidRPr="00737573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</w:pPr>
      <w:r w:rsidRPr="0073757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val="uk-UA"/>
        </w:rPr>
        <w:t>Рівень рухливості нервових процесів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Високі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легкість пере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ключення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процес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у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збудження 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на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гальмування і навпаки; швидкий перехід від одних видів діяльності до інших; рішучість, сміливість у поведінкових реакціях.</w:t>
      </w:r>
    </w:p>
    <w:p w:rsidR="00AF177F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  <w:r w:rsidRPr="003D1FCB">
        <w:rPr>
          <w:rFonts w:ascii="Times New Roman" w:eastAsia="TimesNewRomanPSMT" w:hAnsi="Times New Roman" w:cs="Times New Roman"/>
          <w:i/>
          <w:iCs/>
          <w:sz w:val="24"/>
          <w:szCs w:val="24"/>
          <w:lang w:val="uk-UA"/>
        </w:rPr>
        <w:t xml:space="preserve">Низькі бали 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>– характерні для людей, схильних працювати за стереотипом, таких, що не люблять швидких і несподіваних змін у діяльності, інертних, таких, що виявляють, як правило, низьку здатність пере</w:t>
      </w: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ключатись</w:t>
      </w:r>
      <w:r w:rsidRPr="003D1FCB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на нові види робіт й успішно освоювати нову професію, не придатні для роботи в швидкоплинних умовах.</w:t>
      </w:r>
    </w:p>
    <w:p w:rsidR="00AF177F" w:rsidRPr="003D1FCB" w:rsidRDefault="00AF177F" w:rsidP="003D1FCB">
      <w:pPr>
        <w:autoSpaceDE w:val="0"/>
        <w:autoSpaceDN w:val="0"/>
        <w:adjustRightInd w:val="0"/>
        <w:ind w:firstLine="540"/>
        <w:jc w:val="both"/>
        <w:rPr>
          <w:rFonts w:ascii="Times New Roman" w:eastAsia="TimesNewRomanPSMT" w:hAnsi="Times New Roman"/>
          <w:sz w:val="24"/>
          <w:szCs w:val="24"/>
          <w:lang w:val="uk-UA"/>
        </w:rPr>
      </w:pPr>
      <w:r>
        <w:rPr>
          <w:rFonts w:ascii="Times New Roman" w:eastAsia="TimesNewRomanPSMT" w:hAnsi="Times New Roman" w:cs="Times New Roman"/>
          <w:sz w:val="24"/>
          <w:szCs w:val="24"/>
          <w:lang w:val="uk-UA"/>
        </w:rPr>
        <w:t>Проаналізувати властивості нервових процесів та зробити висновок про адаптаційні та професійні властивості особистості.</w:t>
      </w:r>
    </w:p>
    <w:p w:rsidR="00AF177F" w:rsidRPr="003D1FCB" w:rsidRDefault="00AF177F" w:rsidP="00A55BA6">
      <w:pPr>
        <w:pStyle w:val="Default"/>
        <w:ind w:firstLine="540"/>
        <w:jc w:val="both"/>
        <w:rPr>
          <w:rFonts w:cs="Times New Roman CYR"/>
          <w:b/>
          <w:bCs/>
          <w:i/>
          <w:iCs/>
        </w:rPr>
      </w:pP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rPr>
          <w:b/>
          <w:bCs/>
          <w:i/>
          <w:iCs/>
        </w:rPr>
        <w:t xml:space="preserve">Завдання </w:t>
      </w:r>
      <w:r>
        <w:rPr>
          <w:b/>
          <w:bCs/>
          <w:i/>
          <w:iCs/>
        </w:rPr>
        <w:t>№ 3</w:t>
      </w:r>
      <w:r w:rsidRPr="00C36AD7">
        <w:rPr>
          <w:b/>
          <w:bCs/>
          <w:i/>
          <w:iCs/>
        </w:rPr>
        <w:t>. Дослідження сили нервової системи за Є.П.Ільїним (методика «тепінг-тест»)</w:t>
      </w:r>
      <w:r w:rsidRPr="00C36AD7">
        <w:t xml:space="preserve"> 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>Обстежуваний на аркуші паперу малює 6 квадратів</w:t>
      </w:r>
      <w:r>
        <w:t xml:space="preserve"> (рис. 1)</w:t>
      </w:r>
      <w:r w:rsidRPr="00C36AD7">
        <w:t xml:space="preserve">. </w:t>
      </w:r>
      <w:r>
        <w:t>В подальшому, він п</w:t>
      </w:r>
      <w:r w:rsidRPr="00C36AD7">
        <w:t>овинен</w:t>
      </w:r>
      <w:r>
        <w:t xml:space="preserve">, лівою та правою рукою почергово, </w:t>
      </w:r>
      <w:r w:rsidRPr="00C36AD7">
        <w:t xml:space="preserve"> олівцем або ручкою поставити в кожному квадраті за певний час (по 5</w:t>
      </w:r>
      <w:r>
        <w:t xml:space="preserve"> </w:t>
      </w:r>
      <w:r w:rsidRPr="00C36AD7">
        <w:t xml:space="preserve">с), як можна більше крапок. Перехід із одного квадрату в інший слід виконувати у напрямку годинникової стрілки, не перериваючи роботи. </w:t>
      </w:r>
    </w:p>
    <w:p w:rsidR="00AF177F" w:rsidRPr="00737573" w:rsidRDefault="00AF177F" w:rsidP="00A55BA6">
      <w:pPr>
        <w:pStyle w:val="Default"/>
        <w:ind w:firstLine="540"/>
        <w:jc w:val="both"/>
        <w:rPr>
          <w:rFonts w:cs="Times New Roman CYR"/>
          <w:sz w:val="16"/>
          <w:szCs w:val="16"/>
        </w:rPr>
      </w:pPr>
    </w:p>
    <w:p w:rsidR="00AF177F" w:rsidRDefault="00AF177F" w:rsidP="000D7FBE">
      <w:pPr>
        <w:pStyle w:val="Default"/>
        <w:jc w:val="center"/>
        <w:rPr>
          <w:rFonts w:cs="Times New Roman CYR"/>
        </w:rPr>
      </w:pPr>
      <w:r w:rsidRPr="000758D0">
        <w:rPr>
          <w:rFonts w:cs="Times New Roman CYR"/>
        </w:rPr>
        <w:pict>
          <v:shape id="_x0000_i1028" type="#_x0000_t75" style="width:193.5pt;height:114pt">
            <v:imagedata r:id="rId9" o:title="" croptop="22568f" cropbottom="19342f" cropleft="18389f" cropright="24036f"/>
          </v:shape>
        </w:pict>
      </w:r>
    </w:p>
    <w:p w:rsidR="00AF177F" w:rsidRDefault="00AF177F" w:rsidP="00A55BA6">
      <w:pPr>
        <w:pStyle w:val="Default"/>
        <w:ind w:firstLine="540"/>
        <w:jc w:val="both"/>
      </w:pPr>
      <w:r>
        <w:t>Рисунок 1 – Квадрати для проведення тепінг-тесту.</w:t>
      </w:r>
    </w:p>
    <w:p w:rsidR="00AF177F" w:rsidRPr="00737573" w:rsidRDefault="00AF177F" w:rsidP="00A55BA6">
      <w:pPr>
        <w:pStyle w:val="Default"/>
        <w:ind w:firstLine="540"/>
        <w:jc w:val="both"/>
        <w:rPr>
          <w:rFonts w:cs="Times New Roman CYR"/>
          <w:sz w:val="16"/>
          <w:szCs w:val="16"/>
        </w:rPr>
      </w:pP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На основі підрахунку кількості крапок в кожному квадраті будується крива працездатності головного мозку. Властивість сили нервової системи визначається за типом кривої працездатності. </w:t>
      </w:r>
    </w:p>
    <w:p w:rsidR="00AF177F" w:rsidRPr="00C36AD7" w:rsidRDefault="00AF177F" w:rsidP="00A55BA6">
      <w:pPr>
        <w:pStyle w:val="Default"/>
        <w:ind w:firstLine="540"/>
        <w:jc w:val="both"/>
        <w:rPr>
          <w:rFonts w:cs="Times New Roman CYR"/>
        </w:rPr>
      </w:pPr>
      <w:r w:rsidRPr="00C36AD7">
        <w:rPr>
          <w:i/>
          <w:iCs/>
        </w:rPr>
        <w:t xml:space="preserve">Криві працездатності </w:t>
      </w:r>
    </w:p>
    <w:p w:rsidR="00AF177F" w:rsidRPr="00C36AD7" w:rsidRDefault="00AF177F" w:rsidP="00A55BA6">
      <w:pPr>
        <w:pStyle w:val="Default"/>
        <w:spacing w:after="38"/>
        <w:ind w:firstLine="540"/>
        <w:jc w:val="both"/>
      </w:pPr>
      <w:r w:rsidRPr="00C36AD7">
        <w:t xml:space="preserve">1. Сильна нервова система характеризується випуклим типом кривої працездатності. Максимальний темп зростає в перші 10-15 с роботи, далі 25-30 с він може знизитись нижче вихідного рівня за перші 5 с. </w:t>
      </w:r>
    </w:p>
    <w:p w:rsidR="00AF177F" w:rsidRPr="00C36AD7" w:rsidRDefault="00AF177F" w:rsidP="00A55BA6">
      <w:pPr>
        <w:pStyle w:val="Default"/>
        <w:spacing w:after="38"/>
        <w:ind w:firstLine="540"/>
        <w:jc w:val="both"/>
      </w:pPr>
      <w:r w:rsidRPr="00C36AD7">
        <w:t xml:space="preserve">2. Середня сила нервової системи характеризується рівним типом кривої працездатності. Максимальний темп втримується приблизно на одному рівні до кінця роботи. </w:t>
      </w:r>
    </w:p>
    <w:p w:rsidR="00AF177F" w:rsidRPr="00C36AD7" w:rsidRDefault="00AF177F" w:rsidP="00A55BA6">
      <w:pPr>
        <w:pStyle w:val="Default"/>
        <w:spacing w:after="38"/>
        <w:ind w:firstLine="540"/>
        <w:jc w:val="both"/>
      </w:pPr>
      <w:r w:rsidRPr="00C36AD7">
        <w:t xml:space="preserve">3. Середньо-слабка нервова система характеризується проміжним (між рівним і низхідним типом кривої працездатності) і увігнутим типом. 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4. Слабка нервова система характеризується низхідним типом кривої працездатності. Максимальний темп понижується вже з другого п’яти секундного відрізка і залишається на зниженому рівні протягом всього часу роботи. </w:t>
      </w:r>
    </w:p>
    <w:p w:rsidR="00AF177F" w:rsidRPr="00C36AD7" w:rsidRDefault="00AF177F" w:rsidP="00A55BA6">
      <w:pPr>
        <w:pStyle w:val="Default"/>
        <w:ind w:firstLine="540"/>
        <w:jc w:val="both"/>
        <w:rPr>
          <w:rFonts w:cs="Times New Roman CYR"/>
        </w:rPr>
      </w:pPr>
      <w:r>
        <w:t>Зробити висновок силу нервових процесів у обстеженого та порівняти отримані дані з результати, отриманими в завданні № 2.</w:t>
      </w:r>
    </w:p>
    <w:p w:rsidR="00AF177F" w:rsidRPr="00C36AD7" w:rsidRDefault="00AF177F" w:rsidP="00A55BA6">
      <w:pPr>
        <w:pStyle w:val="Default"/>
        <w:ind w:firstLine="540"/>
        <w:jc w:val="both"/>
        <w:rPr>
          <w:rFonts w:cs="Times New Roman CYR"/>
        </w:rPr>
      </w:pPr>
    </w:p>
    <w:p w:rsidR="00AF177F" w:rsidRPr="00337F1B" w:rsidRDefault="00AF177F" w:rsidP="00337F1B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37F1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№ 4</w:t>
      </w:r>
      <w:r w:rsidRPr="00337F1B">
        <w:rPr>
          <w:rFonts w:ascii="Times New Roman" w:hAnsi="Times New Roman" w:cs="Times New Roman"/>
          <w:b/>
          <w:bCs/>
          <w:sz w:val="24"/>
          <w:szCs w:val="24"/>
          <w:lang w:val="uk-UA"/>
        </w:rPr>
        <w:t>. Дослідження переключення уваги за умов активного вибору інформації.</w:t>
      </w:r>
    </w:p>
    <w:p w:rsidR="00AF177F" w:rsidRPr="00337F1B" w:rsidRDefault="00AF177F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>Досліджуваний розшуку</w:t>
      </w:r>
      <w:r w:rsidRPr="00337F1B">
        <w:rPr>
          <w:rFonts w:ascii="Times New Roman" w:hAnsi="Times New Roman" w:cs="Times New Roman"/>
          <w:sz w:val="24"/>
          <w:szCs w:val="24"/>
        </w:rPr>
        <w:sym w:font="Times New Roman" w:char="0454"/>
      </w:r>
      <w:r w:rsidRPr="00337F1B">
        <w:rPr>
          <w:rFonts w:ascii="Times New Roman" w:hAnsi="Times New Roman" w:cs="Times New Roman"/>
          <w:sz w:val="24"/>
          <w:szCs w:val="24"/>
        </w:rPr>
        <w:t xml:space="preserve"> і </w:t>
      </w:r>
      <w:r>
        <w:rPr>
          <w:rFonts w:ascii="Times New Roman" w:hAnsi="Times New Roman" w:cs="Times New Roman"/>
          <w:sz w:val="24"/>
          <w:szCs w:val="24"/>
        </w:rPr>
        <w:t>позначає</w:t>
      </w:r>
      <w:r w:rsidRPr="00337F1B">
        <w:rPr>
          <w:rFonts w:ascii="Times New Roman" w:hAnsi="Times New Roman" w:cs="Times New Roman"/>
          <w:sz w:val="24"/>
          <w:szCs w:val="24"/>
        </w:rPr>
        <w:t xml:space="preserve"> на таблиці почергово червоні цифри у зростаючому порядку, а чорні – в убуваючому (або навпаки, червоні – у зростаючому, а чорні – в убуваючому порядку), тобто 1- чорне, 24 – червоне, 2 – чорне, 23 – червоне і т.п. (рисунок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37F1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F177F" w:rsidRPr="00337F1B" w:rsidRDefault="00AF177F" w:rsidP="00337F1B">
      <w:pPr>
        <w:pStyle w:val="BodyTextIndent3"/>
        <w:spacing w:before="120" w:after="12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758D0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Рисунок 6" o:spid="_x0000_i1029" type="#_x0000_t75" alt="ÐÑÐ°ÑÐ½Ð¾-ÑÐµÑÐ½ÑÐµ ÑÐ°Ð±Ð»Ð¸ÑÑ ÐÐ¾ÑÐ±Ð¾Ð²Ð° Ð¨ÑÐ»ÑÑÐµ" style="width:395.25pt;height:184.5pt;visibility:visible">
            <v:imagedata r:id="rId10" o:title="" croptop="4434f" cropbottom="2185f"/>
          </v:shape>
        </w:pict>
      </w:r>
    </w:p>
    <w:p w:rsidR="00AF177F" w:rsidRPr="00337F1B" w:rsidRDefault="00AF177F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37F1B">
        <w:rPr>
          <w:rFonts w:ascii="Times New Roman" w:hAnsi="Times New Roman" w:cs="Times New Roman"/>
          <w:sz w:val="24"/>
          <w:szCs w:val="24"/>
        </w:rPr>
        <w:t xml:space="preserve"> – Червоно-чорні таблиці Горбова-Шульте.</w:t>
      </w:r>
    </w:p>
    <w:p w:rsidR="00AF177F" w:rsidRPr="00337F1B" w:rsidRDefault="00AF177F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F177F" w:rsidRPr="00337F1B" w:rsidRDefault="00AF177F" w:rsidP="00337F1B">
      <w:pPr>
        <w:pStyle w:val="BodyTextIndent3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7F1B">
        <w:rPr>
          <w:rFonts w:ascii="Times New Roman" w:hAnsi="Times New Roman" w:cs="Times New Roman"/>
          <w:sz w:val="24"/>
          <w:szCs w:val="24"/>
        </w:rPr>
        <w:t xml:space="preserve">Під час виконання завдання експериментатор фіксує час виконання завдання і кількість помилок (неправильно вказаних чисел не того кольору). Отримані результати аналізують за схемою, наведеною в таблиці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37F1B">
        <w:rPr>
          <w:rFonts w:ascii="Times New Roman" w:hAnsi="Times New Roman" w:cs="Times New Roman"/>
          <w:sz w:val="24"/>
          <w:szCs w:val="24"/>
        </w:rPr>
        <w:t>. Для професій, де переключення уваги є професійно важливою компетенцією, таких як водії, авіадиспетчери і т.п., результат повинен бути не нижче 4 балів – це поріг професійної придатності.</w:t>
      </w:r>
    </w:p>
    <w:p w:rsidR="00AF177F" w:rsidRPr="00337F1B" w:rsidRDefault="00AF177F" w:rsidP="00337F1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F177F" w:rsidRPr="000D7FBE" w:rsidRDefault="00AF177F" w:rsidP="000D7FBE">
      <w:pPr>
        <w:pStyle w:val="BodyTextIndent3"/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D7FBE">
        <w:rPr>
          <w:rFonts w:ascii="Times New Roman" w:hAnsi="Times New Roman" w:cs="Times New Roman"/>
          <w:b/>
          <w:bCs/>
          <w:sz w:val="24"/>
          <w:szCs w:val="24"/>
        </w:rPr>
        <w:t xml:space="preserve">Таблиця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D7F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F177F" w:rsidRPr="000D7FBE" w:rsidRDefault="00AF177F" w:rsidP="000D7FBE">
      <w:pPr>
        <w:pStyle w:val="BodyTextIndent3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7FBE">
        <w:rPr>
          <w:rFonts w:ascii="Times New Roman" w:hAnsi="Times New Roman" w:cs="Times New Roman"/>
          <w:b/>
          <w:bCs/>
          <w:sz w:val="24"/>
          <w:szCs w:val="24"/>
        </w:rPr>
        <w:t>Оцінка в балах проби на переключення уваги.</w:t>
      </w:r>
    </w:p>
    <w:tbl>
      <w:tblPr>
        <w:tblW w:w="7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8"/>
        <w:gridCol w:w="1089"/>
        <w:gridCol w:w="1090"/>
        <w:gridCol w:w="1089"/>
        <w:gridCol w:w="1090"/>
        <w:gridCol w:w="1090"/>
      </w:tblGrid>
      <w:tr w:rsidR="00AF177F" w:rsidRPr="00337F1B" w:rsidTr="00737573">
        <w:trPr>
          <w:trHeight w:val="420"/>
          <w:jc w:val="center"/>
        </w:trPr>
        <w:tc>
          <w:tcPr>
            <w:tcW w:w="1568" w:type="dxa"/>
            <w:vAlign w:val="center"/>
          </w:tcPr>
          <w:p w:rsidR="00AF177F" w:rsidRPr="00337F1B" w:rsidRDefault="00AF177F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1089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балів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бали</w:t>
            </w:r>
          </w:p>
        </w:tc>
        <w:tc>
          <w:tcPr>
            <w:tcW w:w="1089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бали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бали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бал</w:t>
            </w:r>
          </w:p>
        </w:tc>
      </w:tr>
      <w:tr w:rsidR="00AF177F" w:rsidRPr="00337F1B" w:rsidTr="00737573">
        <w:trPr>
          <w:trHeight w:val="600"/>
          <w:jc w:val="center"/>
        </w:trPr>
        <w:tc>
          <w:tcPr>
            <w:tcW w:w="1568" w:type="dxa"/>
            <w:vAlign w:val="center"/>
          </w:tcPr>
          <w:p w:rsidR="00AF177F" w:rsidRPr="00337F1B" w:rsidRDefault="00AF177F" w:rsidP="00B520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виконання</w:t>
            </w:r>
          </w:p>
        </w:tc>
        <w:tc>
          <w:tcPr>
            <w:tcW w:w="1089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160с та менше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161с – 330с</w:t>
            </w:r>
          </w:p>
        </w:tc>
        <w:tc>
          <w:tcPr>
            <w:tcW w:w="1089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331с – 390с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391с – 480с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481с та більше</w:t>
            </w:r>
          </w:p>
        </w:tc>
      </w:tr>
      <w:tr w:rsidR="00AF177F" w:rsidRPr="00337F1B" w:rsidTr="00737573">
        <w:trPr>
          <w:trHeight w:val="600"/>
          <w:jc w:val="center"/>
        </w:trPr>
        <w:tc>
          <w:tcPr>
            <w:tcW w:w="1568" w:type="dxa"/>
            <w:vAlign w:val="center"/>
          </w:tcPr>
          <w:p w:rsidR="00AF177F" w:rsidRPr="00337F1B" w:rsidRDefault="00AF177F" w:rsidP="00B5200A">
            <w:pPr>
              <w:pStyle w:val="Heading5"/>
            </w:pPr>
            <w:r w:rsidRPr="00337F1B">
              <w:t xml:space="preserve">Кількість </w:t>
            </w:r>
          </w:p>
          <w:p w:rsidR="00AF177F" w:rsidRPr="00337F1B" w:rsidRDefault="00AF177F" w:rsidP="00B5200A">
            <w:pPr>
              <w:pStyle w:val="Heading5"/>
            </w:pPr>
            <w:r w:rsidRPr="00337F1B">
              <w:t>помилок</w:t>
            </w:r>
          </w:p>
        </w:tc>
        <w:tc>
          <w:tcPr>
            <w:tcW w:w="1089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089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3-4</w:t>
            </w:r>
          </w:p>
        </w:tc>
        <w:tc>
          <w:tcPr>
            <w:tcW w:w="1090" w:type="dxa"/>
            <w:vAlign w:val="center"/>
          </w:tcPr>
          <w:p w:rsidR="00AF177F" w:rsidRPr="00337F1B" w:rsidRDefault="00AF177F" w:rsidP="007375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7F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</w:tbl>
    <w:p w:rsidR="00AF177F" w:rsidRPr="00337F1B" w:rsidRDefault="00AF177F" w:rsidP="00337F1B">
      <w:pPr>
        <w:pStyle w:val="NormalWeb"/>
        <w:shd w:val="clear" w:color="auto" w:fill="FFFFFF"/>
        <w:spacing w:before="0" w:beforeAutospacing="0" w:after="0" w:afterAutospacing="0"/>
        <w:jc w:val="both"/>
        <w:rPr>
          <w:rFonts w:cs="Times New Roman CYR"/>
          <w:color w:val="4D5E6E"/>
          <w:lang w:val="uk-UA"/>
        </w:rPr>
      </w:pPr>
    </w:p>
    <w:p w:rsidR="00AF177F" w:rsidRPr="00337F1B" w:rsidRDefault="00AF177F" w:rsidP="00337F1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7F1B">
        <w:rPr>
          <w:rFonts w:ascii="Times New Roman" w:hAnsi="Times New Roman" w:cs="Times New Roman"/>
          <w:sz w:val="24"/>
          <w:szCs w:val="24"/>
          <w:lang w:val="uk-UA"/>
        </w:rPr>
        <w:t xml:space="preserve">Оформити протокол досліду. Визначити час виконання та кількість помилок при проведенні проби на переключення уваги. Порівняти результати різних обстежених. Зробити висновок про рухливість нервових процесів </w:t>
      </w:r>
      <w:r>
        <w:rPr>
          <w:rFonts w:ascii="Times New Roman" w:hAnsi="Times New Roman" w:cs="Times New Roman"/>
          <w:sz w:val="24"/>
          <w:szCs w:val="24"/>
          <w:lang w:val="uk-UA"/>
        </w:rPr>
        <w:t>та фактори, яки впливають на даний показник</w:t>
      </w:r>
      <w:r w:rsidRPr="00337F1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F177F" w:rsidRPr="00337F1B" w:rsidRDefault="00AF177F" w:rsidP="00337F1B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F177F" w:rsidRPr="00C36AD7" w:rsidRDefault="00AF177F" w:rsidP="00A55BA6">
      <w:pPr>
        <w:pStyle w:val="Default"/>
        <w:ind w:firstLine="567"/>
        <w:jc w:val="both"/>
        <w:rPr>
          <w:rFonts w:cs="Times New Roman CYR"/>
          <w:b/>
          <w:bCs/>
        </w:rPr>
      </w:pPr>
      <w:r w:rsidRPr="00C36AD7">
        <w:rPr>
          <w:b/>
          <w:bCs/>
          <w:i/>
          <w:iCs/>
        </w:rPr>
        <w:t xml:space="preserve">Завдання </w:t>
      </w:r>
      <w:r>
        <w:rPr>
          <w:b/>
          <w:bCs/>
          <w:i/>
          <w:iCs/>
        </w:rPr>
        <w:t>№ 5</w:t>
      </w:r>
      <w:r w:rsidRPr="00C36AD7">
        <w:rPr>
          <w:b/>
          <w:bCs/>
          <w:i/>
          <w:iCs/>
        </w:rPr>
        <w:t>. Дослідження пропускної здатності мозку</w:t>
      </w:r>
      <w:r>
        <w:rPr>
          <w:b/>
          <w:bCs/>
          <w:i/>
          <w:iCs/>
        </w:rPr>
        <w:t>.</w:t>
      </w:r>
    </w:p>
    <w:p w:rsidR="00AF177F" w:rsidRDefault="00AF177F" w:rsidP="00A55BA6">
      <w:pPr>
        <w:pStyle w:val="Default"/>
        <w:ind w:firstLine="567"/>
        <w:jc w:val="both"/>
        <w:rPr>
          <w:rFonts w:cs="Times New Roman CYR"/>
        </w:rPr>
      </w:pPr>
      <w:r w:rsidRPr="00C36AD7">
        <w:t xml:space="preserve">В </w:t>
      </w:r>
      <w:r w:rsidRPr="00337F1B">
        <w:t xml:space="preserve">таблиці Ландольта 8 варіантів кілець з розривом в один з восьми напрямків, відповідно: 12.00, 13.30, 15.00, 16.30, 18.00, 19.30, 21.00 та 22.30 години, якщо орієнтуватися за циферблатом годинника, і чергуються у хаотичному порядку (рис. </w:t>
      </w:r>
      <w:r>
        <w:t>3</w:t>
      </w:r>
      <w:r w:rsidRPr="00337F1B">
        <w:t>).</w:t>
      </w:r>
    </w:p>
    <w:p w:rsidR="00AF177F" w:rsidRPr="00737573" w:rsidRDefault="00AF177F" w:rsidP="00A55BA6">
      <w:pPr>
        <w:pStyle w:val="Default"/>
        <w:ind w:firstLine="567"/>
        <w:jc w:val="both"/>
        <w:rPr>
          <w:rFonts w:cs="Times New Roman CYR"/>
          <w:sz w:val="16"/>
          <w:szCs w:val="16"/>
        </w:rPr>
      </w:pPr>
    </w:p>
    <w:p w:rsidR="00AF177F" w:rsidRPr="00337F1B" w:rsidRDefault="00AF177F" w:rsidP="00FC0BA5">
      <w:pPr>
        <w:jc w:val="center"/>
        <w:rPr>
          <w:sz w:val="24"/>
          <w:szCs w:val="24"/>
        </w:rPr>
      </w:pPr>
      <w:r w:rsidRPr="00AA50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758D0">
        <w:rPr>
          <w:noProof/>
          <w:sz w:val="24"/>
          <w:szCs w:val="24"/>
          <w:lang w:val="uk-UA" w:eastAsia="uk-UA"/>
        </w:rPr>
        <w:pict>
          <v:shape id="Рисунок 5" o:spid="_x0000_i1030" type="#_x0000_t75" alt="ÐÐ°ÑÑÐ¸Ð½ÐºÐ¸ Ð¿Ð¾ Ð·Ð°Ð¿ÑÐ¾ÑÑ Ð¢Ð°Ð±Ð»Ð¸ÑÐ° Ð»Ð°Ð½Ð´Ð¾Ð»ÑÑÐ°" style="width:280.5pt;height:215.25pt;visibility:visible">
            <v:imagedata r:id="rId11" o:title="" croptop="1905f" cropbottom="11308f"/>
          </v:shape>
        </w:pict>
      </w:r>
    </w:p>
    <w:p w:rsidR="00AF177F" w:rsidRPr="00337F1B" w:rsidRDefault="00AF177F" w:rsidP="00737573">
      <w:pPr>
        <w:spacing w:before="120"/>
        <w:ind w:firstLine="567"/>
        <w:jc w:val="both"/>
        <w:rPr>
          <w:sz w:val="24"/>
          <w:szCs w:val="24"/>
          <w:lang w:val="uk-UA"/>
        </w:rPr>
      </w:pPr>
      <w:r w:rsidRPr="00337F1B">
        <w:rPr>
          <w:sz w:val="24"/>
          <w:szCs w:val="24"/>
          <w:lang w:val="uk-UA"/>
        </w:rPr>
        <w:t xml:space="preserve">Рисунок </w:t>
      </w:r>
      <w:r>
        <w:rPr>
          <w:sz w:val="24"/>
          <w:szCs w:val="24"/>
          <w:lang w:val="uk-UA"/>
        </w:rPr>
        <w:t>3</w:t>
      </w:r>
      <w:r w:rsidRPr="00337F1B">
        <w:rPr>
          <w:sz w:val="24"/>
          <w:szCs w:val="24"/>
          <w:lang w:val="uk-UA"/>
        </w:rPr>
        <w:t xml:space="preserve"> – Фрагмент таблиці Ландольта</w:t>
      </w:r>
    </w:p>
    <w:p w:rsidR="00AF177F" w:rsidRPr="00737573" w:rsidRDefault="00AF177F" w:rsidP="00FC0BA5">
      <w:pPr>
        <w:pStyle w:val="Default"/>
        <w:ind w:firstLine="567"/>
        <w:jc w:val="both"/>
        <w:rPr>
          <w:rFonts w:cs="Times New Roman CYR"/>
          <w:sz w:val="16"/>
          <w:szCs w:val="16"/>
        </w:rPr>
      </w:pPr>
    </w:p>
    <w:p w:rsidR="00AF177F" w:rsidRPr="00C36AD7" w:rsidRDefault="00AF177F" w:rsidP="00FC0BA5">
      <w:pPr>
        <w:pStyle w:val="Default"/>
        <w:ind w:firstLine="540"/>
        <w:jc w:val="both"/>
        <w:rPr>
          <w:color w:val="auto"/>
        </w:rPr>
      </w:pPr>
      <w:r w:rsidRPr="00337F1B">
        <w:t>Обстежуваному необхідно</w:t>
      </w:r>
      <w:r w:rsidRPr="00C36AD7">
        <w:t xml:space="preserve"> закреслити в таблиці кільця тільки двох </w:t>
      </w:r>
      <w:r w:rsidRPr="00C36AD7">
        <w:rPr>
          <w:color w:val="auto"/>
        </w:rPr>
        <w:t>напрямків розриву відповідають 13.30 та 15.</w:t>
      </w:r>
      <w:r>
        <w:rPr>
          <w:color w:val="auto"/>
        </w:rPr>
        <w:t>30</w:t>
      </w:r>
      <w:r w:rsidRPr="00C36AD7">
        <w:rPr>
          <w:color w:val="auto"/>
        </w:rPr>
        <w:t xml:space="preserve"> годинам. </w:t>
      </w:r>
    </w:p>
    <w:p w:rsidR="00AF177F" w:rsidRPr="00C36AD7" w:rsidRDefault="00AF177F" w:rsidP="00FC0BA5">
      <w:pPr>
        <w:pStyle w:val="Default"/>
        <w:ind w:firstLine="540"/>
        <w:jc w:val="both"/>
        <w:rPr>
          <w:color w:val="auto"/>
        </w:rPr>
      </w:pPr>
      <w:r w:rsidRPr="00C36AD7">
        <w:rPr>
          <w:color w:val="auto"/>
        </w:rPr>
        <w:t>Використовуються 2 бланки по 200 і 1014 кільця</w:t>
      </w:r>
      <w:r>
        <w:rPr>
          <w:color w:val="auto"/>
        </w:rPr>
        <w:t xml:space="preserve"> (додаток 1-2)</w:t>
      </w:r>
      <w:r w:rsidRPr="00C36AD7">
        <w:rPr>
          <w:color w:val="auto"/>
        </w:rPr>
        <w:t xml:space="preserve">. Час фіксується в секундах. </w:t>
      </w:r>
    </w:p>
    <w:p w:rsidR="00AF177F" w:rsidRPr="00C36AD7" w:rsidRDefault="00AF177F" w:rsidP="00FC0BA5">
      <w:pPr>
        <w:pStyle w:val="Default"/>
        <w:ind w:firstLine="540"/>
        <w:jc w:val="both"/>
        <w:rPr>
          <w:color w:val="auto"/>
        </w:rPr>
      </w:pPr>
      <w:r w:rsidRPr="00C36AD7">
        <w:rPr>
          <w:color w:val="auto"/>
        </w:rPr>
        <w:t xml:space="preserve">1. ЗКПІ (загальна кількість переробленої інформації) визначається за таблицями, на яких є готові цифрові значення переробленої інформації в бітах. За таблицею </w:t>
      </w:r>
      <w:r>
        <w:rPr>
          <w:color w:val="auto"/>
        </w:rPr>
        <w:t>3</w:t>
      </w:r>
      <w:r w:rsidRPr="00C36AD7">
        <w:rPr>
          <w:color w:val="auto"/>
        </w:rPr>
        <w:t xml:space="preserve">. розраховуємо ЗКПІ в залежності від кількості закреслених кілець першого та другого напрямків </w:t>
      </w:r>
      <w:r>
        <w:rPr>
          <w:color w:val="auto"/>
        </w:rPr>
        <w:t>(у</w:t>
      </w:r>
      <w:r w:rsidRPr="00C36AD7">
        <w:rPr>
          <w:color w:val="auto"/>
        </w:rPr>
        <w:t xml:space="preserve"> випадку невірно закреслених кілець на інший час користуються додатково таблицею </w:t>
      </w:r>
      <w:r>
        <w:rPr>
          <w:color w:val="auto"/>
        </w:rPr>
        <w:t>4)</w:t>
      </w:r>
      <w:r w:rsidRPr="00C36AD7">
        <w:rPr>
          <w:color w:val="auto"/>
        </w:rPr>
        <w:t xml:space="preserve">. </w:t>
      </w:r>
    </w:p>
    <w:p w:rsidR="00AF177F" w:rsidRPr="00C36AD7" w:rsidRDefault="00AF177F" w:rsidP="00737573">
      <w:pPr>
        <w:pStyle w:val="Default"/>
        <w:ind w:firstLine="540"/>
        <w:jc w:val="both"/>
      </w:pPr>
      <w:r w:rsidRPr="00C36AD7">
        <w:t xml:space="preserve">Наприклад, якщо неправильно закреслено кільце з розривом на 12 години і три кільця з розривом на 6 годин, тоді втрата інформації буде рівною 3+8=11 бітам. Ця кількість вираховується із ЗКПІ, отриманого з таблиці </w:t>
      </w:r>
      <w:r>
        <w:t>4</w:t>
      </w:r>
      <w:r w:rsidRPr="00C36AD7">
        <w:t xml:space="preserve">. </w:t>
      </w:r>
    </w:p>
    <w:p w:rsidR="00AF177F" w:rsidRDefault="00AF177F" w:rsidP="00A55BA6">
      <w:pPr>
        <w:pStyle w:val="Default"/>
        <w:rPr>
          <w:rFonts w:cs="Times New Roman CYR"/>
          <w:color w:val="auto"/>
        </w:rPr>
      </w:pPr>
    </w:p>
    <w:p w:rsidR="00AF177F" w:rsidRPr="00C36AD7" w:rsidRDefault="00AF177F" w:rsidP="00A55BA6">
      <w:pPr>
        <w:pStyle w:val="Default"/>
        <w:rPr>
          <w:rFonts w:cs="Times New Roman CYR"/>
          <w:color w:val="auto"/>
        </w:rPr>
      </w:pPr>
    </w:p>
    <w:p w:rsidR="00AF177F" w:rsidRPr="00C36AD7" w:rsidRDefault="00AF177F" w:rsidP="00A55BA6">
      <w:pPr>
        <w:pStyle w:val="Default"/>
        <w:jc w:val="right"/>
        <w:rPr>
          <w:rFonts w:cs="Times New Roman CYR"/>
          <w:color w:val="auto"/>
        </w:rPr>
      </w:pPr>
      <w:r w:rsidRPr="00C36AD7">
        <w:rPr>
          <w:b/>
          <w:bCs/>
          <w:color w:val="auto"/>
        </w:rPr>
        <w:t xml:space="preserve">Таблиця </w:t>
      </w:r>
      <w:r>
        <w:rPr>
          <w:b/>
          <w:bCs/>
          <w:color w:val="auto"/>
        </w:rPr>
        <w:t>3</w:t>
      </w:r>
      <w:r w:rsidRPr="00C36AD7">
        <w:rPr>
          <w:b/>
          <w:bCs/>
          <w:color w:val="auto"/>
        </w:rPr>
        <w:t xml:space="preserve">. </w:t>
      </w:r>
    </w:p>
    <w:p w:rsidR="00AF177F" w:rsidRPr="00C36AD7" w:rsidRDefault="00AF177F" w:rsidP="00A55BA6">
      <w:pPr>
        <w:pStyle w:val="Default"/>
        <w:ind w:firstLine="540"/>
        <w:jc w:val="center"/>
        <w:rPr>
          <w:b/>
          <w:bCs/>
          <w:color w:val="auto"/>
        </w:rPr>
      </w:pPr>
      <w:r w:rsidRPr="00C36AD7">
        <w:rPr>
          <w:b/>
          <w:bCs/>
          <w:color w:val="auto"/>
        </w:rPr>
        <w:t>Залежність ЗКПІ від кількості не закреслених кілець двох напрямків</w:t>
      </w:r>
    </w:p>
    <w:p w:rsidR="00AF177F" w:rsidRPr="00C36AD7" w:rsidRDefault="00AF177F" w:rsidP="00C36AD7">
      <w:pPr>
        <w:pStyle w:val="Default"/>
        <w:jc w:val="center"/>
        <w:rPr>
          <w:rFonts w:cs="Times New Roman CYR"/>
          <w:b/>
          <w:bCs/>
          <w:color w:val="auto"/>
        </w:rPr>
      </w:pPr>
      <w:r w:rsidRPr="000758D0">
        <w:rPr>
          <w:rFonts w:cs="Times New Roman CYR"/>
          <w:b/>
          <w:bCs/>
          <w:noProof/>
        </w:rPr>
        <w:pict>
          <v:shape id="Рисунок 3" o:spid="_x0000_i1031" type="#_x0000_t75" style="width:489.75pt;height:185.25pt;visibility:visible">
            <v:imagedata r:id="rId12" o:title="" croptop="20605f" cropbottom="9318f" cropleft="8462f" cropright="7190f"/>
          </v:shape>
        </w:pict>
      </w:r>
    </w:p>
    <w:p w:rsidR="00AF177F" w:rsidRPr="00737573" w:rsidRDefault="00AF177F" w:rsidP="00A55BA6">
      <w:pPr>
        <w:pStyle w:val="Default"/>
        <w:ind w:firstLine="540"/>
        <w:jc w:val="center"/>
        <w:rPr>
          <w:rFonts w:cs="Times New Roman CYR"/>
        </w:rPr>
      </w:pPr>
    </w:p>
    <w:p w:rsidR="00AF177F" w:rsidRPr="00737573" w:rsidRDefault="00AF177F" w:rsidP="00A55BA6">
      <w:pPr>
        <w:pStyle w:val="Default"/>
        <w:ind w:firstLine="540"/>
        <w:jc w:val="center"/>
        <w:rPr>
          <w:rFonts w:cs="Times New Roman CYR"/>
        </w:rPr>
      </w:pPr>
    </w:p>
    <w:p w:rsidR="00AF177F" w:rsidRPr="00C36AD7" w:rsidRDefault="00AF177F" w:rsidP="00A55BA6">
      <w:pPr>
        <w:pStyle w:val="Default"/>
        <w:jc w:val="right"/>
        <w:rPr>
          <w:rFonts w:cs="Times New Roman CYR"/>
        </w:rPr>
      </w:pPr>
      <w:r w:rsidRPr="00C36AD7">
        <w:rPr>
          <w:b/>
          <w:bCs/>
        </w:rPr>
        <w:t>Таблиц</w:t>
      </w:r>
      <w:r>
        <w:rPr>
          <w:b/>
          <w:bCs/>
        </w:rPr>
        <w:t>я</w:t>
      </w:r>
      <w:r w:rsidRPr="00C36AD7">
        <w:rPr>
          <w:b/>
          <w:bCs/>
        </w:rPr>
        <w:t xml:space="preserve"> </w:t>
      </w:r>
      <w:r>
        <w:rPr>
          <w:b/>
          <w:bCs/>
        </w:rPr>
        <w:t>4</w:t>
      </w:r>
      <w:r w:rsidRPr="00C36AD7">
        <w:rPr>
          <w:b/>
          <w:bCs/>
        </w:rPr>
        <w:t xml:space="preserve">. </w:t>
      </w:r>
    </w:p>
    <w:p w:rsidR="00AF177F" w:rsidRDefault="00AF177F" w:rsidP="00A55BA6">
      <w:pPr>
        <w:pStyle w:val="Default"/>
        <w:ind w:firstLine="540"/>
        <w:jc w:val="center"/>
        <w:rPr>
          <w:rFonts w:cs="Times New Roman CYR"/>
          <w:b/>
          <w:bCs/>
        </w:rPr>
      </w:pPr>
      <w:r w:rsidRPr="00C36AD7">
        <w:rPr>
          <w:b/>
          <w:bCs/>
        </w:rPr>
        <w:t>Кількість втраченої інформації (в бітах) в залежності від числа неправильно закреслених кілець різного напрямку</w:t>
      </w:r>
    </w:p>
    <w:p w:rsidR="00AF177F" w:rsidRPr="00C36AD7" w:rsidRDefault="00AF177F" w:rsidP="00A55BA6">
      <w:pPr>
        <w:pStyle w:val="Default"/>
        <w:ind w:firstLine="540"/>
        <w:jc w:val="center"/>
        <w:rPr>
          <w:rFonts w:cs="Times New Roman CYR"/>
          <w:b/>
          <w:bCs/>
        </w:rPr>
      </w:pPr>
    </w:p>
    <w:p w:rsidR="00AF177F" w:rsidRDefault="00AF177F" w:rsidP="00C36AD7">
      <w:pPr>
        <w:pStyle w:val="Default"/>
        <w:jc w:val="center"/>
        <w:rPr>
          <w:rFonts w:cs="Times New Roman CYR"/>
          <w:noProof/>
        </w:rPr>
      </w:pPr>
      <w:r w:rsidRPr="000758D0">
        <w:rPr>
          <w:rFonts w:cs="Times New Roman CYR"/>
          <w:noProof/>
        </w:rPr>
        <w:pict>
          <v:shape id="Рисунок 2" o:spid="_x0000_i1032" type="#_x0000_t75" style="width:492.75pt;height:92.25pt;visibility:visible">
            <v:imagedata r:id="rId13" o:title="" croptop="21806f" cropbottom="22357f" cropleft="8706f" cropright="7399f"/>
          </v:shape>
        </w:pict>
      </w:r>
    </w:p>
    <w:p w:rsidR="00AF177F" w:rsidRPr="00C36AD7" w:rsidRDefault="00AF177F" w:rsidP="00C36AD7">
      <w:pPr>
        <w:pStyle w:val="Default"/>
        <w:jc w:val="center"/>
        <w:rPr>
          <w:rFonts w:cs="Times New Roman CYR"/>
        </w:rPr>
      </w:pPr>
    </w:p>
    <w:p w:rsidR="00AF177F" w:rsidRDefault="00AF177F" w:rsidP="00A55BA6">
      <w:pPr>
        <w:pStyle w:val="Default"/>
        <w:ind w:firstLine="540"/>
        <w:jc w:val="both"/>
        <w:rPr>
          <w:rFonts w:cs="Times New Roman CYR"/>
        </w:rPr>
      </w:pP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2. ШПІ (швидкість переробки інформації) визначається як частка від ділення ЗКПІ на час виконання завдання (в секундах). </w:t>
      </w:r>
    </w:p>
    <w:p w:rsidR="00AF177F" w:rsidRPr="00C36AD7" w:rsidRDefault="00AF177F" w:rsidP="00A55BA6">
      <w:pPr>
        <w:pStyle w:val="Default"/>
        <w:rPr>
          <w:rFonts w:cs="Times New Roman CYR"/>
        </w:rPr>
      </w:pPr>
    </w:p>
    <w:p w:rsidR="00AF177F" w:rsidRPr="00C36AD7" w:rsidRDefault="00AF177F" w:rsidP="00A55BA6">
      <w:pPr>
        <w:pStyle w:val="Default"/>
        <w:jc w:val="center"/>
      </w:pPr>
      <w:r w:rsidRPr="00C36AD7">
        <w:t>ШПІ = ЗКПІ / t</w:t>
      </w:r>
    </w:p>
    <w:p w:rsidR="00AF177F" w:rsidRPr="00C36AD7" w:rsidRDefault="00AF177F" w:rsidP="00A55BA6">
      <w:pPr>
        <w:pStyle w:val="Default"/>
        <w:rPr>
          <w:rFonts w:cs="Times New Roman CYR"/>
        </w:rPr>
      </w:pPr>
    </w:p>
    <w:p w:rsidR="00AF177F" w:rsidRPr="00C36AD7" w:rsidRDefault="00AF177F" w:rsidP="00D03316">
      <w:pPr>
        <w:pStyle w:val="Default"/>
        <w:ind w:firstLine="567"/>
      </w:pPr>
      <w:r w:rsidRPr="00C36AD7">
        <w:t>3. С (пропускна здатність мозку) визначається за спеціальною формулою</w:t>
      </w:r>
      <w:r>
        <w:t xml:space="preserve"> 2</w:t>
      </w:r>
      <w:r w:rsidRPr="00C36AD7">
        <w:t xml:space="preserve">: </w:t>
      </w:r>
    </w:p>
    <w:p w:rsidR="00AF177F" w:rsidRPr="00C36AD7" w:rsidRDefault="00AF177F" w:rsidP="00A55BA6">
      <w:pPr>
        <w:pStyle w:val="Default"/>
        <w:rPr>
          <w:rFonts w:cs="Times New Roman CYR"/>
        </w:rPr>
      </w:pPr>
    </w:p>
    <w:p w:rsidR="00AF177F" w:rsidRPr="00C36AD7" w:rsidRDefault="00AF177F" w:rsidP="00442B20">
      <w:pPr>
        <w:pStyle w:val="Default"/>
        <w:ind w:left="2124" w:firstLine="708"/>
      </w:pPr>
      <w:r w:rsidRPr="00C36AD7">
        <w:t xml:space="preserve">(0,5436×1024)-(2,807× n) </w:t>
      </w:r>
    </w:p>
    <w:p w:rsidR="00AF177F" w:rsidRPr="00C36AD7" w:rsidRDefault="00AF177F" w:rsidP="00442B20">
      <w:pPr>
        <w:pStyle w:val="Default"/>
        <w:ind w:left="1416" w:firstLine="708"/>
      </w:pPr>
      <w:r>
        <w:t xml:space="preserve">   </w:t>
      </w:r>
      <w:r w:rsidRPr="00C36AD7">
        <w:t xml:space="preserve">С=------------------------------------ (біт/с), </w:t>
      </w:r>
    </w:p>
    <w:p w:rsidR="00AF177F" w:rsidRPr="00C36AD7" w:rsidRDefault="00AF177F" w:rsidP="00442B20">
      <w:pPr>
        <w:pStyle w:val="Default"/>
        <w:ind w:left="3540" w:firstLine="708"/>
        <w:jc w:val="both"/>
      </w:pPr>
      <w:r w:rsidRPr="00C36AD7">
        <w:t>Т</w:t>
      </w:r>
    </w:p>
    <w:p w:rsidR="00AF177F" w:rsidRPr="00C36AD7" w:rsidRDefault="00AF177F" w:rsidP="00A55BA6">
      <w:pPr>
        <w:pStyle w:val="Default"/>
        <w:ind w:left="2124" w:firstLine="708"/>
        <w:jc w:val="both"/>
        <w:rPr>
          <w:rFonts w:cs="Times New Roman CYR"/>
        </w:rPr>
      </w:pPr>
    </w:p>
    <w:p w:rsidR="00AF177F" w:rsidRPr="00C36AD7" w:rsidRDefault="00AF177F" w:rsidP="00A55BA6">
      <w:pPr>
        <w:pStyle w:val="Default"/>
        <w:jc w:val="both"/>
      </w:pPr>
      <w:r w:rsidRPr="00C36AD7">
        <w:t>де С – пропускна здатність мозку (біт/с); Т – час виконання роботи пр</w:t>
      </w:r>
      <w:r>
        <w:t>и</w:t>
      </w:r>
      <w:r w:rsidRPr="00C36AD7">
        <w:t xml:space="preserve"> перегляді всієї таблиці (с); 0,5436 – середня величина інформації, яка переробляється мозком при перегляді кожного кільця; 2,807 – велична втрати інформації при кожній помилковій дії; n – кількість помилок. </w:t>
      </w:r>
    </w:p>
    <w:p w:rsidR="00AF177F" w:rsidRPr="00C36AD7" w:rsidRDefault="00AF177F" w:rsidP="00A55BA6">
      <w:pPr>
        <w:pStyle w:val="Default"/>
        <w:ind w:firstLine="540"/>
        <w:jc w:val="both"/>
        <w:rPr>
          <w:rFonts w:cs="Times New Roman CYR"/>
        </w:rPr>
      </w:pP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>Оцінка пропускної зд</w:t>
      </w:r>
      <w:r>
        <w:t>атності</w:t>
      </w:r>
      <w:r w:rsidRPr="00C36AD7">
        <w:t xml:space="preserve"> мозку здійснюється з врахуванням результатів всієї таблиці за шкалою бальних оцінок (табл. </w:t>
      </w:r>
      <w:r>
        <w:t>4</w:t>
      </w:r>
      <w:r w:rsidRPr="00C36AD7">
        <w:t xml:space="preserve">). </w:t>
      </w:r>
    </w:p>
    <w:p w:rsidR="00AF177F" w:rsidRDefault="00AF177F" w:rsidP="00A55BA6">
      <w:pPr>
        <w:pStyle w:val="Default"/>
        <w:rPr>
          <w:rFonts w:cs="Times New Roman CYR"/>
          <w:b/>
          <w:bCs/>
        </w:rPr>
      </w:pPr>
    </w:p>
    <w:p w:rsidR="00AF177F" w:rsidRDefault="00AF177F" w:rsidP="00A55BA6">
      <w:pPr>
        <w:pStyle w:val="Default"/>
        <w:rPr>
          <w:rFonts w:cs="Times New Roman CYR"/>
          <w:b/>
          <w:bCs/>
        </w:rPr>
      </w:pPr>
    </w:p>
    <w:p w:rsidR="00AF177F" w:rsidRDefault="00AF177F" w:rsidP="00A55BA6">
      <w:pPr>
        <w:pStyle w:val="Default"/>
        <w:rPr>
          <w:rFonts w:cs="Times New Roman CYR"/>
          <w:b/>
          <w:bCs/>
        </w:rPr>
      </w:pPr>
    </w:p>
    <w:p w:rsidR="00AF177F" w:rsidRPr="00C36AD7" w:rsidRDefault="00AF177F" w:rsidP="00A55BA6">
      <w:pPr>
        <w:pStyle w:val="Default"/>
        <w:rPr>
          <w:rFonts w:cs="Times New Roman CYR"/>
          <w:b/>
          <w:bCs/>
        </w:rPr>
      </w:pPr>
    </w:p>
    <w:p w:rsidR="00AF177F" w:rsidRPr="00C36AD7" w:rsidRDefault="00AF177F" w:rsidP="00A55BA6">
      <w:pPr>
        <w:pStyle w:val="Default"/>
        <w:jc w:val="right"/>
        <w:rPr>
          <w:rFonts w:cs="Times New Roman CYR"/>
        </w:rPr>
      </w:pPr>
      <w:r w:rsidRPr="00C36AD7">
        <w:rPr>
          <w:b/>
          <w:bCs/>
        </w:rPr>
        <w:t xml:space="preserve">Таблиця </w:t>
      </w:r>
      <w:r>
        <w:rPr>
          <w:b/>
          <w:bCs/>
        </w:rPr>
        <w:t>4</w:t>
      </w:r>
      <w:r w:rsidRPr="00C36AD7">
        <w:rPr>
          <w:b/>
          <w:bCs/>
        </w:rPr>
        <w:t xml:space="preserve">. </w:t>
      </w:r>
    </w:p>
    <w:p w:rsidR="00AF177F" w:rsidRPr="00C36AD7" w:rsidRDefault="00AF177F" w:rsidP="00A55BA6">
      <w:pPr>
        <w:pStyle w:val="Default"/>
        <w:jc w:val="center"/>
        <w:rPr>
          <w:b/>
          <w:bCs/>
        </w:rPr>
      </w:pPr>
      <w:r w:rsidRPr="00C36AD7">
        <w:rPr>
          <w:b/>
          <w:bCs/>
        </w:rPr>
        <w:t>Пропускна здатність мозку за шкалою бальних оцінок при перегляді всієї таблиці (А.С.</w:t>
      </w:r>
      <w:r>
        <w:rPr>
          <w:b/>
          <w:bCs/>
        </w:rPr>
        <w:t xml:space="preserve"> </w:t>
      </w:r>
      <w:r w:rsidRPr="00C36AD7">
        <w:rPr>
          <w:b/>
          <w:bCs/>
        </w:rPr>
        <w:t>Солодков, 2006)</w:t>
      </w:r>
    </w:p>
    <w:p w:rsidR="00AF177F" w:rsidRPr="00C36AD7" w:rsidRDefault="00AF177F" w:rsidP="00A55BA6">
      <w:pPr>
        <w:pStyle w:val="Default"/>
        <w:jc w:val="center"/>
        <w:rPr>
          <w:rFonts w:cs="Times New Roman CYR"/>
          <w:b/>
          <w:bCs/>
        </w:rPr>
      </w:pPr>
      <w:bookmarkStart w:id="0" w:name="_GoBack"/>
      <w:r w:rsidRPr="000758D0">
        <w:rPr>
          <w:rFonts w:cs="Times New Roman CYR"/>
          <w:b/>
          <w:bCs/>
          <w:noProof/>
        </w:rPr>
        <w:pict>
          <v:shape id="Рисунок 1" o:spid="_x0000_i1033" type="#_x0000_t75" style="width:429.75pt;height:161.25pt;visibility:visible">
            <v:imagedata r:id="rId14" o:title="" croptop="17408f" cropbottom="13511f" cropleft="6901f" cropright="5625f"/>
          </v:shape>
        </w:pict>
      </w:r>
      <w:bookmarkEnd w:id="0"/>
    </w:p>
    <w:p w:rsidR="00AF177F" w:rsidRDefault="00AF177F" w:rsidP="00A55BA6">
      <w:pPr>
        <w:pStyle w:val="Default"/>
        <w:jc w:val="center"/>
        <w:rPr>
          <w:rFonts w:cs="Times New Roman CYR"/>
          <w:b/>
          <w:bCs/>
        </w:rPr>
      </w:pPr>
    </w:p>
    <w:p w:rsidR="00AF177F" w:rsidRDefault="00AF177F" w:rsidP="00A90EDD">
      <w:pPr>
        <w:pStyle w:val="Default"/>
        <w:ind w:firstLine="540"/>
        <w:jc w:val="both"/>
      </w:pPr>
      <w:r>
        <w:t>Зробити висновок щодо пропускної можливості мозку обстеженого та можливе практичне використання результатів дослідження.</w:t>
      </w:r>
    </w:p>
    <w:p w:rsidR="00AF177F" w:rsidRPr="00A90EDD" w:rsidRDefault="00AF177F" w:rsidP="00A90EDD">
      <w:pPr>
        <w:pStyle w:val="Default"/>
        <w:ind w:firstLine="540"/>
        <w:jc w:val="both"/>
        <w:rPr>
          <w:rFonts w:cs="Times New Roman CYR"/>
        </w:rPr>
      </w:pPr>
    </w:p>
    <w:p w:rsidR="00AF177F" w:rsidRPr="00C36AD7" w:rsidRDefault="00AF177F" w:rsidP="00A55BA6">
      <w:pPr>
        <w:pStyle w:val="Default"/>
        <w:jc w:val="center"/>
        <w:rPr>
          <w:rFonts w:cs="Times New Roman CYR"/>
        </w:rPr>
      </w:pPr>
      <w:r w:rsidRPr="00C36AD7">
        <w:rPr>
          <w:b/>
          <w:bCs/>
        </w:rPr>
        <w:t>КОНТРОЛЬНІ ПИТАННЯ</w:t>
      </w:r>
    </w:p>
    <w:p w:rsidR="00AF177F" w:rsidRPr="00C36AD7" w:rsidRDefault="00AF177F" w:rsidP="00A55BA6">
      <w:pPr>
        <w:pStyle w:val="Default"/>
        <w:spacing w:after="38"/>
        <w:ind w:firstLine="720"/>
        <w:jc w:val="both"/>
      </w:pPr>
      <w:r w:rsidRPr="00C36AD7">
        <w:t xml:space="preserve">1. Що називають властивостями нервових процесів? </w:t>
      </w:r>
    </w:p>
    <w:p w:rsidR="00AF177F" w:rsidRPr="00C36AD7" w:rsidRDefault="00AF177F" w:rsidP="00A55BA6">
      <w:pPr>
        <w:pStyle w:val="Default"/>
        <w:spacing w:after="38"/>
        <w:ind w:firstLine="720"/>
        <w:jc w:val="both"/>
      </w:pPr>
      <w:r w:rsidRPr="00C36AD7">
        <w:t xml:space="preserve">2. Яка фізіологічна природа рухової навички? </w:t>
      </w:r>
    </w:p>
    <w:p w:rsidR="00AF177F" w:rsidRPr="00C36AD7" w:rsidRDefault="00AF177F" w:rsidP="00A55BA6">
      <w:pPr>
        <w:pStyle w:val="Default"/>
        <w:spacing w:after="38"/>
        <w:ind w:firstLine="720"/>
        <w:jc w:val="both"/>
      </w:pPr>
      <w:r w:rsidRPr="00C36AD7">
        <w:t xml:space="preserve">3. Які фізіологічні особливості стадій формування рухової навички? </w:t>
      </w:r>
    </w:p>
    <w:p w:rsidR="00AF177F" w:rsidRPr="00C36AD7" w:rsidRDefault="00AF177F" w:rsidP="00A55BA6">
      <w:pPr>
        <w:pStyle w:val="Default"/>
        <w:spacing w:after="38"/>
        <w:ind w:firstLine="720"/>
        <w:jc w:val="both"/>
      </w:pPr>
      <w:r w:rsidRPr="00C36AD7">
        <w:t xml:space="preserve">4. Що називають динамічним стереотипом? </w:t>
      </w:r>
    </w:p>
    <w:p w:rsidR="00AF177F" w:rsidRPr="00C36AD7" w:rsidRDefault="00AF177F" w:rsidP="00A55BA6">
      <w:pPr>
        <w:pStyle w:val="Default"/>
        <w:ind w:firstLine="720"/>
        <w:jc w:val="both"/>
      </w:pPr>
      <w:r w:rsidRPr="00C36AD7">
        <w:t xml:space="preserve">5. Принцип зворотного зв’язку за П.К.Анохіним. </w:t>
      </w:r>
    </w:p>
    <w:p w:rsidR="00AF177F" w:rsidRPr="00C36AD7" w:rsidRDefault="00AF177F" w:rsidP="00A55BA6">
      <w:pPr>
        <w:pStyle w:val="Default"/>
        <w:jc w:val="center"/>
        <w:rPr>
          <w:rFonts w:cs="Times New Roman CYR"/>
          <w:b/>
          <w:bCs/>
        </w:rPr>
      </w:pPr>
    </w:p>
    <w:p w:rsidR="00AF177F" w:rsidRPr="00C36AD7" w:rsidRDefault="00AF177F" w:rsidP="00A55BA6">
      <w:pPr>
        <w:pStyle w:val="Default"/>
        <w:jc w:val="center"/>
        <w:rPr>
          <w:rFonts w:cs="Times New Roman CYR"/>
        </w:rPr>
      </w:pPr>
      <w:r w:rsidRPr="00C36AD7">
        <w:rPr>
          <w:b/>
          <w:bCs/>
        </w:rPr>
        <w:t>Література</w:t>
      </w:r>
    </w:p>
    <w:p w:rsidR="00AF177F" w:rsidRPr="00C36AD7" w:rsidRDefault="00AF177F" w:rsidP="00A55BA6">
      <w:pPr>
        <w:pStyle w:val="Default"/>
        <w:spacing w:after="43"/>
        <w:ind w:firstLine="540"/>
        <w:jc w:val="both"/>
      </w:pPr>
      <w:r w:rsidRPr="00C36AD7">
        <w:t xml:space="preserve">1. Макаренко М.В. Основи професійного відбору військових спеціалістів та методики вивчення індивідуальних психофізіологічних відмінностей між людьми. / М.В.Макаренко. – Ін-т фізіології ім. О.О.Богомольця, Київ, 2006. – 395 с. </w:t>
      </w:r>
    </w:p>
    <w:p w:rsidR="00AF177F" w:rsidRPr="00C36AD7" w:rsidRDefault="00AF177F" w:rsidP="00A55BA6">
      <w:pPr>
        <w:pStyle w:val="Default"/>
        <w:ind w:firstLine="540"/>
        <w:jc w:val="both"/>
      </w:pPr>
      <w:r w:rsidRPr="00C36AD7">
        <w:t xml:space="preserve">2. Руководство к практическим занятиям по физиологии человека / Под общ. ред. А.С.Солодкова. – М.: Советский спорт, 2006. – 192 с. </w:t>
      </w:r>
    </w:p>
    <w:p w:rsidR="00AF177F" w:rsidRDefault="00AF177F" w:rsidP="00341C85">
      <w:pPr>
        <w:pStyle w:val="Heading6"/>
        <w:spacing w:after="240"/>
        <w:jc w:val="center"/>
        <w:rPr>
          <w:caps/>
          <w:lang w:val="uk-UA"/>
        </w:rPr>
      </w:pPr>
      <w:r>
        <w:rPr>
          <w:rFonts w:cs="Times New Roman CYR"/>
          <w:sz w:val="24"/>
          <w:szCs w:val="24"/>
          <w:lang w:val="uk-UA"/>
        </w:rPr>
        <w:br w:type="page"/>
      </w:r>
      <w:r>
        <w:rPr>
          <w:caps/>
          <w:lang w:val="uk-UA"/>
        </w:rPr>
        <w:t>Таблиця Ландольта  (</w:t>
      </w:r>
      <w:r w:rsidRPr="00355FED">
        <w:rPr>
          <w:lang w:val="uk-UA"/>
        </w:rPr>
        <w:t>200 знаків</w:t>
      </w:r>
      <w:r>
        <w:rPr>
          <w:caps/>
          <w:lang w:val="uk-UA"/>
        </w:rPr>
        <w:t>)</w:t>
      </w:r>
    </w:p>
    <w:p w:rsidR="00AF177F" w:rsidRPr="00355FED" w:rsidRDefault="00AF177F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034" type="#_x0000_t75" style="width:14.25pt;height:18.75pt" o:ole="" fillcolor="window">
            <v:imagedata r:id="rId15" o:title="" cropleft="10379f" cropright="10379f"/>
          </v:shape>
          <o:OLEObject Type="Embed" ProgID="Paint.Picture" ShapeID="_x0000_i1034" DrawAspect="Content" ObjectID="_1742469765" r:id="rId16"/>
        </w:object>
      </w:r>
      <w:r w:rsidRPr="00355FED">
        <w:rPr>
          <w:color w:val="FF0000"/>
          <w:lang w:val="uk-UA"/>
        </w:rPr>
        <w:object w:dxaOrig="2835" w:dyaOrig="2835">
          <v:shape id="_x0000_i1035" type="#_x0000_t75" style="width:14.25pt;height:18.75pt" o:ole="" fillcolor="window">
            <v:imagedata r:id="rId17" o:title="" cropleft="10379f" cropright="10379f"/>
          </v:shape>
          <o:OLEObject Type="Embed" ProgID="Paint.Picture" ShapeID="_x0000_i1035" DrawAspect="Content" ObjectID="_1742469766" r:id="rId18"/>
        </w:object>
      </w:r>
      <w:r w:rsidRPr="00355FED">
        <w:rPr>
          <w:color w:val="FF0000"/>
          <w:lang w:val="uk-UA"/>
        </w:rPr>
        <w:object w:dxaOrig="2835" w:dyaOrig="2835">
          <v:shape id="_x0000_i1036" type="#_x0000_t75" style="width:14.25pt;height:18.75pt" o:ole="" fillcolor="window">
            <v:imagedata r:id="rId17" o:title="" cropleft="10379f" cropright="10379f"/>
          </v:shape>
          <o:OLEObject Type="Embed" ProgID="Paint.Picture" ShapeID="_x0000_i1036" DrawAspect="Content" ObjectID="_1742469767" r:id="rId19"/>
        </w:object>
      </w:r>
      <w:r w:rsidRPr="00355FED">
        <w:rPr>
          <w:color w:val="FF0000"/>
          <w:lang w:val="uk-UA"/>
        </w:rPr>
        <w:object w:dxaOrig="2835" w:dyaOrig="2835">
          <v:shape id="_x0000_i1037" type="#_x0000_t75" style="width:14.25pt;height:18.75pt" o:ole="" fillcolor="window">
            <v:imagedata r:id="rId20" o:title="" cropleft="10379f" cropright="10379f"/>
          </v:shape>
          <o:OLEObject Type="Embed" ProgID="Paint.Picture" ShapeID="_x0000_i1037" DrawAspect="Content" ObjectID="_1742469768" r:id="rId21"/>
        </w:object>
      </w:r>
      <w:r w:rsidRPr="00355FED">
        <w:rPr>
          <w:color w:val="FF0000"/>
          <w:lang w:val="uk-UA"/>
        </w:rPr>
        <w:object w:dxaOrig="2835" w:dyaOrig="2835">
          <v:shape id="_x0000_i1038" type="#_x0000_t75" style="width:14.25pt;height:18.75pt" o:ole="" fillcolor="window">
            <v:imagedata r:id="rId20" o:title="" cropleft="10379f" cropright="10379f"/>
          </v:shape>
          <o:OLEObject Type="Embed" ProgID="Paint.Picture" ShapeID="_x0000_i1038" DrawAspect="Content" ObjectID="_1742469769" r:id="rId22"/>
        </w:object>
      </w:r>
      <w:r w:rsidRPr="00355FED">
        <w:rPr>
          <w:color w:val="FF0000"/>
          <w:lang w:val="uk-UA"/>
        </w:rPr>
        <w:object w:dxaOrig="2835" w:dyaOrig="2835">
          <v:shape id="_x0000_i1039" type="#_x0000_t75" style="width:14.25pt;height:18.75pt" o:ole="" fillcolor="window">
            <v:imagedata r:id="rId20" o:title="" cropleft="10379f" cropright="10379f"/>
          </v:shape>
          <o:OLEObject Type="Embed" ProgID="Paint.Picture" ShapeID="_x0000_i1039" DrawAspect="Content" ObjectID="_1742469770" r:id="rId23"/>
        </w:object>
      </w:r>
      <w:r w:rsidRPr="00355FED">
        <w:rPr>
          <w:color w:val="FF0000"/>
          <w:lang w:val="uk-UA"/>
        </w:rPr>
        <w:object w:dxaOrig="2835" w:dyaOrig="2835">
          <v:shape id="_x0000_i1040" type="#_x0000_t75" style="width:14.25pt;height:18.75pt" o:ole="" fillcolor="window">
            <v:imagedata r:id="rId24" o:title="" cropleft="10379f" cropright="10379f"/>
          </v:shape>
          <o:OLEObject Type="Embed" ProgID="Paint.Picture" ShapeID="_x0000_i1040" DrawAspect="Content" ObjectID="_1742469771" r:id="rId25"/>
        </w:object>
      </w:r>
      <w:r w:rsidRPr="00355FED">
        <w:rPr>
          <w:color w:val="FF0000"/>
          <w:lang w:val="uk-UA"/>
        </w:rPr>
        <w:object w:dxaOrig="2835" w:dyaOrig="2835">
          <v:shape id="_x0000_i1041" type="#_x0000_t75" style="width:14.25pt;height:18.75pt" o:ole="" fillcolor="window">
            <v:imagedata r:id="rId17" o:title="" cropleft="10379f" cropright="10379f"/>
          </v:shape>
          <o:OLEObject Type="Embed" ProgID="Paint.Picture" ShapeID="_x0000_i1041" DrawAspect="Content" ObjectID="_1742469772" r:id="rId26"/>
        </w:object>
      </w:r>
      <w:r w:rsidRPr="00355FED">
        <w:rPr>
          <w:color w:val="FF0000"/>
          <w:lang w:val="uk-UA"/>
        </w:rPr>
        <w:object w:dxaOrig="2835" w:dyaOrig="2835">
          <v:shape id="_x0000_i1042" type="#_x0000_t75" style="width:14.25pt;height:18.75pt" o:ole="" fillcolor="window">
            <v:imagedata r:id="rId20" o:title="" cropleft="10379f" cropright="10379f"/>
          </v:shape>
          <o:OLEObject Type="Embed" ProgID="Paint.Picture" ShapeID="_x0000_i1042" DrawAspect="Content" ObjectID="_1742469773" r:id="rId27"/>
        </w:object>
      </w:r>
      <w:r w:rsidRPr="00355FED">
        <w:rPr>
          <w:color w:val="FF0000"/>
          <w:lang w:val="uk-UA"/>
        </w:rPr>
        <w:object w:dxaOrig="2835" w:dyaOrig="2835">
          <v:shape id="_x0000_i1043" type="#_x0000_t75" style="width:14.25pt;height:18.75pt" o:ole="" fillcolor="window">
            <v:imagedata r:id="rId28" o:title="" cropleft="10379f" cropright="10379f"/>
          </v:shape>
          <o:OLEObject Type="Embed" ProgID="Paint.Picture" ShapeID="_x0000_i1043" DrawAspect="Content" ObjectID="_1742469774" r:id="rId29"/>
        </w:object>
      </w:r>
      <w:r w:rsidRPr="00355FED">
        <w:rPr>
          <w:color w:val="FF0000"/>
          <w:lang w:val="uk-UA"/>
        </w:rPr>
        <w:object w:dxaOrig="2835" w:dyaOrig="2835">
          <v:shape id="_x0000_i1044" type="#_x0000_t75" style="width:14.25pt;height:18.75pt" o:ole="" fillcolor="window">
            <v:imagedata r:id="rId30" o:title="" cropleft="10379f" cropright="10379f"/>
          </v:shape>
          <o:OLEObject Type="Embed" ProgID="Paint.Picture" ShapeID="_x0000_i1044" DrawAspect="Content" ObjectID="_1742469775" r:id="rId31"/>
        </w:object>
      </w:r>
      <w:r w:rsidRPr="00355FED">
        <w:rPr>
          <w:color w:val="FF0000"/>
          <w:lang w:val="uk-UA"/>
        </w:rPr>
        <w:object w:dxaOrig="2835" w:dyaOrig="2835">
          <v:shape id="_x0000_i1045" type="#_x0000_t75" style="width:14.25pt;height:18.75pt" o:ole="" fillcolor="window">
            <v:imagedata r:id="rId32" o:title="" cropleft="10379f" cropright="10379f"/>
          </v:shape>
          <o:OLEObject Type="Embed" ProgID="Paint.Picture" ShapeID="_x0000_i1045" DrawAspect="Content" ObjectID="_1742469776" r:id="rId33"/>
        </w:object>
      </w:r>
      <w:r w:rsidRPr="00355FED">
        <w:rPr>
          <w:color w:val="FF0000"/>
          <w:lang w:val="uk-UA"/>
        </w:rPr>
        <w:object w:dxaOrig="2835" w:dyaOrig="2835">
          <v:shape id="_x0000_i1046" type="#_x0000_t75" style="width:14.25pt;height:18.75pt" o:ole="" fillcolor="window">
            <v:imagedata r:id="rId34" o:title="" cropleft="10379f" cropright="10379f"/>
          </v:shape>
          <o:OLEObject Type="Embed" ProgID="Paint.Picture" ShapeID="_x0000_i1046" DrawAspect="Content" ObjectID="_1742469777" r:id="rId35"/>
        </w:object>
      </w:r>
      <w:r w:rsidRPr="00355FED">
        <w:rPr>
          <w:color w:val="FF0000"/>
          <w:lang w:val="uk-UA"/>
        </w:rPr>
        <w:object w:dxaOrig="2835" w:dyaOrig="2835">
          <v:shape id="_x0000_i1047" type="#_x0000_t75" style="width:14.25pt;height:18.75pt" o:ole="" fillcolor="window">
            <v:imagedata r:id="rId24" o:title="" cropleft="10379f" cropright="10379f"/>
          </v:shape>
          <o:OLEObject Type="Embed" ProgID="Paint.Picture" ShapeID="_x0000_i1047" DrawAspect="Content" ObjectID="_1742469778" r:id="rId36"/>
        </w:object>
      </w:r>
      <w:r w:rsidRPr="00355FED">
        <w:rPr>
          <w:color w:val="FF0000"/>
          <w:lang w:val="uk-UA"/>
        </w:rPr>
        <w:object w:dxaOrig="2835" w:dyaOrig="2835">
          <v:shape id="_x0000_i1048" type="#_x0000_t75" style="width:14.25pt;height:18.75pt" o:ole="" fillcolor="window">
            <v:imagedata r:id="rId24" o:title="" cropleft="10379f" cropright="10379f"/>
          </v:shape>
          <o:OLEObject Type="Embed" ProgID="Paint.Picture" ShapeID="_x0000_i1048" DrawAspect="Content" ObjectID="_1742469779" r:id="rId37"/>
        </w:object>
      </w:r>
      <w:r w:rsidRPr="00355FED">
        <w:rPr>
          <w:color w:val="FF0000"/>
          <w:lang w:val="uk-UA"/>
        </w:rPr>
        <w:object w:dxaOrig="2835" w:dyaOrig="2835">
          <v:shape id="_x0000_i1049" type="#_x0000_t75" style="width:14.25pt;height:18.75pt" o:ole="" fillcolor="window">
            <v:imagedata r:id="rId15" o:title="" cropleft="10379f" cropright="10379f"/>
          </v:shape>
          <o:OLEObject Type="Embed" ProgID="Paint.Picture" ShapeID="_x0000_i1049" DrawAspect="Content" ObjectID="_1742469780" r:id="rId38"/>
        </w:object>
      </w:r>
      <w:r w:rsidRPr="00355FED">
        <w:rPr>
          <w:color w:val="FF0000"/>
          <w:lang w:val="uk-UA"/>
        </w:rPr>
        <w:object w:dxaOrig="2835" w:dyaOrig="2835">
          <v:shape id="_x0000_i1050" type="#_x0000_t75" style="width:14.25pt;height:18.75pt" o:ole="" fillcolor="window">
            <v:imagedata r:id="rId34" o:title="" cropleft="10379f" cropright="10379f"/>
          </v:shape>
          <o:OLEObject Type="Embed" ProgID="Paint.Picture" ShapeID="_x0000_i1050" DrawAspect="Content" ObjectID="_1742469781" r:id="rId39"/>
        </w:object>
      </w:r>
      <w:r w:rsidRPr="00355FED">
        <w:rPr>
          <w:color w:val="FF0000"/>
          <w:lang w:val="uk-UA"/>
        </w:rPr>
        <w:object w:dxaOrig="2835" w:dyaOrig="2835">
          <v:shape id="_x0000_i1051" type="#_x0000_t75" style="width:14.25pt;height:18.75pt" o:ole="" fillcolor="window">
            <v:imagedata r:id="rId17" o:title="" cropleft="10379f" cropright="10379f"/>
          </v:shape>
          <o:OLEObject Type="Embed" ProgID="Paint.Picture" ShapeID="_x0000_i1051" DrawAspect="Content" ObjectID="_1742469782" r:id="rId40"/>
        </w:object>
      </w:r>
      <w:r w:rsidRPr="00355FED">
        <w:rPr>
          <w:color w:val="FF0000"/>
          <w:lang w:val="uk-UA"/>
        </w:rPr>
        <w:object w:dxaOrig="2835" w:dyaOrig="2835">
          <v:shape id="_x0000_i1052" type="#_x0000_t75" style="width:14.25pt;height:18.75pt" o:ole="" fillcolor="window">
            <v:imagedata r:id="rId28" o:title="" cropleft="10379f" cropright="10379f"/>
          </v:shape>
          <o:OLEObject Type="Embed" ProgID="Paint.Picture" ShapeID="_x0000_i1052" DrawAspect="Content" ObjectID="_1742469783" r:id="rId41"/>
        </w:object>
      </w:r>
      <w:r w:rsidRPr="00355FED">
        <w:rPr>
          <w:color w:val="FF0000"/>
          <w:lang w:val="uk-UA"/>
        </w:rPr>
        <w:object w:dxaOrig="2835" w:dyaOrig="2835">
          <v:shape id="_x0000_i1053" type="#_x0000_t75" style="width:14.25pt;height:18.75pt" o:ole="" fillcolor="window">
            <v:imagedata r:id="rId28" o:title="" cropleft="10379f" cropright="10379f"/>
          </v:shape>
          <o:OLEObject Type="Embed" ProgID="Paint.Picture" ShapeID="_x0000_i1053" DrawAspect="Content" ObjectID="_1742469784" r:id="rId42"/>
        </w:object>
      </w:r>
      <w:r w:rsidRPr="00355FED">
        <w:rPr>
          <w:color w:val="FF0000"/>
          <w:lang w:val="uk-UA"/>
        </w:rPr>
        <w:object w:dxaOrig="2835" w:dyaOrig="2835">
          <v:shape id="_x0000_i1054" type="#_x0000_t75" style="width:14.25pt;height:18.75pt" o:ole="" fillcolor="window">
            <v:imagedata r:id="rId28" o:title="" cropleft="10379f" cropright="10379f"/>
          </v:shape>
          <o:OLEObject Type="Embed" ProgID="Paint.Picture" ShapeID="_x0000_i1054" DrawAspect="Content" ObjectID="_1742469785" r:id="rId43"/>
        </w:object>
      </w:r>
      <w:r w:rsidRPr="00355FED">
        <w:rPr>
          <w:color w:val="FF0000"/>
          <w:lang w:val="uk-UA"/>
        </w:rPr>
        <w:object w:dxaOrig="2835" w:dyaOrig="2835">
          <v:shape id="_x0000_i1055" type="#_x0000_t75" style="width:14.25pt;height:18.75pt" o:ole="" fillcolor="window">
            <v:imagedata r:id="rId30" o:title="" cropleft="10379f" cropright="10379f"/>
          </v:shape>
          <o:OLEObject Type="Embed" ProgID="Paint.Picture" ShapeID="_x0000_i1055" DrawAspect="Content" ObjectID="_1742469786" r:id="rId44"/>
        </w:object>
      </w:r>
      <w:r w:rsidRPr="00355FED">
        <w:rPr>
          <w:color w:val="FF0000"/>
          <w:lang w:val="uk-UA"/>
        </w:rPr>
        <w:object w:dxaOrig="2835" w:dyaOrig="2835">
          <v:shape id="_x0000_i1056" type="#_x0000_t75" style="width:14.25pt;height:18.75pt" o:ole="" fillcolor="window">
            <v:imagedata r:id="rId15" o:title="" cropleft="10379f" cropright="10379f"/>
          </v:shape>
          <o:OLEObject Type="Embed" ProgID="Paint.Picture" ShapeID="_x0000_i1056" DrawAspect="Content" ObjectID="_1742469787" r:id="rId45"/>
        </w:object>
      </w:r>
      <w:r w:rsidRPr="00355FED">
        <w:rPr>
          <w:color w:val="FF0000"/>
          <w:lang w:val="uk-UA"/>
        </w:rPr>
        <w:object w:dxaOrig="2835" w:dyaOrig="2835">
          <v:shape id="_x0000_i1057" type="#_x0000_t75" style="width:14.25pt;height:18.75pt" o:ole="" fillcolor="window">
            <v:imagedata r:id="rId20" o:title="" cropleft="10379f" cropright="10379f"/>
          </v:shape>
          <o:OLEObject Type="Embed" ProgID="Paint.Picture" ShapeID="_x0000_i1057" DrawAspect="Content" ObjectID="_1742469788" r:id="rId46"/>
        </w:object>
      </w:r>
      <w:r w:rsidRPr="00355FED">
        <w:rPr>
          <w:color w:val="FF0000"/>
          <w:lang w:val="uk-UA"/>
        </w:rPr>
        <w:object w:dxaOrig="2835" w:dyaOrig="2835">
          <v:shape id="_x0000_i1058" type="#_x0000_t75" style="width:14.25pt;height:18.75pt" o:ole="" fillcolor="window">
            <v:imagedata r:id="rId34" o:title="" cropleft="10379f" cropright="10379f"/>
          </v:shape>
          <o:OLEObject Type="Embed" ProgID="Paint.Picture" ShapeID="_x0000_i1058" DrawAspect="Content" ObjectID="_1742469789" r:id="rId47"/>
        </w:object>
      </w:r>
      <w:r w:rsidRPr="00355FED">
        <w:rPr>
          <w:color w:val="FF0000"/>
          <w:lang w:val="uk-UA"/>
        </w:rPr>
        <w:object w:dxaOrig="2835" w:dyaOrig="2835">
          <v:shape id="_x0000_i1059" type="#_x0000_t75" style="width:14.25pt;height:18.75pt" o:ole="" fillcolor="window">
            <v:imagedata r:id="rId24" o:title="" cropleft="10379f" cropright="10379f"/>
          </v:shape>
          <o:OLEObject Type="Embed" ProgID="Paint.Picture" ShapeID="_x0000_i1059" DrawAspect="Content" ObjectID="_1742469790" r:id="rId48"/>
        </w:object>
      </w:r>
      <w:r w:rsidRPr="00355FED">
        <w:rPr>
          <w:color w:val="FF0000"/>
          <w:lang w:val="uk-UA"/>
        </w:rPr>
        <w:object w:dxaOrig="2835" w:dyaOrig="2835">
          <v:shape id="_x0000_i1060" type="#_x0000_t75" style="width:14.25pt;height:18.75pt" o:ole="" fillcolor="window">
            <v:imagedata r:id="rId15" o:title="" cropleft="10379f" cropright="10379f"/>
          </v:shape>
          <o:OLEObject Type="Embed" ProgID="Paint.Picture" ShapeID="_x0000_i1060" DrawAspect="Content" ObjectID="_1742469791" r:id="rId49"/>
        </w:object>
      </w:r>
      <w:r w:rsidRPr="00355FED">
        <w:rPr>
          <w:color w:val="FF0000"/>
          <w:lang w:val="uk-UA"/>
        </w:rPr>
        <w:object w:dxaOrig="2835" w:dyaOrig="2835">
          <v:shape id="_x0000_i1061" type="#_x0000_t75" style="width:14.25pt;height:18.75pt" o:ole="" fillcolor="window">
            <v:imagedata r:id="rId15" o:title="" cropleft="10379f" cropright="10379f"/>
          </v:shape>
          <o:OLEObject Type="Embed" ProgID="Paint.Picture" ShapeID="_x0000_i1061" DrawAspect="Content" ObjectID="_1742469792" r:id="rId50"/>
        </w:object>
      </w:r>
      <w:r w:rsidRPr="00355FED">
        <w:rPr>
          <w:color w:val="FF0000"/>
          <w:lang w:val="uk-UA"/>
        </w:rPr>
        <w:object w:dxaOrig="2835" w:dyaOrig="2835">
          <v:shape id="_x0000_i1062" type="#_x0000_t75" style="width:14.25pt;height:18.75pt" o:ole="" fillcolor="window">
            <v:imagedata r:id="rId32" o:title="" cropleft="10379f" cropright="10379f"/>
          </v:shape>
          <o:OLEObject Type="Embed" ProgID="Paint.Picture" ShapeID="_x0000_i1062" DrawAspect="Content" ObjectID="_1742469793" r:id="rId51"/>
        </w:object>
      </w:r>
      <w:r w:rsidRPr="00355FED">
        <w:rPr>
          <w:color w:val="FF0000"/>
          <w:lang w:val="uk-UA"/>
        </w:rPr>
        <w:object w:dxaOrig="2835" w:dyaOrig="2835">
          <v:shape id="_x0000_i1063" type="#_x0000_t75" style="width:14.25pt;height:18.75pt" o:ole="" fillcolor="window">
            <v:imagedata r:id="rId30" o:title="" cropleft="10379f" cropright="10379f"/>
          </v:shape>
          <o:OLEObject Type="Embed" ProgID="Paint.Picture" ShapeID="_x0000_i1063" DrawAspect="Content" ObjectID="_1742469794" r:id="rId52"/>
        </w:object>
      </w:r>
      <w:r w:rsidRPr="00355FED">
        <w:rPr>
          <w:color w:val="FF0000"/>
          <w:lang w:val="uk-UA"/>
        </w:rPr>
        <w:t xml:space="preserve"> </w:t>
      </w:r>
    </w:p>
    <w:p w:rsidR="00AF177F" w:rsidRPr="00355FED" w:rsidRDefault="00AF177F" w:rsidP="00341C85">
      <w:pPr>
        <w:rPr>
          <w:color w:val="FF0000"/>
          <w:sz w:val="16"/>
          <w:szCs w:val="16"/>
          <w:lang w:val="uk-UA"/>
        </w:rPr>
      </w:pPr>
      <w:r w:rsidRPr="00355FED">
        <w:rPr>
          <w:color w:val="FF0000"/>
          <w:sz w:val="16"/>
          <w:szCs w:val="16"/>
          <w:lang w:val="uk-UA"/>
        </w:rPr>
        <w:object w:dxaOrig="2835" w:dyaOrig="2835">
          <v:shape id="_x0000_i1064" type="#_x0000_t75" style="width:14.25pt;height:18.75pt" o:ole="" fillcolor="window">
            <v:imagedata r:id="rId17" o:title="" cropleft="10379f" cropright="10379f"/>
          </v:shape>
          <o:OLEObject Type="Embed" ProgID="Paint.Picture" ShapeID="_x0000_i1064" DrawAspect="Content" ObjectID="_1742469795" r:id="rId53"/>
        </w:object>
      </w:r>
      <w:r w:rsidRPr="00355FED">
        <w:rPr>
          <w:color w:val="FF0000"/>
          <w:sz w:val="16"/>
          <w:szCs w:val="16"/>
          <w:lang w:val="uk-UA"/>
        </w:rPr>
        <w:object w:dxaOrig="2835" w:dyaOrig="2835">
          <v:shape id="_x0000_i1065" type="#_x0000_t75" style="width:14.25pt;height:18.75pt" o:ole="" fillcolor="window">
            <v:imagedata r:id="rId24" o:title="" cropleft="10379f" cropright="10379f"/>
          </v:shape>
          <o:OLEObject Type="Embed" ProgID="Paint.Picture" ShapeID="_x0000_i1065" DrawAspect="Content" ObjectID="_1742469796" r:id="rId54"/>
        </w:object>
      </w:r>
      <w:r w:rsidRPr="00355FED">
        <w:rPr>
          <w:color w:val="FF0000"/>
          <w:lang w:val="uk-UA"/>
        </w:rPr>
        <w:object w:dxaOrig="2835" w:dyaOrig="2835">
          <v:shape id="_x0000_i1066" type="#_x0000_t75" style="width:14.25pt;height:18.75pt" o:ole="" fillcolor="window">
            <v:imagedata r:id="rId30" o:title="" cropleft="10379f" cropright="10379f"/>
          </v:shape>
          <o:OLEObject Type="Embed" ProgID="Paint.Picture" ShapeID="_x0000_i1066" DrawAspect="Content" ObjectID="_1742469797" r:id="rId55"/>
        </w:object>
      </w:r>
      <w:r w:rsidRPr="00355FED">
        <w:rPr>
          <w:color w:val="FF0000"/>
          <w:lang w:val="uk-UA"/>
        </w:rPr>
        <w:object w:dxaOrig="2835" w:dyaOrig="2835">
          <v:shape id="_x0000_i1067" type="#_x0000_t75" style="width:14.25pt;height:18.75pt" o:ole="" fillcolor="window">
            <v:imagedata r:id="rId34" o:title="" cropleft="10379f" cropright="10379f"/>
          </v:shape>
          <o:OLEObject Type="Embed" ProgID="Paint.Picture" ShapeID="_x0000_i1067" DrawAspect="Content" ObjectID="_1742469798" r:id="rId56"/>
        </w:object>
      </w:r>
      <w:r w:rsidRPr="00355FED">
        <w:rPr>
          <w:color w:val="FF0000"/>
          <w:lang w:val="uk-UA"/>
        </w:rPr>
        <w:object w:dxaOrig="2835" w:dyaOrig="2835">
          <v:shape id="_x0000_i106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68" DrawAspect="Content" ObjectID="_1742469799" r:id="rId57"/>
        </w:object>
      </w:r>
      <w:r w:rsidRPr="00355FED">
        <w:rPr>
          <w:color w:val="FF0000"/>
          <w:lang w:val="uk-UA"/>
        </w:rPr>
        <w:object w:dxaOrig="2835" w:dyaOrig="2835">
          <v:shape id="_x0000_i106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69" DrawAspect="Content" ObjectID="_1742469800" r:id="rId58"/>
        </w:object>
      </w:r>
      <w:r w:rsidRPr="00355FED">
        <w:rPr>
          <w:color w:val="FF0000"/>
          <w:lang w:val="uk-UA"/>
        </w:rPr>
        <w:object w:dxaOrig="2835" w:dyaOrig="2835">
          <v:shape id="_x0000_i107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70" DrawAspect="Content" ObjectID="_1742469801" r:id="rId59"/>
        </w:object>
      </w:r>
      <w:r w:rsidRPr="00355FED">
        <w:rPr>
          <w:color w:val="FF0000"/>
          <w:lang w:val="uk-UA"/>
        </w:rPr>
        <w:object w:dxaOrig="2835" w:dyaOrig="2835">
          <v:shape id="_x0000_i1071" type="#_x0000_t75" style="width:14.25pt;height:18.75pt" o:ole="" fillcolor="window">
            <v:imagedata r:id="rId34" o:title="" cropleft="10379f" cropright="10379f"/>
          </v:shape>
          <o:OLEObject Type="Embed" ProgID="Paint.Picture" ShapeID="_x0000_i1071" DrawAspect="Content" ObjectID="_1742469802" r:id="rId60"/>
        </w:object>
      </w:r>
      <w:r w:rsidRPr="00355FED">
        <w:rPr>
          <w:color w:val="FF0000"/>
          <w:lang w:val="uk-UA"/>
        </w:rPr>
        <w:object w:dxaOrig="2835" w:dyaOrig="2835">
          <v:shape id="_x0000_i1072" type="#_x0000_t75" style="width:14.25pt;height:18.75pt" o:ole="" fillcolor="window">
            <v:imagedata r:id="rId32" o:title="" cropleft="10379f" cropright="10379f"/>
          </v:shape>
          <o:OLEObject Type="Embed" ProgID="Paint.Picture" ShapeID="_x0000_i1072" DrawAspect="Content" ObjectID="_1742469803" r:id="rId61"/>
        </w:object>
      </w:r>
      <w:r w:rsidRPr="00355FED">
        <w:rPr>
          <w:color w:val="FF0000"/>
          <w:lang w:val="uk-UA"/>
        </w:rPr>
        <w:object w:dxaOrig="2835" w:dyaOrig="2835">
          <v:shape id="_x0000_i1073" type="#_x0000_t75" style="width:14.25pt;height:18.75pt" o:ole="" fillcolor="window">
            <v:imagedata r:id="rId30" o:title="" cropleft="10379f" cropright="10379f"/>
          </v:shape>
          <o:OLEObject Type="Embed" ProgID="Paint.Picture" ShapeID="_x0000_i1073" DrawAspect="Content" ObjectID="_1742469804" r:id="rId62"/>
        </w:object>
      </w:r>
      <w:r w:rsidRPr="00355FED">
        <w:rPr>
          <w:color w:val="FF0000"/>
          <w:lang w:val="uk-UA"/>
        </w:rPr>
        <w:object w:dxaOrig="2835" w:dyaOrig="2835">
          <v:shape id="_x0000_i1074" type="#_x0000_t75" style="width:14.25pt;height:18.75pt" o:ole="" fillcolor="window">
            <v:imagedata r:id="rId32" o:title="" cropleft="10379f" cropright="10379f"/>
          </v:shape>
          <o:OLEObject Type="Embed" ProgID="Paint.Picture" ShapeID="_x0000_i1074" DrawAspect="Content" ObjectID="_1742469805" r:id="rId63"/>
        </w:object>
      </w:r>
      <w:r w:rsidRPr="00355FED">
        <w:rPr>
          <w:color w:val="FF0000"/>
          <w:lang w:val="uk-UA"/>
        </w:rPr>
        <w:object w:dxaOrig="2835" w:dyaOrig="2835">
          <v:shape id="_x0000_i1075" type="#_x0000_t75" style="width:14.25pt;height:18.75pt" o:ole="" fillcolor="window">
            <v:imagedata r:id="rId32" o:title="" cropleft="10379f" cropright="10379f"/>
          </v:shape>
          <o:OLEObject Type="Embed" ProgID="Paint.Picture" ShapeID="_x0000_i1075" DrawAspect="Content" ObjectID="_1742469806" r:id="rId64"/>
        </w:object>
      </w:r>
      <w:r w:rsidRPr="00355FED">
        <w:rPr>
          <w:color w:val="FF0000"/>
          <w:lang w:val="uk-UA"/>
        </w:rPr>
        <w:object w:dxaOrig="2835" w:dyaOrig="2835">
          <v:shape id="_x0000_i1076" type="#_x0000_t75" style="width:14.25pt;height:18.75pt" o:ole="" fillcolor="window">
            <v:imagedata r:id="rId17" o:title="" cropleft="10379f" cropright="10379f"/>
          </v:shape>
          <o:OLEObject Type="Embed" ProgID="Paint.Picture" ShapeID="_x0000_i1076" DrawAspect="Content" ObjectID="_1742469807" r:id="rId65"/>
        </w:object>
      </w:r>
      <w:r w:rsidRPr="00355FED">
        <w:rPr>
          <w:color w:val="FF0000"/>
          <w:lang w:val="uk-UA"/>
        </w:rPr>
        <w:object w:dxaOrig="2835" w:dyaOrig="2835">
          <v:shape id="_x0000_i1077" type="#_x0000_t75" style="width:14.25pt;height:18.75pt" o:ole="" fillcolor="window">
            <v:imagedata r:id="rId32" o:title="" cropleft="10379f" cropright="10379f"/>
          </v:shape>
          <o:OLEObject Type="Embed" ProgID="Paint.Picture" ShapeID="_x0000_i1077" DrawAspect="Content" ObjectID="_1742469808" r:id="rId66"/>
        </w:object>
      </w:r>
      <w:r w:rsidRPr="00355FED">
        <w:rPr>
          <w:color w:val="FF0000"/>
          <w:lang w:val="uk-UA"/>
        </w:rPr>
        <w:object w:dxaOrig="2835" w:dyaOrig="2835">
          <v:shape id="_x0000_i1078" type="#_x0000_t75" style="width:14.25pt;height:18.75pt" o:ole="" fillcolor="window">
            <v:imagedata r:id="rId24" o:title="" cropleft="10379f" cropright="10379f"/>
          </v:shape>
          <o:OLEObject Type="Embed" ProgID="Paint.Picture" ShapeID="_x0000_i1078" DrawAspect="Content" ObjectID="_1742469809" r:id="rId67"/>
        </w:object>
      </w:r>
      <w:r w:rsidRPr="00355FED">
        <w:rPr>
          <w:color w:val="FF0000"/>
          <w:lang w:val="uk-UA"/>
        </w:rPr>
        <w:object w:dxaOrig="2835" w:dyaOrig="2835">
          <v:shape id="_x0000_i107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79" DrawAspect="Content" ObjectID="_1742469810" r:id="rId68"/>
        </w:object>
      </w:r>
      <w:r w:rsidRPr="00355FED">
        <w:rPr>
          <w:color w:val="FF0000"/>
          <w:lang w:val="uk-UA"/>
        </w:rPr>
        <w:object w:dxaOrig="2835" w:dyaOrig="2835">
          <v:shape id="_x0000_i1080" type="#_x0000_t75" style="width:14.25pt;height:18.75pt" o:ole="" fillcolor="window">
            <v:imagedata r:id="rId34" o:title="" cropleft="10379f" cropright="10379f"/>
          </v:shape>
          <o:OLEObject Type="Embed" ProgID="Paint.Picture" ShapeID="_x0000_i1080" DrawAspect="Content" ObjectID="_1742469811" r:id="rId69"/>
        </w:object>
      </w:r>
      <w:r w:rsidRPr="00355FED">
        <w:rPr>
          <w:color w:val="FF0000"/>
          <w:lang w:val="uk-UA"/>
        </w:rPr>
        <w:object w:dxaOrig="2835" w:dyaOrig="2835">
          <v:shape id="_x0000_i1081" type="#_x0000_t75" style="width:14.25pt;height:18.75pt" o:ole="" fillcolor="window">
            <v:imagedata r:id="rId15" o:title="" cropleft="10379f" cropright="10379f"/>
          </v:shape>
          <o:OLEObject Type="Embed" ProgID="Paint.Picture" ShapeID="_x0000_i1081" DrawAspect="Content" ObjectID="_1742469812" r:id="rId70"/>
        </w:object>
      </w:r>
      <w:r w:rsidRPr="00355FED">
        <w:rPr>
          <w:color w:val="FF0000"/>
          <w:lang w:val="uk-UA"/>
        </w:rPr>
        <w:object w:dxaOrig="2835" w:dyaOrig="2835">
          <v:shape id="_x0000_i1082" type="#_x0000_t75" style="width:14.25pt;height:18.75pt" o:ole="" fillcolor="window">
            <v:imagedata r:id="rId34" o:title="" cropleft="10379f" cropright="10379f"/>
          </v:shape>
          <o:OLEObject Type="Embed" ProgID="Paint.Picture" ShapeID="_x0000_i1082" DrawAspect="Content" ObjectID="_1742469813" r:id="rId71"/>
        </w:object>
      </w:r>
      <w:r w:rsidRPr="00355FED">
        <w:rPr>
          <w:color w:val="FF0000"/>
          <w:lang w:val="uk-UA"/>
        </w:rPr>
        <w:object w:dxaOrig="2835" w:dyaOrig="2835">
          <v:shape id="_x0000_i108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83" DrawAspect="Content" ObjectID="_1742469814" r:id="rId72"/>
        </w:object>
      </w:r>
      <w:r w:rsidRPr="00355FED">
        <w:rPr>
          <w:color w:val="FF0000"/>
          <w:lang w:val="uk-UA"/>
        </w:rPr>
        <w:object w:dxaOrig="2835" w:dyaOrig="2835">
          <v:shape id="_x0000_i1084" type="#_x0000_t75" style="width:14.25pt;height:18.75pt" o:ole="" fillcolor="window">
            <v:imagedata r:id="rId20" o:title="" cropleft="10379f" cropright="10379f"/>
          </v:shape>
          <o:OLEObject Type="Embed" ProgID="Paint.Picture" ShapeID="_x0000_i1084" DrawAspect="Content" ObjectID="_1742469815" r:id="rId73"/>
        </w:object>
      </w:r>
      <w:r w:rsidRPr="00355FED">
        <w:rPr>
          <w:color w:val="FF0000"/>
          <w:lang w:val="uk-UA"/>
        </w:rPr>
        <w:object w:dxaOrig="2835" w:dyaOrig="2835">
          <v:shape id="_x0000_i108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85" DrawAspect="Content" ObjectID="_1742469816" r:id="rId74"/>
        </w:object>
      </w:r>
      <w:r w:rsidRPr="00355FED">
        <w:rPr>
          <w:color w:val="FF0000"/>
          <w:lang w:val="uk-UA"/>
        </w:rPr>
        <w:object w:dxaOrig="2835" w:dyaOrig="2835">
          <v:shape id="_x0000_i1086" type="#_x0000_t75" style="width:14.25pt;height:18.75pt" o:ole="" fillcolor="window">
            <v:imagedata r:id="rId30" o:title="" cropleft="10379f" cropright="10379f"/>
          </v:shape>
          <o:OLEObject Type="Embed" ProgID="Paint.Picture" ShapeID="_x0000_i1086" DrawAspect="Content" ObjectID="_1742469817" r:id="rId75"/>
        </w:object>
      </w:r>
      <w:r w:rsidRPr="00355FED">
        <w:rPr>
          <w:color w:val="FF0000"/>
          <w:lang w:val="uk-UA"/>
        </w:rPr>
        <w:object w:dxaOrig="2835" w:dyaOrig="2835">
          <v:shape id="_x0000_i1087" type="#_x0000_t75" style="width:14.25pt;height:18.75pt" o:ole="" fillcolor="window">
            <v:imagedata r:id="rId20" o:title="" cropleft="10379f" cropright="10379f"/>
          </v:shape>
          <o:OLEObject Type="Embed" ProgID="Paint.Picture" ShapeID="_x0000_i1087" DrawAspect="Content" ObjectID="_1742469818" r:id="rId76"/>
        </w:object>
      </w:r>
      <w:r w:rsidRPr="00355FED">
        <w:rPr>
          <w:color w:val="FF0000"/>
          <w:lang w:val="uk-UA"/>
        </w:rPr>
        <w:object w:dxaOrig="2835" w:dyaOrig="2835">
          <v:shape id="_x0000_i1088" type="#_x0000_t75" style="width:14.25pt;height:18.75pt" o:ole="" fillcolor="window">
            <v:imagedata r:id="rId20" o:title="" cropleft="10379f" cropright="10379f"/>
          </v:shape>
          <o:OLEObject Type="Embed" ProgID="Paint.Picture" ShapeID="_x0000_i1088" DrawAspect="Content" ObjectID="_1742469819" r:id="rId77"/>
        </w:object>
      </w:r>
      <w:r w:rsidRPr="00355FED">
        <w:rPr>
          <w:color w:val="FF0000"/>
          <w:lang w:val="uk-UA"/>
        </w:rPr>
        <w:object w:dxaOrig="2835" w:dyaOrig="2835">
          <v:shape id="_x0000_i1089" type="#_x0000_t75" style="width:14.25pt;height:18.75pt" o:ole="" fillcolor="window">
            <v:imagedata r:id="rId17" o:title="" cropleft="10379f" cropright="10379f"/>
          </v:shape>
          <o:OLEObject Type="Embed" ProgID="Paint.Picture" ShapeID="_x0000_i1089" DrawAspect="Content" ObjectID="_1742469820" r:id="rId78"/>
        </w:object>
      </w:r>
      <w:r w:rsidRPr="00355FED">
        <w:rPr>
          <w:color w:val="FF0000"/>
          <w:lang w:val="uk-UA"/>
        </w:rPr>
        <w:object w:dxaOrig="2835" w:dyaOrig="2835">
          <v:shape id="_x0000_i1090" type="#_x0000_t75" style="width:14.25pt;height:18.75pt" o:ole="" fillcolor="window">
            <v:imagedata r:id="rId24" o:title="" cropleft="10379f" cropright="10379f"/>
          </v:shape>
          <o:OLEObject Type="Embed" ProgID="Paint.Picture" ShapeID="_x0000_i1090" DrawAspect="Content" ObjectID="_1742469821" r:id="rId79"/>
        </w:object>
      </w:r>
      <w:r w:rsidRPr="00355FED">
        <w:rPr>
          <w:color w:val="FF0000"/>
          <w:lang w:val="uk-UA"/>
        </w:rPr>
        <w:object w:dxaOrig="2835" w:dyaOrig="2835">
          <v:shape id="_x0000_i109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91" DrawAspect="Content" ObjectID="_1742469822" r:id="rId80"/>
        </w:object>
      </w:r>
      <w:r w:rsidRPr="00355FED">
        <w:rPr>
          <w:color w:val="FF0000"/>
          <w:lang w:val="uk-UA"/>
        </w:rPr>
        <w:object w:dxaOrig="2835" w:dyaOrig="2835">
          <v:shape id="_x0000_i1092" type="#_x0000_t75" style="width:14.25pt;height:18.75pt" o:ole="" fillcolor="window">
            <v:imagedata r:id="rId32" o:title="" cropleft="10379f" cropright="10379f"/>
          </v:shape>
          <o:OLEObject Type="Embed" ProgID="Paint.Picture" ShapeID="_x0000_i1092" DrawAspect="Content" ObjectID="_1742469823" r:id="rId81"/>
        </w:object>
      </w:r>
      <w:r w:rsidRPr="00355FED">
        <w:rPr>
          <w:color w:val="FF0000"/>
          <w:lang w:val="uk-UA"/>
        </w:rPr>
        <w:object w:dxaOrig="2835" w:dyaOrig="2835">
          <v:shape id="_x0000_i1093" type="#_x0000_t75" style="width:14.25pt;height:18.75pt" o:ole="" fillcolor="window">
            <v:imagedata r:id="rId34" o:title="" cropleft="10379f" cropright="10379f"/>
          </v:shape>
          <o:OLEObject Type="Embed" ProgID="Paint.Picture" ShapeID="_x0000_i1093" DrawAspect="Content" ObjectID="_1742469824" r:id="rId82"/>
        </w:object>
      </w:r>
    </w:p>
    <w:p w:rsidR="00AF177F" w:rsidRPr="00355FED" w:rsidRDefault="00AF177F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094" type="#_x0000_t75" style="width:14.25pt;height:18.75pt" o:ole="" fillcolor="window">
            <v:imagedata r:id="rId24" o:title="" cropleft="10379f" cropright="10379f"/>
          </v:shape>
          <o:OLEObject Type="Embed" ProgID="Paint.Picture" ShapeID="_x0000_i1094" DrawAspect="Content" ObjectID="_1742469825" r:id="rId83"/>
        </w:object>
      </w:r>
      <w:r w:rsidRPr="00355FED">
        <w:rPr>
          <w:color w:val="FF0000"/>
          <w:lang w:val="uk-UA"/>
        </w:rPr>
        <w:object w:dxaOrig="2835" w:dyaOrig="2835">
          <v:shape id="_x0000_i1095" type="#_x0000_t75" style="width:14.25pt;height:18.75pt" o:ole="" fillcolor="window">
            <v:imagedata r:id="rId34" o:title="" cropleft="10379f" cropright="10379f"/>
          </v:shape>
          <o:OLEObject Type="Embed" ProgID="Paint.Picture" ShapeID="_x0000_i1095" DrawAspect="Content" ObjectID="_1742469826" r:id="rId84"/>
        </w:object>
      </w:r>
      <w:r w:rsidRPr="00355FED">
        <w:rPr>
          <w:color w:val="FF0000"/>
          <w:lang w:val="uk-UA"/>
        </w:rPr>
        <w:object w:dxaOrig="2835" w:dyaOrig="2835">
          <v:shape id="_x0000_i10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096" DrawAspect="Content" ObjectID="_1742469827" r:id="rId85"/>
        </w:object>
      </w:r>
      <w:r w:rsidRPr="00355FED">
        <w:rPr>
          <w:color w:val="FF0000"/>
          <w:lang w:val="uk-UA"/>
        </w:rPr>
        <w:object w:dxaOrig="2835" w:dyaOrig="2835">
          <v:shape id="_x0000_i1097" type="#_x0000_t75" style="width:14.25pt;height:18.75pt" o:ole="" fillcolor="window">
            <v:imagedata r:id="rId15" o:title="" cropleft="10379f" cropright="10379f"/>
          </v:shape>
          <o:OLEObject Type="Embed" ProgID="Paint.Picture" ShapeID="_x0000_i1097" DrawAspect="Content" ObjectID="_1742469828" r:id="rId86"/>
        </w:object>
      </w:r>
      <w:r w:rsidRPr="00355FED">
        <w:rPr>
          <w:color w:val="FF0000"/>
          <w:lang w:val="uk-UA"/>
        </w:rPr>
        <w:object w:dxaOrig="2835" w:dyaOrig="2835">
          <v:shape id="_x0000_i1098" type="#_x0000_t75" style="width:14.25pt;height:18.75pt" o:ole="" fillcolor="window">
            <v:imagedata r:id="rId15" o:title="" cropleft="10379f" cropright="10379f"/>
          </v:shape>
          <o:OLEObject Type="Embed" ProgID="Paint.Picture" ShapeID="_x0000_i1098" DrawAspect="Content" ObjectID="_1742469829" r:id="rId87"/>
        </w:object>
      </w:r>
      <w:r w:rsidRPr="00355FED">
        <w:rPr>
          <w:color w:val="FF0000"/>
          <w:lang w:val="uk-UA"/>
        </w:rPr>
        <w:object w:dxaOrig="2835" w:dyaOrig="2835">
          <v:shape id="_x0000_i1099" type="#_x0000_t75" style="width:14.25pt;height:18.75pt" o:ole="" fillcolor="window">
            <v:imagedata r:id="rId34" o:title="" cropleft="10379f" cropright="10379f"/>
          </v:shape>
          <o:OLEObject Type="Embed" ProgID="Paint.Picture" ShapeID="_x0000_i1099" DrawAspect="Content" ObjectID="_1742469830" r:id="rId88"/>
        </w:object>
      </w:r>
      <w:r w:rsidRPr="00355FED">
        <w:rPr>
          <w:color w:val="FF0000"/>
          <w:lang w:val="uk-UA"/>
        </w:rPr>
        <w:object w:dxaOrig="2835" w:dyaOrig="2835">
          <v:shape id="_x0000_i1100" type="#_x0000_t75" style="width:14.25pt;height:18.75pt" o:ole="" fillcolor="window">
            <v:imagedata r:id="rId34" o:title="" cropleft="10379f" cropright="10379f"/>
          </v:shape>
          <o:OLEObject Type="Embed" ProgID="Paint.Picture" ShapeID="_x0000_i1100" DrawAspect="Content" ObjectID="_1742469831" r:id="rId89"/>
        </w:object>
      </w:r>
      <w:r w:rsidRPr="00355FED">
        <w:rPr>
          <w:color w:val="FF0000"/>
          <w:lang w:val="uk-UA"/>
        </w:rPr>
        <w:object w:dxaOrig="2835" w:dyaOrig="2835">
          <v:shape id="_x0000_i1101" type="#_x0000_t75" style="width:14.25pt;height:18.75pt" o:ole="" fillcolor="window">
            <v:imagedata r:id="rId20" o:title="" cropleft="10379f" cropright="10379f"/>
          </v:shape>
          <o:OLEObject Type="Embed" ProgID="Paint.Picture" ShapeID="_x0000_i1101" DrawAspect="Content" ObjectID="_1742469832" r:id="rId90"/>
        </w:object>
      </w:r>
      <w:r w:rsidRPr="00355FED">
        <w:rPr>
          <w:color w:val="FF0000"/>
          <w:lang w:val="uk-UA"/>
        </w:rPr>
        <w:object w:dxaOrig="2835" w:dyaOrig="2835">
          <v:shape id="_x0000_i1102" type="#_x0000_t75" style="width:14.25pt;height:18.75pt" o:ole="" fillcolor="window">
            <v:imagedata r:id="rId34" o:title="" cropleft="10379f" cropright="10379f"/>
          </v:shape>
          <o:OLEObject Type="Embed" ProgID="Paint.Picture" ShapeID="_x0000_i1102" DrawAspect="Content" ObjectID="_1742469833" r:id="rId91"/>
        </w:object>
      </w:r>
      <w:r w:rsidRPr="00355FED">
        <w:rPr>
          <w:color w:val="FF0000"/>
          <w:lang w:val="uk-UA"/>
        </w:rPr>
        <w:object w:dxaOrig="2835" w:dyaOrig="2835">
          <v:shape id="_x0000_i1103" type="#_x0000_t75" style="width:14.25pt;height:18.75pt" o:ole="" fillcolor="window">
            <v:imagedata r:id="rId32" o:title="" cropleft="10379f" cropright="10379f"/>
          </v:shape>
          <o:OLEObject Type="Embed" ProgID="Paint.Picture" ShapeID="_x0000_i1103" DrawAspect="Content" ObjectID="_1742469834" r:id="rId92"/>
        </w:object>
      </w:r>
      <w:r w:rsidRPr="00355FED">
        <w:rPr>
          <w:color w:val="FF0000"/>
          <w:lang w:val="uk-UA"/>
        </w:rPr>
        <w:object w:dxaOrig="2835" w:dyaOrig="2835">
          <v:shape id="_x0000_i1104" type="#_x0000_t75" style="width:14.25pt;height:18.75pt" o:ole="" fillcolor="window">
            <v:imagedata r:id="rId24" o:title="" cropleft="10379f" cropright="10379f"/>
          </v:shape>
          <o:OLEObject Type="Embed" ProgID="Paint.Picture" ShapeID="_x0000_i1104" DrawAspect="Content" ObjectID="_1742469835" r:id="rId93"/>
        </w:object>
      </w:r>
      <w:r w:rsidRPr="00355FED">
        <w:rPr>
          <w:color w:val="FF0000"/>
          <w:lang w:val="uk-UA"/>
        </w:rPr>
        <w:object w:dxaOrig="2835" w:dyaOrig="2835">
          <v:shape id="_x0000_i1105" type="#_x0000_t75" style="width:14.25pt;height:18.75pt" o:ole="" fillcolor="window">
            <v:imagedata r:id="rId32" o:title="" cropleft="10379f" cropright="10379f"/>
          </v:shape>
          <o:OLEObject Type="Embed" ProgID="Paint.Picture" ShapeID="_x0000_i1105" DrawAspect="Content" ObjectID="_1742469836" r:id="rId94"/>
        </w:object>
      </w:r>
      <w:r w:rsidRPr="00355FED">
        <w:rPr>
          <w:color w:val="FF0000"/>
          <w:lang w:val="uk-UA"/>
        </w:rPr>
        <w:object w:dxaOrig="2835" w:dyaOrig="2835">
          <v:shape id="_x0000_i1106" type="#_x0000_t75" style="width:14.25pt;height:18.75pt" o:ole="" fillcolor="window">
            <v:imagedata r:id="rId32" o:title="" cropleft="10379f" cropright="10379f"/>
          </v:shape>
          <o:OLEObject Type="Embed" ProgID="Paint.Picture" ShapeID="_x0000_i1106" DrawAspect="Content" ObjectID="_1742469837" r:id="rId95"/>
        </w:object>
      </w:r>
      <w:r w:rsidRPr="00355FED">
        <w:rPr>
          <w:color w:val="FF0000"/>
          <w:lang w:val="uk-UA"/>
        </w:rPr>
        <w:object w:dxaOrig="2835" w:dyaOrig="2835">
          <v:shape id="_x0000_i1107" type="#_x0000_t75" style="width:14.25pt;height:18.75pt" o:ole="" fillcolor="window">
            <v:imagedata r:id="rId17" o:title="" cropleft="10379f" cropright="10379f"/>
          </v:shape>
          <o:OLEObject Type="Embed" ProgID="Paint.Picture" ShapeID="_x0000_i1107" DrawAspect="Content" ObjectID="_1742469838" r:id="rId96"/>
        </w:object>
      </w:r>
      <w:r w:rsidRPr="00355FED">
        <w:rPr>
          <w:color w:val="FF0000"/>
          <w:lang w:val="uk-UA"/>
        </w:rPr>
        <w:object w:dxaOrig="2835" w:dyaOrig="2835">
          <v:shape id="_x0000_i1108" type="#_x0000_t75" style="width:14.25pt;height:18.75pt" o:ole="" fillcolor="window">
            <v:imagedata r:id="rId17" o:title="" cropleft="10379f" cropright="10379f"/>
          </v:shape>
          <o:OLEObject Type="Embed" ProgID="Paint.Picture" ShapeID="_x0000_i1108" DrawAspect="Content" ObjectID="_1742469839" r:id="rId97"/>
        </w:object>
      </w:r>
      <w:r w:rsidRPr="00355FED">
        <w:rPr>
          <w:color w:val="FF0000"/>
          <w:lang w:val="uk-UA"/>
        </w:rPr>
        <w:object w:dxaOrig="2835" w:dyaOrig="2835">
          <v:shape id="_x0000_i1109" type="#_x0000_t75" style="width:14.25pt;height:18.75pt" o:ole="" fillcolor="window">
            <v:imagedata r:id="rId32" o:title="" cropleft="10379f" cropright="10379f"/>
          </v:shape>
          <o:OLEObject Type="Embed" ProgID="Paint.Picture" ShapeID="_x0000_i1109" DrawAspect="Content" ObjectID="_1742469840" r:id="rId98"/>
        </w:object>
      </w:r>
      <w:r w:rsidRPr="00355FED">
        <w:rPr>
          <w:color w:val="FF0000"/>
          <w:lang w:val="uk-UA"/>
        </w:rPr>
        <w:object w:dxaOrig="2835" w:dyaOrig="2835">
          <v:shape id="_x0000_i1110" type="#_x0000_t75" style="width:14.25pt;height:18.75pt" o:ole="" fillcolor="window">
            <v:imagedata r:id="rId34" o:title="" cropleft="10379f" cropright="10379f"/>
          </v:shape>
          <o:OLEObject Type="Embed" ProgID="Paint.Picture" ShapeID="_x0000_i1110" DrawAspect="Content" ObjectID="_1742469841" r:id="rId99"/>
        </w:object>
      </w:r>
      <w:r w:rsidRPr="00355FED">
        <w:rPr>
          <w:color w:val="FF0000"/>
          <w:lang w:val="uk-UA"/>
        </w:rPr>
        <w:object w:dxaOrig="2835" w:dyaOrig="2835">
          <v:shape id="_x0000_i1111" type="#_x0000_t75" style="width:14.25pt;height:18.75pt" o:ole="" fillcolor="window">
            <v:imagedata r:id="rId32" o:title="" cropleft="10379f" cropright="10379f"/>
          </v:shape>
          <o:OLEObject Type="Embed" ProgID="Paint.Picture" ShapeID="_x0000_i1111" DrawAspect="Content" ObjectID="_1742469842" r:id="rId100"/>
        </w:object>
      </w:r>
      <w:r w:rsidRPr="00355FED">
        <w:rPr>
          <w:color w:val="FF0000"/>
          <w:lang w:val="uk-UA"/>
        </w:rPr>
        <w:object w:dxaOrig="2835" w:dyaOrig="2835">
          <v:shape id="_x0000_i1112" type="#_x0000_t75" style="width:14.25pt;height:18.75pt" o:ole="" fillcolor="window">
            <v:imagedata r:id="rId15" o:title="" cropleft="10379f" cropright="10379f"/>
          </v:shape>
          <o:OLEObject Type="Embed" ProgID="Paint.Picture" ShapeID="_x0000_i1112" DrawAspect="Content" ObjectID="_1742469843" r:id="rId101"/>
        </w:object>
      </w:r>
      <w:r w:rsidRPr="00355FED">
        <w:rPr>
          <w:color w:val="FF0000"/>
          <w:lang w:val="uk-UA"/>
        </w:rPr>
        <w:object w:dxaOrig="2835" w:dyaOrig="2835">
          <v:shape id="_x0000_i1113" type="#_x0000_t75" style="width:14.25pt;height:18.75pt" o:ole="" fillcolor="window">
            <v:imagedata r:id="rId32" o:title="" cropleft="10379f" cropright="10379f"/>
          </v:shape>
          <o:OLEObject Type="Embed" ProgID="Paint.Picture" ShapeID="_x0000_i1113" DrawAspect="Content" ObjectID="_1742469844" r:id="rId102"/>
        </w:object>
      </w:r>
      <w:r w:rsidRPr="00355FED">
        <w:rPr>
          <w:color w:val="FF0000"/>
          <w:lang w:val="uk-UA"/>
        </w:rPr>
        <w:object w:dxaOrig="2835" w:dyaOrig="2835">
          <v:shape id="_x0000_i1114" type="#_x0000_t75" style="width:14.25pt;height:18.75pt" o:ole="" fillcolor="window">
            <v:imagedata r:id="rId15" o:title="" cropleft="10379f" cropright="10379f"/>
          </v:shape>
          <o:OLEObject Type="Embed" ProgID="Paint.Picture" ShapeID="_x0000_i1114" DrawAspect="Content" ObjectID="_1742469845" r:id="rId103"/>
        </w:object>
      </w:r>
      <w:r w:rsidRPr="00355FED">
        <w:rPr>
          <w:color w:val="FF0000"/>
          <w:lang w:val="uk-UA"/>
        </w:rPr>
        <w:object w:dxaOrig="2835" w:dyaOrig="2835">
          <v:shape id="_x0000_i1115" type="#_x0000_t75" style="width:14.25pt;height:18.75pt" o:ole="" fillcolor="window">
            <v:imagedata r:id="rId32" o:title="" cropleft="10379f" cropright="10379f"/>
          </v:shape>
          <o:OLEObject Type="Embed" ProgID="Paint.Picture" ShapeID="_x0000_i1115" DrawAspect="Content" ObjectID="_1742469846" r:id="rId104"/>
        </w:object>
      </w:r>
      <w:r w:rsidRPr="00355FED">
        <w:rPr>
          <w:color w:val="FF0000"/>
          <w:lang w:val="uk-UA"/>
        </w:rPr>
        <w:object w:dxaOrig="2835" w:dyaOrig="2835">
          <v:shape id="_x0000_i1116" type="#_x0000_t75" style="width:14.25pt;height:18.75pt" o:ole="" fillcolor="window">
            <v:imagedata r:id="rId32" o:title="" cropleft="10379f" cropright="10379f"/>
          </v:shape>
          <o:OLEObject Type="Embed" ProgID="Paint.Picture" ShapeID="_x0000_i1116" DrawAspect="Content" ObjectID="_1742469847" r:id="rId105"/>
        </w:object>
      </w:r>
      <w:r w:rsidRPr="00355FED">
        <w:rPr>
          <w:color w:val="FF0000"/>
          <w:lang w:val="uk-UA"/>
        </w:rPr>
        <w:object w:dxaOrig="2835" w:dyaOrig="2835">
          <v:shape id="_x0000_i1117" type="#_x0000_t75" style="width:14.25pt;height:18.75pt" o:ole="" fillcolor="window">
            <v:imagedata r:id="rId17" o:title="" cropleft="10379f" cropright="10379f"/>
          </v:shape>
          <o:OLEObject Type="Embed" ProgID="Paint.Picture" ShapeID="_x0000_i1117" DrawAspect="Content" ObjectID="_1742469848" r:id="rId106"/>
        </w:object>
      </w:r>
      <w:r w:rsidRPr="00355FED">
        <w:rPr>
          <w:color w:val="FF0000"/>
          <w:lang w:val="uk-UA"/>
        </w:rPr>
        <w:object w:dxaOrig="2835" w:dyaOrig="2835">
          <v:shape id="_x0000_i1118" type="#_x0000_t75" style="width:14.25pt;height:18.75pt" o:ole="" fillcolor="window">
            <v:imagedata r:id="rId32" o:title="" cropleft="10379f" cropright="10379f"/>
          </v:shape>
          <o:OLEObject Type="Embed" ProgID="Paint.Picture" ShapeID="_x0000_i1118" DrawAspect="Content" ObjectID="_1742469849" r:id="rId107"/>
        </w:object>
      </w:r>
      <w:r w:rsidRPr="00355FED">
        <w:rPr>
          <w:color w:val="FF0000"/>
          <w:lang w:val="uk-UA"/>
        </w:rPr>
        <w:object w:dxaOrig="2835" w:dyaOrig="2835">
          <v:shape id="_x0000_i1119" type="#_x0000_t75" style="width:14.25pt;height:18.75pt" o:ole="" fillcolor="window">
            <v:imagedata r:id="rId34" o:title="" cropleft="10379f" cropright="10379f"/>
          </v:shape>
          <o:OLEObject Type="Embed" ProgID="Paint.Picture" ShapeID="_x0000_i1119" DrawAspect="Content" ObjectID="_1742469850" r:id="rId108"/>
        </w:object>
      </w:r>
      <w:r w:rsidRPr="00355FED">
        <w:rPr>
          <w:color w:val="FF0000"/>
          <w:lang w:val="uk-UA"/>
        </w:rPr>
        <w:object w:dxaOrig="2835" w:dyaOrig="2835">
          <v:shape id="_x0000_i1120" type="#_x0000_t75" style="width:14.25pt;height:18.75pt" o:ole="" fillcolor="window">
            <v:imagedata r:id="rId34" o:title="" cropleft="10379f" cropright="10379f"/>
          </v:shape>
          <o:OLEObject Type="Embed" ProgID="Paint.Picture" ShapeID="_x0000_i1120" DrawAspect="Content" ObjectID="_1742469851" r:id="rId109"/>
        </w:object>
      </w:r>
      <w:r w:rsidRPr="00355FED">
        <w:rPr>
          <w:color w:val="FF0000"/>
          <w:lang w:val="uk-UA"/>
        </w:rPr>
        <w:object w:dxaOrig="2835" w:dyaOrig="2835">
          <v:shape id="_x0000_i1121" type="#_x0000_t75" style="width:14.25pt;height:18.75pt" o:ole="" fillcolor="window">
            <v:imagedata r:id="rId34" o:title="" cropleft="10379f" cropright="10379f"/>
          </v:shape>
          <o:OLEObject Type="Embed" ProgID="Paint.Picture" ShapeID="_x0000_i1121" DrawAspect="Content" ObjectID="_1742469852" r:id="rId110"/>
        </w:object>
      </w:r>
      <w:r w:rsidRPr="00355FED">
        <w:rPr>
          <w:color w:val="FF0000"/>
          <w:lang w:val="uk-UA"/>
        </w:rPr>
        <w:object w:dxaOrig="2835" w:dyaOrig="2835">
          <v:shape id="_x0000_i112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22" DrawAspect="Content" ObjectID="_1742469853" r:id="rId111"/>
        </w:object>
      </w:r>
      <w:r w:rsidRPr="00355FED">
        <w:rPr>
          <w:color w:val="FF0000"/>
          <w:lang w:val="uk-UA"/>
        </w:rPr>
        <w:object w:dxaOrig="2835" w:dyaOrig="2835">
          <v:shape id="_x0000_i1123" type="#_x0000_t75" style="width:14.25pt;height:18.75pt" o:ole="" fillcolor="window">
            <v:imagedata r:id="rId15" o:title="" cropleft="10379f" cropright="10379f"/>
          </v:shape>
          <o:OLEObject Type="Embed" ProgID="Paint.Picture" ShapeID="_x0000_i1123" DrawAspect="Content" ObjectID="_1742469854" r:id="rId112"/>
        </w:object>
      </w:r>
    </w:p>
    <w:p w:rsidR="00AF177F" w:rsidRPr="00355FED" w:rsidRDefault="00AF177F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124" type="#_x0000_t75" style="width:14.25pt;height:18.75pt" o:ole="" fillcolor="window">
            <v:imagedata r:id="rId34" o:title="" cropleft="10379f" cropright="10379f"/>
          </v:shape>
          <o:OLEObject Type="Embed" ProgID="Paint.Picture" ShapeID="_x0000_i1124" DrawAspect="Content" ObjectID="_1742469855" r:id="rId113"/>
        </w:object>
      </w:r>
      <w:r w:rsidRPr="00355FED">
        <w:rPr>
          <w:color w:val="FF0000"/>
          <w:lang w:val="uk-UA"/>
        </w:rPr>
        <w:object w:dxaOrig="2835" w:dyaOrig="2835">
          <v:shape id="_x0000_i1125" type="#_x0000_t75" style="width:14.25pt;height:18.75pt" o:ole="" fillcolor="window">
            <v:imagedata r:id="rId15" o:title="" cropleft="10379f" cropright="10379f"/>
          </v:shape>
          <o:OLEObject Type="Embed" ProgID="Paint.Picture" ShapeID="_x0000_i1125" DrawAspect="Content" ObjectID="_1742469856" r:id="rId114"/>
        </w:object>
      </w:r>
      <w:r w:rsidRPr="00355FED">
        <w:rPr>
          <w:color w:val="FF0000"/>
          <w:lang w:val="uk-UA"/>
        </w:rPr>
        <w:object w:dxaOrig="2835" w:dyaOrig="2835">
          <v:shape id="_x0000_i1126" type="#_x0000_t75" style="width:14.25pt;height:18.75pt" o:ole="" fillcolor="window">
            <v:imagedata r:id="rId34" o:title="" cropleft="10379f" cropright="10379f"/>
          </v:shape>
          <o:OLEObject Type="Embed" ProgID="Paint.Picture" ShapeID="_x0000_i1126" DrawAspect="Content" ObjectID="_1742469857" r:id="rId115"/>
        </w:object>
      </w:r>
      <w:r w:rsidRPr="00355FED">
        <w:rPr>
          <w:color w:val="FF0000"/>
          <w:lang w:val="uk-UA"/>
        </w:rPr>
        <w:object w:dxaOrig="2835" w:dyaOrig="2835">
          <v:shape id="_x0000_i1127" type="#_x0000_t75" style="width:14.25pt;height:18.75pt" o:ole="" fillcolor="window">
            <v:imagedata r:id="rId24" o:title="" cropleft="10379f" cropright="10379f"/>
          </v:shape>
          <o:OLEObject Type="Embed" ProgID="Paint.Picture" ShapeID="_x0000_i1127" DrawAspect="Content" ObjectID="_1742469858" r:id="rId116"/>
        </w:object>
      </w:r>
      <w:r w:rsidRPr="00355FED">
        <w:rPr>
          <w:color w:val="FF0000"/>
          <w:lang w:val="uk-UA"/>
        </w:rPr>
        <w:object w:dxaOrig="2835" w:dyaOrig="2835">
          <v:shape id="_x0000_i1128" type="#_x0000_t75" style="width:14.25pt;height:18.75pt" o:ole="" fillcolor="window">
            <v:imagedata r:id="rId34" o:title="" cropleft="10379f" cropright="10379f"/>
          </v:shape>
          <o:OLEObject Type="Embed" ProgID="Paint.Picture" ShapeID="_x0000_i1128" DrawAspect="Content" ObjectID="_1742469859" r:id="rId117"/>
        </w:object>
      </w:r>
      <w:r w:rsidRPr="00355FED">
        <w:rPr>
          <w:color w:val="FF0000"/>
          <w:lang w:val="uk-UA"/>
        </w:rPr>
        <w:object w:dxaOrig="2835" w:dyaOrig="2835">
          <v:shape id="_x0000_i1129" type="#_x0000_t75" style="width:14.25pt;height:18.75pt" o:ole="" fillcolor="window">
            <v:imagedata r:id="rId15" o:title="" cropleft="10379f" cropright="10379f"/>
          </v:shape>
          <o:OLEObject Type="Embed" ProgID="Paint.Picture" ShapeID="_x0000_i1129" DrawAspect="Content" ObjectID="_1742469860" r:id="rId118"/>
        </w:object>
      </w:r>
      <w:r w:rsidRPr="00355FED">
        <w:rPr>
          <w:color w:val="FF0000"/>
          <w:lang w:val="uk-UA"/>
        </w:rPr>
        <w:object w:dxaOrig="2835" w:dyaOrig="2835">
          <v:shape id="_x0000_i1130" type="#_x0000_t75" style="width:14.25pt;height:18.75pt" o:ole="" fillcolor="window">
            <v:imagedata r:id="rId34" o:title="" cropleft="10379f" cropright="10379f"/>
          </v:shape>
          <o:OLEObject Type="Embed" ProgID="Paint.Picture" ShapeID="_x0000_i1130" DrawAspect="Content" ObjectID="_1742469861" r:id="rId119"/>
        </w:object>
      </w:r>
      <w:r w:rsidRPr="00355FED">
        <w:rPr>
          <w:color w:val="FF0000"/>
          <w:lang w:val="uk-UA"/>
        </w:rPr>
        <w:object w:dxaOrig="2835" w:dyaOrig="2835">
          <v:shape id="_x0000_i1131" type="#_x0000_t75" style="width:14.25pt;height:18.75pt" o:ole="" fillcolor="window">
            <v:imagedata r:id="rId34" o:title="" cropleft="10379f" cropright="10379f"/>
          </v:shape>
          <o:OLEObject Type="Embed" ProgID="Paint.Picture" ShapeID="_x0000_i1131" DrawAspect="Content" ObjectID="_1742469862" r:id="rId120"/>
        </w:object>
      </w:r>
      <w:r w:rsidRPr="00355FED">
        <w:rPr>
          <w:color w:val="FF0000"/>
          <w:lang w:val="uk-UA"/>
        </w:rPr>
        <w:object w:dxaOrig="2835" w:dyaOrig="2835">
          <v:shape id="_x0000_i1132" type="#_x0000_t75" style="width:14.25pt;height:18.75pt" o:ole="" fillcolor="window">
            <v:imagedata r:id="rId32" o:title="" cropleft="10379f" cropright="10379f"/>
          </v:shape>
          <o:OLEObject Type="Embed" ProgID="Paint.Picture" ShapeID="_x0000_i1132" DrawAspect="Content" ObjectID="_1742469863" r:id="rId121"/>
        </w:object>
      </w:r>
      <w:r w:rsidRPr="00355FED">
        <w:rPr>
          <w:color w:val="FF0000"/>
          <w:lang w:val="uk-UA"/>
        </w:rPr>
        <w:object w:dxaOrig="2835" w:dyaOrig="2835">
          <v:shape id="_x0000_i113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33" DrawAspect="Content" ObjectID="_1742469864" r:id="rId122"/>
        </w:object>
      </w:r>
      <w:r w:rsidRPr="00355FED">
        <w:rPr>
          <w:color w:val="FF0000"/>
          <w:lang w:val="uk-UA"/>
        </w:rPr>
        <w:object w:dxaOrig="2835" w:dyaOrig="2835">
          <v:shape id="_x0000_i113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34" DrawAspect="Content" ObjectID="_1742469865" r:id="rId123"/>
        </w:object>
      </w:r>
      <w:r w:rsidRPr="00355FED">
        <w:rPr>
          <w:color w:val="FF0000"/>
          <w:lang w:val="uk-UA"/>
        </w:rPr>
        <w:object w:dxaOrig="2835" w:dyaOrig="2835">
          <v:shape id="_x0000_i1135" type="#_x0000_t75" style="width:14.25pt;height:18.75pt" o:ole="" fillcolor="window">
            <v:imagedata r:id="rId24" o:title="" cropleft="10379f" cropright="10379f"/>
          </v:shape>
          <o:OLEObject Type="Embed" ProgID="Paint.Picture" ShapeID="_x0000_i1135" DrawAspect="Content" ObjectID="_1742469866" r:id="rId124"/>
        </w:object>
      </w:r>
      <w:r w:rsidRPr="00355FED">
        <w:rPr>
          <w:color w:val="FF0000"/>
          <w:lang w:val="uk-UA"/>
        </w:rPr>
        <w:object w:dxaOrig="2835" w:dyaOrig="2835">
          <v:shape id="_x0000_i1136" type="#_x0000_t75" style="width:14.25pt;height:18.75pt" o:ole="" fillcolor="window">
            <v:imagedata r:id="rId34" o:title="" cropleft="10379f" cropright="10379f"/>
          </v:shape>
          <o:OLEObject Type="Embed" ProgID="Paint.Picture" ShapeID="_x0000_i1136" DrawAspect="Content" ObjectID="_1742469867" r:id="rId125"/>
        </w:object>
      </w:r>
      <w:r w:rsidRPr="00355FED">
        <w:rPr>
          <w:color w:val="FF0000"/>
          <w:lang w:val="uk-UA"/>
        </w:rPr>
        <w:object w:dxaOrig="2835" w:dyaOrig="2835">
          <v:shape id="_x0000_i113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37" DrawAspect="Content" ObjectID="_1742469868" r:id="rId126"/>
        </w:object>
      </w:r>
      <w:r w:rsidRPr="00355FED">
        <w:rPr>
          <w:color w:val="FF0000"/>
          <w:lang w:val="uk-UA"/>
        </w:rPr>
        <w:object w:dxaOrig="2835" w:dyaOrig="2835">
          <v:shape id="_x0000_i113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38" DrawAspect="Content" ObjectID="_1742469869" r:id="rId127"/>
        </w:object>
      </w:r>
      <w:r w:rsidRPr="00355FED">
        <w:rPr>
          <w:color w:val="FF0000"/>
          <w:lang w:val="uk-UA"/>
        </w:rPr>
        <w:object w:dxaOrig="2835" w:dyaOrig="2835">
          <v:shape id="_x0000_i1139" type="#_x0000_t75" style="width:14.25pt;height:18.75pt" o:ole="" fillcolor="window">
            <v:imagedata r:id="rId30" o:title="" cropleft="10379f" cropright="10379f"/>
          </v:shape>
          <o:OLEObject Type="Embed" ProgID="Paint.Picture" ShapeID="_x0000_i1139" DrawAspect="Content" ObjectID="_1742469870" r:id="rId128"/>
        </w:object>
      </w:r>
      <w:r w:rsidRPr="00355FED">
        <w:rPr>
          <w:color w:val="FF0000"/>
          <w:lang w:val="uk-UA"/>
        </w:rPr>
        <w:object w:dxaOrig="2835" w:dyaOrig="2835">
          <v:shape id="_x0000_i1140" type="#_x0000_t75" style="width:14.25pt;height:18.75pt" o:ole="" fillcolor="window">
            <v:imagedata r:id="rId32" o:title="" cropleft="10379f" cropright="10379f"/>
          </v:shape>
          <o:OLEObject Type="Embed" ProgID="Paint.Picture" ShapeID="_x0000_i1140" DrawAspect="Content" ObjectID="_1742469871" r:id="rId129"/>
        </w:object>
      </w:r>
      <w:r w:rsidRPr="00355FED">
        <w:rPr>
          <w:color w:val="FF0000"/>
          <w:lang w:val="uk-UA"/>
        </w:rPr>
        <w:object w:dxaOrig="2835" w:dyaOrig="2835">
          <v:shape id="_x0000_i1141" type="#_x0000_t75" style="width:14.25pt;height:18.75pt" o:ole="" fillcolor="window">
            <v:imagedata r:id="rId24" o:title="" cropleft="10379f" cropright="10379f"/>
          </v:shape>
          <o:OLEObject Type="Embed" ProgID="Paint.Picture" ShapeID="_x0000_i1141" DrawAspect="Content" ObjectID="_1742469872" r:id="rId130"/>
        </w:object>
      </w:r>
      <w:r w:rsidRPr="00355FED">
        <w:rPr>
          <w:color w:val="FF0000"/>
          <w:lang w:val="uk-UA"/>
        </w:rPr>
        <w:object w:dxaOrig="2835" w:dyaOrig="2835">
          <v:shape id="_x0000_i114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42" DrawAspect="Content" ObjectID="_1742469873" r:id="rId131"/>
        </w:object>
      </w:r>
      <w:r w:rsidRPr="00355FED">
        <w:rPr>
          <w:color w:val="FF0000"/>
          <w:lang w:val="uk-UA"/>
        </w:rPr>
        <w:object w:dxaOrig="2835" w:dyaOrig="2835">
          <v:shape id="_x0000_i1143" type="#_x0000_t75" style="width:14.25pt;height:18.75pt" o:ole="" fillcolor="window">
            <v:imagedata r:id="rId30" o:title="" cropleft="10379f" cropright="10379f"/>
          </v:shape>
          <o:OLEObject Type="Embed" ProgID="Paint.Picture" ShapeID="_x0000_i1143" DrawAspect="Content" ObjectID="_1742469874" r:id="rId132"/>
        </w:object>
      </w:r>
      <w:r w:rsidRPr="00355FED">
        <w:rPr>
          <w:color w:val="FF0000"/>
          <w:lang w:val="uk-UA"/>
        </w:rPr>
        <w:object w:dxaOrig="2835" w:dyaOrig="2835">
          <v:shape id="_x0000_i114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44" DrawAspect="Content" ObjectID="_1742469875" r:id="rId133"/>
        </w:object>
      </w:r>
      <w:r w:rsidRPr="00355FED">
        <w:rPr>
          <w:color w:val="FF0000"/>
          <w:lang w:val="uk-UA"/>
        </w:rPr>
        <w:object w:dxaOrig="2835" w:dyaOrig="2835">
          <v:shape id="_x0000_i1145" type="#_x0000_t75" style="width:14.25pt;height:18.75pt" o:ole="" fillcolor="window">
            <v:imagedata r:id="rId20" o:title="" cropleft="10379f" cropright="10379f"/>
          </v:shape>
          <o:OLEObject Type="Embed" ProgID="Paint.Picture" ShapeID="_x0000_i1145" DrawAspect="Content" ObjectID="_1742469876" r:id="rId134"/>
        </w:object>
      </w:r>
      <w:r w:rsidRPr="00355FED">
        <w:rPr>
          <w:color w:val="FF0000"/>
          <w:lang w:val="uk-UA"/>
        </w:rPr>
        <w:object w:dxaOrig="2835" w:dyaOrig="2835">
          <v:shape id="_x0000_i1146" type="#_x0000_t75" style="width:14.25pt;height:18.75pt" o:ole="" fillcolor="window">
            <v:imagedata r:id="rId17" o:title="" cropleft="10379f" cropright="10379f"/>
          </v:shape>
          <o:OLEObject Type="Embed" ProgID="Paint.Picture" ShapeID="_x0000_i1146" DrawAspect="Content" ObjectID="_1742469877" r:id="rId135"/>
        </w:object>
      </w:r>
      <w:r w:rsidRPr="00355FED">
        <w:rPr>
          <w:color w:val="FF0000"/>
          <w:lang w:val="uk-UA"/>
        </w:rPr>
        <w:object w:dxaOrig="2835" w:dyaOrig="2835">
          <v:shape id="_x0000_i1147" type="#_x0000_t75" style="width:14.25pt;height:18.75pt" o:ole="" fillcolor="window">
            <v:imagedata r:id="rId30" o:title="" cropleft="10379f" cropright="10379f"/>
          </v:shape>
          <o:OLEObject Type="Embed" ProgID="Paint.Picture" ShapeID="_x0000_i1147" DrawAspect="Content" ObjectID="_1742469878" r:id="rId136"/>
        </w:object>
      </w:r>
      <w:r w:rsidRPr="00355FED">
        <w:rPr>
          <w:color w:val="FF0000"/>
          <w:lang w:val="uk-UA"/>
        </w:rPr>
        <w:object w:dxaOrig="2835" w:dyaOrig="2835">
          <v:shape id="_x0000_i114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48" DrawAspect="Content" ObjectID="_1742469879" r:id="rId137"/>
        </w:object>
      </w:r>
      <w:r w:rsidRPr="00355FED">
        <w:rPr>
          <w:color w:val="FF0000"/>
          <w:lang w:val="uk-UA"/>
        </w:rPr>
        <w:object w:dxaOrig="2835" w:dyaOrig="2835">
          <v:shape id="_x0000_i1149" type="#_x0000_t75" style="width:14.25pt;height:18.75pt" o:ole="" fillcolor="window">
            <v:imagedata r:id="rId30" o:title="" cropleft="10379f" cropright="10379f"/>
          </v:shape>
          <o:OLEObject Type="Embed" ProgID="Paint.Picture" ShapeID="_x0000_i1149" DrawAspect="Content" ObjectID="_1742469880" r:id="rId138"/>
        </w:object>
      </w:r>
      <w:r w:rsidRPr="00355FED">
        <w:rPr>
          <w:color w:val="FF0000"/>
          <w:lang w:val="uk-UA"/>
        </w:rPr>
        <w:object w:dxaOrig="2835" w:dyaOrig="2835">
          <v:shape id="_x0000_i1150" type="#_x0000_t75" style="width:14.25pt;height:18.75pt" o:ole="" fillcolor="window">
            <v:imagedata r:id="rId30" o:title="" cropleft="10379f" cropright="10379f"/>
          </v:shape>
          <o:OLEObject Type="Embed" ProgID="Paint.Picture" ShapeID="_x0000_i1150" DrawAspect="Content" ObjectID="_1742469881" r:id="rId139"/>
        </w:object>
      </w:r>
      <w:r w:rsidRPr="00355FED">
        <w:rPr>
          <w:color w:val="FF0000"/>
          <w:lang w:val="uk-UA"/>
        </w:rPr>
        <w:object w:dxaOrig="2835" w:dyaOrig="2835">
          <v:shape id="_x0000_i1151" type="#_x0000_t75" style="width:14.25pt;height:18.75pt" o:ole="" fillcolor="window">
            <v:imagedata r:id="rId24" o:title="" cropleft="10379f" cropright="10379f"/>
          </v:shape>
          <o:OLEObject Type="Embed" ProgID="Paint.Picture" ShapeID="_x0000_i1151" DrawAspect="Content" ObjectID="_1742469882" r:id="rId140"/>
        </w:object>
      </w:r>
      <w:r w:rsidRPr="00355FED">
        <w:rPr>
          <w:color w:val="FF0000"/>
          <w:lang w:val="uk-UA"/>
        </w:rPr>
        <w:object w:dxaOrig="2835" w:dyaOrig="2835">
          <v:shape id="_x0000_i1152" type="#_x0000_t75" style="width:14.25pt;height:18.75pt" o:ole="" fillcolor="window">
            <v:imagedata r:id="rId24" o:title="" cropleft="10379f" cropright="10379f"/>
          </v:shape>
          <o:OLEObject Type="Embed" ProgID="Paint.Picture" ShapeID="_x0000_i1152" DrawAspect="Content" ObjectID="_1742469883" r:id="rId141"/>
        </w:object>
      </w:r>
      <w:r w:rsidRPr="00355FED">
        <w:rPr>
          <w:color w:val="FF0000"/>
          <w:lang w:val="uk-UA"/>
        </w:rPr>
        <w:object w:dxaOrig="2835" w:dyaOrig="2835">
          <v:shape id="_x0000_i1153" type="#_x0000_t75" style="width:14.25pt;height:18.75pt" o:ole="" fillcolor="window">
            <v:imagedata r:id="rId30" o:title="" cropleft="10379f" cropright="10379f"/>
          </v:shape>
          <o:OLEObject Type="Embed" ProgID="Paint.Picture" ShapeID="_x0000_i1153" DrawAspect="Content" ObjectID="_1742469884" r:id="rId142"/>
        </w:object>
      </w:r>
    </w:p>
    <w:p w:rsidR="00AF177F" w:rsidRPr="00355FED" w:rsidRDefault="00AF177F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154" type="#_x0000_t75" style="width:14.25pt;height:18.75pt" o:ole="" fillcolor="window">
            <v:imagedata r:id="rId24" o:title="" cropleft="10379f" cropright="10379f"/>
          </v:shape>
          <o:OLEObject Type="Embed" ProgID="Paint.Picture" ShapeID="_x0000_i1154" DrawAspect="Content" ObjectID="_1742469885" r:id="rId143"/>
        </w:object>
      </w:r>
      <w:r w:rsidRPr="00355FED">
        <w:rPr>
          <w:color w:val="FF0000"/>
          <w:lang w:val="uk-UA"/>
        </w:rPr>
        <w:object w:dxaOrig="2835" w:dyaOrig="2835">
          <v:shape id="_x0000_i115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55" DrawAspect="Content" ObjectID="_1742469886" r:id="rId144"/>
        </w:object>
      </w:r>
      <w:r w:rsidRPr="00355FED">
        <w:rPr>
          <w:color w:val="FF0000"/>
          <w:lang w:val="uk-UA"/>
        </w:rPr>
        <w:object w:dxaOrig="2835" w:dyaOrig="2835">
          <v:shape id="_x0000_i1156" type="#_x0000_t75" style="width:14.25pt;height:18.75pt" o:ole="" fillcolor="window">
            <v:imagedata r:id="rId32" o:title="" cropleft="10379f" cropright="10379f"/>
          </v:shape>
          <o:OLEObject Type="Embed" ProgID="Paint.Picture" ShapeID="_x0000_i1156" DrawAspect="Content" ObjectID="_1742469887" r:id="rId145"/>
        </w:object>
      </w:r>
      <w:r w:rsidRPr="00355FED">
        <w:rPr>
          <w:color w:val="FF0000"/>
          <w:lang w:val="uk-UA"/>
        </w:rPr>
        <w:object w:dxaOrig="2835" w:dyaOrig="2835">
          <v:shape id="_x0000_i1157" type="#_x0000_t75" style="width:14.25pt;height:18.75pt" o:ole="" fillcolor="window">
            <v:imagedata r:id="rId34" o:title="" cropleft="10379f" cropright="10379f"/>
          </v:shape>
          <o:OLEObject Type="Embed" ProgID="Paint.Picture" ShapeID="_x0000_i1157" DrawAspect="Content" ObjectID="_1742469888" r:id="rId146"/>
        </w:object>
      </w:r>
      <w:r w:rsidRPr="00355FED">
        <w:rPr>
          <w:color w:val="FF0000"/>
          <w:lang w:val="uk-UA"/>
        </w:rPr>
        <w:object w:dxaOrig="2835" w:dyaOrig="2835">
          <v:shape id="_x0000_i1158" type="#_x0000_t75" style="width:14.25pt;height:18.75pt" o:ole="" fillcolor="window">
            <v:imagedata r:id="rId30" o:title="" cropleft="10379f" cropright="10379f"/>
          </v:shape>
          <o:OLEObject Type="Embed" ProgID="Paint.Picture" ShapeID="_x0000_i1158" DrawAspect="Content" ObjectID="_1742469889" r:id="rId147"/>
        </w:object>
      </w:r>
      <w:r w:rsidRPr="00355FED">
        <w:rPr>
          <w:color w:val="FF0000"/>
          <w:lang w:val="uk-UA"/>
        </w:rPr>
        <w:object w:dxaOrig="2835" w:dyaOrig="2835">
          <v:shape id="_x0000_i1159" type="#_x0000_t75" style="width:14.25pt;height:18.75pt" o:ole="" fillcolor="window">
            <v:imagedata r:id="rId17" o:title="" cropleft="10379f" cropright="10379f"/>
          </v:shape>
          <o:OLEObject Type="Embed" ProgID="Paint.Picture" ShapeID="_x0000_i1159" DrawAspect="Content" ObjectID="_1742469890" r:id="rId148"/>
        </w:object>
      </w:r>
      <w:r w:rsidRPr="00355FED">
        <w:rPr>
          <w:color w:val="FF0000"/>
          <w:lang w:val="uk-UA"/>
        </w:rPr>
        <w:object w:dxaOrig="2835" w:dyaOrig="2835">
          <v:shape id="_x0000_i116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60" DrawAspect="Content" ObjectID="_1742469891" r:id="rId149"/>
        </w:object>
      </w:r>
      <w:r w:rsidRPr="00355FED">
        <w:rPr>
          <w:color w:val="FF0000"/>
          <w:lang w:val="uk-UA"/>
        </w:rPr>
        <w:object w:dxaOrig="2835" w:dyaOrig="2835">
          <v:shape id="_x0000_i116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61" DrawAspect="Content" ObjectID="_1742469892" r:id="rId150"/>
        </w:object>
      </w:r>
      <w:r w:rsidRPr="00355FED">
        <w:rPr>
          <w:color w:val="FF0000"/>
          <w:lang w:val="uk-UA"/>
        </w:rPr>
        <w:object w:dxaOrig="2835" w:dyaOrig="2835">
          <v:shape id="_x0000_i1162" type="#_x0000_t75" style="width:14.25pt;height:18.75pt" o:ole="" fillcolor="window">
            <v:imagedata r:id="rId17" o:title="" cropleft="10379f" cropright="10379f"/>
          </v:shape>
          <o:OLEObject Type="Embed" ProgID="Paint.Picture" ShapeID="_x0000_i1162" DrawAspect="Content" ObjectID="_1742469893" r:id="rId151"/>
        </w:object>
      </w:r>
      <w:r w:rsidRPr="00355FED">
        <w:rPr>
          <w:color w:val="FF0000"/>
          <w:lang w:val="uk-UA"/>
        </w:rPr>
        <w:object w:dxaOrig="2835" w:dyaOrig="2835">
          <v:shape id="_x0000_i1163" type="#_x0000_t75" style="width:14.25pt;height:18.75pt" o:ole="" fillcolor="window">
            <v:imagedata r:id="rId17" o:title="" cropleft="10379f" cropright="10379f"/>
          </v:shape>
          <o:OLEObject Type="Embed" ProgID="Paint.Picture" ShapeID="_x0000_i1163" DrawAspect="Content" ObjectID="_1742469894" r:id="rId152"/>
        </w:object>
      </w:r>
      <w:r w:rsidRPr="00355FED">
        <w:rPr>
          <w:color w:val="FF0000"/>
          <w:lang w:val="uk-UA"/>
        </w:rPr>
        <w:object w:dxaOrig="2835" w:dyaOrig="2835">
          <v:shape id="_x0000_i1164" type="#_x0000_t75" style="width:14.25pt;height:18.75pt" o:ole="" fillcolor="window">
            <v:imagedata r:id="rId17" o:title="" cropleft="10379f" cropright="10379f"/>
          </v:shape>
          <o:OLEObject Type="Embed" ProgID="Paint.Picture" ShapeID="_x0000_i1164" DrawAspect="Content" ObjectID="_1742469895" r:id="rId153"/>
        </w:object>
      </w:r>
      <w:r w:rsidRPr="00355FED">
        <w:rPr>
          <w:color w:val="FF0000"/>
          <w:lang w:val="uk-UA"/>
        </w:rPr>
        <w:object w:dxaOrig="2835" w:dyaOrig="2835">
          <v:shape id="_x0000_i1165" type="#_x0000_t75" style="width:14.25pt;height:18.75pt" o:ole="" fillcolor="window">
            <v:imagedata r:id="rId34" o:title="" cropleft="10379f" cropright="10379f"/>
          </v:shape>
          <o:OLEObject Type="Embed" ProgID="Paint.Picture" ShapeID="_x0000_i1165" DrawAspect="Content" ObjectID="_1742469896" r:id="rId154"/>
        </w:object>
      </w:r>
      <w:r w:rsidRPr="00355FED">
        <w:rPr>
          <w:color w:val="FF0000"/>
          <w:lang w:val="uk-UA"/>
        </w:rPr>
        <w:object w:dxaOrig="2835" w:dyaOrig="2835">
          <v:shape id="_x0000_i1166" type="#_x0000_t75" style="width:14.25pt;height:18.75pt" o:ole="" fillcolor="window">
            <v:imagedata r:id="rId30" o:title="" cropleft="10379f" cropright="10379f"/>
          </v:shape>
          <o:OLEObject Type="Embed" ProgID="Paint.Picture" ShapeID="_x0000_i1166" DrawAspect="Content" ObjectID="_1742469897" r:id="rId155"/>
        </w:object>
      </w:r>
      <w:r w:rsidRPr="00355FED">
        <w:rPr>
          <w:color w:val="FF0000"/>
          <w:lang w:val="uk-UA"/>
        </w:rPr>
        <w:object w:dxaOrig="2835" w:dyaOrig="2835">
          <v:shape id="_x0000_i1167" type="#_x0000_t75" style="width:14.25pt;height:18.75pt" o:ole="" fillcolor="window">
            <v:imagedata r:id="rId17" o:title="" cropleft="10379f" cropright="10379f"/>
          </v:shape>
          <o:OLEObject Type="Embed" ProgID="Paint.Picture" ShapeID="_x0000_i1167" DrawAspect="Content" ObjectID="_1742469898" r:id="rId156"/>
        </w:object>
      </w:r>
      <w:r w:rsidRPr="00355FED">
        <w:rPr>
          <w:color w:val="FF0000"/>
          <w:lang w:val="uk-UA"/>
        </w:rPr>
        <w:object w:dxaOrig="2835" w:dyaOrig="2835">
          <v:shape id="_x0000_i1168" type="#_x0000_t75" style="width:14.25pt;height:18.75pt" o:ole="" fillcolor="window">
            <v:imagedata r:id="rId24" o:title="" cropleft="10379f" cropright="10379f"/>
          </v:shape>
          <o:OLEObject Type="Embed" ProgID="Paint.Picture" ShapeID="_x0000_i1168" DrawAspect="Content" ObjectID="_1742469899" r:id="rId157"/>
        </w:object>
      </w:r>
      <w:r w:rsidRPr="00355FED">
        <w:rPr>
          <w:color w:val="FF0000"/>
          <w:lang w:val="uk-UA"/>
        </w:rPr>
        <w:object w:dxaOrig="2835" w:dyaOrig="2835">
          <v:shape id="_x0000_i1169" type="#_x0000_t75" style="width:14.25pt;height:18.75pt" o:ole="" fillcolor="window">
            <v:imagedata r:id="rId24" o:title="" cropleft="10379f" cropright="10379f"/>
          </v:shape>
          <o:OLEObject Type="Embed" ProgID="Paint.Picture" ShapeID="_x0000_i1169" DrawAspect="Content" ObjectID="_1742469900" r:id="rId158"/>
        </w:object>
      </w:r>
      <w:r w:rsidRPr="00355FED">
        <w:rPr>
          <w:color w:val="FF0000"/>
          <w:lang w:val="uk-UA"/>
        </w:rPr>
        <w:object w:dxaOrig="2835" w:dyaOrig="2835">
          <v:shape id="_x0000_i1170" type="#_x0000_t75" style="width:14.25pt;height:18.75pt" o:ole="" fillcolor="window">
            <v:imagedata r:id="rId24" o:title="" cropleft="10379f" cropright="10379f"/>
          </v:shape>
          <o:OLEObject Type="Embed" ProgID="Paint.Picture" ShapeID="_x0000_i1170" DrawAspect="Content" ObjectID="_1742469901" r:id="rId159"/>
        </w:object>
      </w:r>
      <w:r w:rsidRPr="00355FED">
        <w:rPr>
          <w:color w:val="FF0000"/>
          <w:lang w:val="uk-UA"/>
        </w:rPr>
        <w:object w:dxaOrig="2835" w:dyaOrig="2835">
          <v:shape id="_x0000_i1171" type="#_x0000_t75" style="width:14.25pt;height:18.75pt" o:ole="" fillcolor="window">
            <v:imagedata r:id="rId17" o:title="" cropleft="10379f" cropright="10379f"/>
          </v:shape>
          <o:OLEObject Type="Embed" ProgID="Paint.Picture" ShapeID="_x0000_i1171" DrawAspect="Content" ObjectID="_1742469902" r:id="rId160"/>
        </w:object>
      </w:r>
      <w:r w:rsidRPr="00355FED">
        <w:rPr>
          <w:color w:val="FF0000"/>
          <w:lang w:val="uk-UA"/>
        </w:rPr>
        <w:object w:dxaOrig="2835" w:dyaOrig="2835">
          <v:shape id="_x0000_i1172" type="#_x0000_t75" style="width:14.25pt;height:18.75pt" o:ole="" fillcolor="window">
            <v:imagedata r:id="rId30" o:title="" cropleft="10379f" cropright="10379f"/>
          </v:shape>
          <o:OLEObject Type="Embed" ProgID="Paint.Picture" ShapeID="_x0000_i1172" DrawAspect="Content" ObjectID="_1742469903" r:id="rId161"/>
        </w:object>
      </w:r>
      <w:r w:rsidRPr="00355FED">
        <w:rPr>
          <w:color w:val="FF0000"/>
          <w:lang w:val="uk-UA"/>
        </w:rPr>
        <w:object w:dxaOrig="2835" w:dyaOrig="2835">
          <v:shape id="_x0000_i117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73" DrawAspect="Content" ObjectID="_1742469904" r:id="rId162"/>
        </w:object>
      </w:r>
      <w:r w:rsidRPr="00355FED">
        <w:rPr>
          <w:color w:val="FF0000"/>
          <w:lang w:val="uk-UA"/>
        </w:rPr>
        <w:object w:dxaOrig="2835" w:dyaOrig="2835">
          <v:shape id="_x0000_i1174" type="#_x0000_t75" style="width:14.25pt;height:18.75pt" o:ole="" fillcolor="window">
            <v:imagedata r:id="rId34" o:title="" cropleft="10379f" cropright="10379f"/>
          </v:shape>
          <o:OLEObject Type="Embed" ProgID="Paint.Picture" ShapeID="_x0000_i1174" DrawAspect="Content" ObjectID="_1742469905" r:id="rId163"/>
        </w:object>
      </w:r>
      <w:r w:rsidRPr="00355FED">
        <w:rPr>
          <w:color w:val="FF0000"/>
          <w:lang w:val="uk-UA"/>
        </w:rPr>
        <w:object w:dxaOrig="2835" w:dyaOrig="2835">
          <v:shape id="_x0000_i1175" type="#_x0000_t75" style="width:14.25pt;height:18.75pt" o:ole="" fillcolor="window">
            <v:imagedata r:id="rId15" o:title="" cropleft="10379f" cropright="10379f"/>
          </v:shape>
          <o:OLEObject Type="Embed" ProgID="Paint.Picture" ShapeID="_x0000_i1175" DrawAspect="Content" ObjectID="_1742469906" r:id="rId164"/>
        </w:object>
      </w:r>
      <w:r w:rsidRPr="00355FED">
        <w:rPr>
          <w:color w:val="FF0000"/>
          <w:lang w:val="uk-UA"/>
        </w:rPr>
        <w:object w:dxaOrig="2835" w:dyaOrig="2835">
          <v:shape id="_x0000_i1176" type="#_x0000_t75" style="width:14.25pt;height:18.75pt" o:ole="" fillcolor="window">
            <v:imagedata r:id="rId15" o:title="" cropleft="10379f" cropright="10379f"/>
          </v:shape>
          <o:OLEObject Type="Embed" ProgID="Paint.Picture" ShapeID="_x0000_i1176" DrawAspect="Content" ObjectID="_1742469907" r:id="rId165"/>
        </w:object>
      </w:r>
      <w:r w:rsidRPr="00355FED">
        <w:rPr>
          <w:color w:val="FF0000"/>
          <w:lang w:val="uk-UA"/>
        </w:rPr>
        <w:object w:dxaOrig="2835" w:dyaOrig="2835">
          <v:shape id="_x0000_i1177" type="#_x0000_t75" style="width:14.25pt;height:18.75pt" o:ole="" fillcolor="window">
            <v:imagedata r:id="rId17" o:title="" cropleft="10379f" cropright="10379f"/>
          </v:shape>
          <o:OLEObject Type="Embed" ProgID="Paint.Picture" ShapeID="_x0000_i1177" DrawAspect="Content" ObjectID="_1742469908" r:id="rId166"/>
        </w:object>
      </w:r>
      <w:r w:rsidRPr="00355FED">
        <w:rPr>
          <w:color w:val="FF0000"/>
          <w:lang w:val="uk-UA"/>
        </w:rPr>
        <w:object w:dxaOrig="2835" w:dyaOrig="2835">
          <v:shape id="_x0000_i1178" type="#_x0000_t75" style="width:14.25pt;height:18.75pt" o:ole="" fillcolor="window">
            <v:imagedata r:id="rId24" o:title="" cropleft="10379f" cropright="10379f"/>
          </v:shape>
          <o:OLEObject Type="Embed" ProgID="Paint.Picture" ShapeID="_x0000_i1178" DrawAspect="Content" ObjectID="_1742469909" r:id="rId167"/>
        </w:object>
      </w:r>
      <w:r w:rsidRPr="00355FED">
        <w:rPr>
          <w:color w:val="FF0000"/>
          <w:lang w:val="uk-UA"/>
        </w:rPr>
        <w:object w:dxaOrig="2835" w:dyaOrig="2835">
          <v:shape id="_x0000_i1179" type="#_x0000_t75" style="width:14.25pt;height:18.75pt" o:ole="" fillcolor="window">
            <v:imagedata r:id="rId15" o:title="" cropleft="10379f" cropright="10379f"/>
          </v:shape>
          <o:OLEObject Type="Embed" ProgID="Paint.Picture" ShapeID="_x0000_i1179" DrawAspect="Content" ObjectID="_1742469910" r:id="rId168"/>
        </w:object>
      </w:r>
      <w:r w:rsidRPr="00355FED">
        <w:rPr>
          <w:color w:val="FF0000"/>
          <w:lang w:val="uk-UA"/>
        </w:rPr>
        <w:object w:dxaOrig="2835" w:dyaOrig="2835">
          <v:shape id="_x0000_i1180" type="#_x0000_t75" style="width:14.25pt;height:18.75pt" o:ole="" fillcolor="window">
            <v:imagedata r:id="rId34" o:title="" cropleft="10379f" cropright="10379f"/>
          </v:shape>
          <o:OLEObject Type="Embed" ProgID="Paint.Picture" ShapeID="_x0000_i1180" DrawAspect="Content" ObjectID="_1742469911" r:id="rId169"/>
        </w:object>
      </w:r>
      <w:r w:rsidRPr="00355FED">
        <w:rPr>
          <w:color w:val="FF0000"/>
          <w:lang w:val="uk-UA"/>
        </w:rPr>
        <w:object w:dxaOrig="2835" w:dyaOrig="2835">
          <v:shape id="_x0000_i1181" type="#_x0000_t75" style="width:14.25pt;height:18.75pt" o:ole="" fillcolor="window">
            <v:imagedata r:id="rId30" o:title="" cropleft="10379f" cropright="10379f"/>
          </v:shape>
          <o:OLEObject Type="Embed" ProgID="Paint.Picture" ShapeID="_x0000_i1181" DrawAspect="Content" ObjectID="_1742469912" r:id="rId170"/>
        </w:object>
      </w:r>
      <w:r w:rsidRPr="00355FED">
        <w:rPr>
          <w:color w:val="FF0000"/>
          <w:lang w:val="uk-UA"/>
        </w:rPr>
        <w:object w:dxaOrig="2835" w:dyaOrig="2835">
          <v:shape id="_x0000_i1182" type="#_x0000_t75" style="width:14.25pt;height:18.75pt" o:ole="" fillcolor="window">
            <v:imagedata r:id="rId32" o:title="" cropleft="10379f" cropright="10379f"/>
          </v:shape>
          <o:OLEObject Type="Embed" ProgID="Paint.Picture" ShapeID="_x0000_i1182" DrawAspect="Content" ObjectID="_1742469913" r:id="rId171"/>
        </w:object>
      </w:r>
      <w:r w:rsidRPr="00355FED">
        <w:rPr>
          <w:color w:val="FF0000"/>
          <w:lang w:val="uk-UA"/>
        </w:rPr>
        <w:object w:dxaOrig="2835" w:dyaOrig="2835">
          <v:shape id="_x0000_i1183" type="#_x0000_t75" style="width:14.25pt;height:18.75pt" o:ole="" fillcolor="window">
            <v:imagedata r:id="rId34" o:title="" cropleft="10379f" cropright="10379f"/>
          </v:shape>
          <o:OLEObject Type="Embed" ProgID="Paint.Picture" ShapeID="_x0000_i1183" DrawAspect="Content" ObjectID="_1742469914" r:id="rId172"/>
        </w:object>
      </w:r>
    </w:p>
    <w:p w:rsidR="00AF177F" w:rsidRPr="00355FED" w:rsidRDefault="00AF177F" w:rsidP="00341C85">
      <w:pPr>
        <w:rPr>
          <w:color w:val="FF0000"/>
          <w:lang w:val="uk-UA"/>
        </w:rPr>
      </w:pPr>
      <w:r w:rsidRPr="00355FED">
        <w:rPr>
          <w:color w:val="FF0000"/>
          <w:lang w:val="uk-UA"/>
        </w:rPr>
        <w:object w:dxaOrig="2835" w:dyaOrig="2835">
          <v:shape id="_x0000_i1184" type="#_x0000_t75" style="width:14.25pt;height:18.75pt" o:ole="" fillcolor="window">
            <v:imagedata r:id="rId17" o:title="" cropleft="10379f" cropright="10379f"/>
          </v:shape>
          <o:OLEObject Type="Embed" ProgID="Paint.Picture" ShapeID="_x0000_i1184" DrawAspect="Content" ObjectID="_1742469915" r:id="rId173"/>
        </w:object>
      </w:r>
      <w:r w:rsidRPr="00355FED">
        <w:rPr>
          <w:color w:val="FF0000"/>
          <w:lang w:val="uk-UA"/>
        </w:rPr>
        <w:object w:dxaOrig="2835" w:dyaOrig="2835">
          <v:shape id="_x0000_i1185" type="#_x0000_t75" style="width:14.25pt;height:18.75pt" o:ole="" fillcolor="window">
            <v:imagedata r:id="rId34" o:title="" cropleft="10379f" cropright="10379f"/>
          </v:shape>
          <o:OLEObject Type="Embed" ProgID="Paint.Picture" ShapeID="_x0000_i1185" DrawAspect="Content" ObjectID="_1742469916" r:id="rId174"/>
        </w:object>
      </w:r>
      <w:r w:rsidRPr="00355FED">
        <w:rPr>
          <w:color w:val="FF0000"/>
          <w:lang w:val="uk-UA"/>
        </w:rPr>
        <w:object w:dxaOrig="2835" w:dyaOrig="2835">
          <v:shape id="_x0000_i1186" type="#_x0000_t75" style="width:14.25pt;height:18.75pt" o:ole="" fillcolor="window">
            <v:imagedata r:id="rId17" o:title="" cropleft="10379f" cropright="10379f"/>
          </v:shape>
          <o:OLEObject Type="Embed" ProgID="Paint.Picture" ShapeID="_x0000_i1186" DrawAspect="Content" ObjectID="_1742469917" r:id="rId175"/>
        </w:object>
      </w:r>
      <w:r w:rsidRPr="00355FED">
        <w:rPr>
          <w:color w:val="FF0000"/>
          <w:lang w:val="uk-UA"/>
        </w:rPr>
        <w:object w:dxaOrig="2835" w:dyaOrig="2835">
          <v:shape id="_x0000_i1187" type="#_x0000_t75" style="width:14.25pt;height:18.75pt" o:ole="" fillcolor="window">
            <v:imagedata r:id="rId30" o:title="" cropleft="10379f" cropright="10379f"/>
          </v:shape>
          <o:OLEObject Type="Embed" ProgID="Paint.Picture" ShapeID="_x0000_i1187" DrawAspect="Content" ObjectID="_1742469918" r:id="rId176"/>
        </w:object>
      </w:r>
      <w:r w:rsidRPr="00355FED">
        <w:rPr>
          <w:color w:val="FF0000"/>
          <w:lang w:val="uk-UA"/>
        </w:rPr>
        <w:object w:dxaOrig="2835" w:dyaOrig="2835">
          <v:shape id="_x0000_i1188" type="#_x0000_t75" style="width:14.25pt;height:18.75pt" o:ole="" fillcolor="window">
            <v:imagedata r:id="rId15" o:title="" cropleft="10379f" cropright="10379f"/>
          </v:shape>
          <o:OLEObject Type="Embed" ProgID="Paint.Picture" ShapeID="_x0000_i1188" DrawAspect="Content" ObjectID="_1742469919" r:id="rId177"/>
        </w:object>
      </w:r>
      <w:r w:rsidRPr="00355FED">
        <w:rPr>
          <w:color w:val="FF0000"/>
          <w:lang w:val="uk-UA"/>
        </w:rPr>
        <w:object w:dxaOrig="2835" w:dyaOrig="2835">
          <v:shape id="_x0000_i1189" type="#_x0000_t75" style="width:14.25pt;height:18.75pt" o:ole="" fillcolor="window">
            <v:imagedata r:id="rId24" o:title="" cropleft="10379f" cropright="10379f"/>
          </v:shape>
          <o:OLEObject Type="Embed" ProgID="Paint.Picture" ShapeID="_x0000_i1189" DrawAspect="Content" ObjectID="_1742469920" r:id="rId178"/>
        </w:object>
      </w:r>
      <w:r w:rsidRPr="00355FED">
        <w:rPr>
          <w:color w:val="FF0000"/>
          <w:lang w:val="uk-UA"/>
        </w:rPr>
        <w:object w:dxaOrig="2835" w:dyaOrig="2835">
          <v:shape id="_x0000_i1190" type="#_x0000_t75" style="width:14.25pt;height:18.75pt" o:ole="" fillcolor="window">
            <v:imagedata r:id="rId17" o:title="" cropleft="10379f" cropright="10379f"/>
          </v:shape>
          <o:OLEObject Type="Embed" ProgID="Paint.Picture" ShapeID="_x0000_i1190" DrawAspect="Content" ObjectID="_1742469921" r:id="rId179"/>
        </w:object>
      </w:r>
      <w:r w:rsidRPr="00355FED">
        <w:rPr>
          <w:color w:val="FF0000"/>
          <w:lang w:val="uk-UA"/>
        </w:rPr>
        <w:object w:dxaOrig="2835" w:dyaOrig="2835">
          <v:shape id="_x0000_i1191" type="#_x0000_t75" style="width:14.25pt;height:18.75pt" o:ole="" fillcolor="window">
            <v:imagedata r:id="rId24" o:title="" cropleft="10379f" cropright="10379f"/>
          </v:shape>
          <o:OLEObject Type="Embed" ProgID="Paint.Picture" ShapeID="_x0000_i1191" DrawAspect="Content" ObjectID="_1742469922" r:id="rId180"/>
        </w:object>
      </w:r>
      <w:r w:rsidRPr="00355FED">
        <w:rPr>
          <w:color w:val="FF0000"/>
          <w:lang w:val="uk-UA"/>
        </w:rPr>
        <w:object w:dxaOrig="2835" w:dyaOrig="2835">
          <v:shape id="_x0000_i1192" type="#_x0000_t75" style="width:14.25pt;height:18.75pt" o:ole="" fillcolor="window">
            <v:imagedata r:id="rId30" o:title="" cropleft="10379f" cropright="10379f"/>
          </v:shape>
          <o:OLEObject Type="Embed" ProgID="Paint.Picture" ShapeID="_x0000_i1192" DrawAspect="Content" ObjectID="_1742469923" r:id="rId181"/>
        </w:object>
      </w:r>
      <w:r w:rsidRPr="00355FED">
        <w:rPr>
          <w:color w:val="FF0000"/>
          <w:lang w:val="uk-UA"/>
        </w:rPr>
        <w:object w:dxaOrig="2835" w:dyaOrig="2835">
          <v:shape id="_x0000_i1193" type="#_x0000_t75" style="width:14.25pt;height:18.75pt" o:ole="" fillcolor="window">
            <v:imagedata r:id="rId17" o:title="" cropleft="10379f" cropright="10379f"/>
          </v:shape>
          <o:OLEObject Type="Embed" ProgID="Paint.Picture" ShapeID="_x0000_i1193" DrawAspect="Content" ObjectID="_1742469924" r:id="rId182"/>
        </w:object>
      </w:r>
      <w:r w:rsidRPr="00355FED">
        <w:rPr>
          <w:color w:val="FF0000"/>
          <w:lang w:val="uk-UA"/>
        </w:rPr>
        <w:object w:dxaOrig="2835" w:dyaOrig="2835">
          <v:shape id="_x0000_i1194" type="#_x0000_t75" style="width:14.25pt;height:18.75pt" o:ole="" fillcolor="window">
            <v:imagedata r:id="rId17" o:title="" cropleft="10379f" cropright="10379f"/>
          </v:shape>
          <o:OLEObject Type="Embed" ProgID="Paint.Picture" ShapeID="_x0000_i1194" DrawAspect="Content" ObjectID="_1742469925" r:id="rId183"/>
        </w:object>
      </w:r>
      <w:r w:rsidRPr="00355FED">
        <w:rPr>
          <w:color w:val="FF0000"/>
          <w:lang w:val="uk-UA"/>
        </w:rPr>
        <w:object w:dxaOrig="2835" w:dyaOrig="2835">
          <v:shape id="_x0000_i1195" type="#_x0000_t75" style="width:14.25pt;height:18.75pt" o:ole="" fillcolor="window">
            <v:imagedata r:id="rId32" o:title="" cropleft="10379f" cropright="10379f"/>
          </v:shape>
          <o:OLEObject Type="Embed" ProgID="Paint.Picture" ShapeID="_x0000_i1195" DrawAspect="Content" ObjectID="_1742469926" r:id="rId184"/>
        </w:object>
      </w:r>
      <w:r w:rsidRPr="00355FED">
        <w:rPr>
          <w:color w:val="FF0000"/>
          <w:lang w:val="uk-UA"/>
        </w:rPr>
        <w:object w:dxaOrig="2835" w:dyaOrig="2835">
          <v:shape id="_x0000_i11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96" DrawAspect="Content" ObjectID="_1742469927" r:id="rId185"/>
        </w:object>
      </w:r>
      <w:r w:rsidRPr="00355FED">
        <w:rPr>
          <w:color w:val="FF0000"/>
          <w:lang w:val="uk-UA"/>
        </w:rPr>
        <w:object w:dxaOrig="2835" w:dyaOrig="2835">
          <v:shape id="_x0000_i119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197" DrawAspect="Content" ObjectID="_1742469928" r:id="rId186"/>
        </w:object>
      </w:r>
      <w:r w:rsidRPr="00355FED">
        <w:rPr>
          <w:color w:val="FF0000"/>
          <w:lang w:val="uk-UA"/>
        </w:rPr>
        <w:object w:dxaOrig="2835" w:dyaOrig="2835">
          <v:shape id="_x0000_i1198" type="#_x0000_t75" style="width:14.25pt;height:18.75pt" o:ole="" fillcolor="window">
            <v:imagedata r:id="rId24" o:title="" cropleft="10379f" cropright="10379f"/>
          </v:shape>
          <o:OLEObject Type="Embed" ProgID="Paint.Picture" ShapeID="_x0000_i1198" DrawAspect="Content" ObjectID="_1742469929" r:id="rId187"/>
        </w:object>
      </w:r>
      <w:r w:rsidRPr="00355FED">
        <w:rPr>
          <w:color w:val="FF0000"/>
          <w:lang w:val="uk-UA"/>
        </w:rPr>
        <w:object w:dxaOrig="2835" w:dyaOrig="2835">
          <v:shape id="_x0000_i1199" type="#_x0000_t75" style="width:14.25pt;height:18.75pt" o:ole="" fillcolor="window">
            <v:imagedata r:id="rId32" o:title="" cropleft="10379f" cropright="10379f"/>
          </v:shape>
          <o:OLEObject Type="Embed" ProgID="Paint.Picture" ShapeID="_x0000_i1199" DrawAspect="Content" ObjectID="_1742469930" r:id="rId188"/>
        </w:object>
      </w:r>
      <w:r w:rsidRPr="00355FED">
        <w:rPr>
          <w:color w:val="FF0000"/>
          <w:lang w:val="uk-UA"/>
        </w:rPr>
        <w:object w:dxaOrig="2835" w:dyaOrig="2835">
          <v:shape id="_x0000_i1200" type="#_x0000_t75" style="width:14.25pt;height:18.75pt" o:ole="" fillcolor="window">
            <v:imagedata r:id="rId17" o:title="" cropleft="10379f" cropright="10379f"/>
          </v:shape>
          <o:OLEObject Type="Embed" ProgID="Paint.Picture" ShapeID="_x0000_i1200" DrawAspect="Content" ObjectID="_1742469931" r:id="rId189"/>
        </w:object>
      </w:r>
      <w:r w:rsidRPr="00355FED">
        <w:rPr>
          <w:color w:val="FF0000"/>
          <w:lang w:val="uk-UA"/>
        </w:rPr>
        <w:object w:dxaOrig="2835" w:dyaOrig="2835">
          <v:shape id="_x0000_i1201" type="#_x0000_t75" style="width:14.25pt;height:18.75pt" o:ole="" fillcolor="window">
            <v:imagedata r:id="rId15" o:title="" cropleft="10379f" cropright="10379f"/>
          </v:shape>
          <o:OLEObject Type="Embed" ProgID="Paint.Picture" ShapeID="_x0000_i1201" DrawAspect="Content" ObjectID="_1742469932" r:id="rId190"/>
        </w:object>
      </w:r>
      <w:r w:rsidRPr="00355FED">
        <w:rPr>
          <w:color w:val="FF0000"/>
          <w:lang w:val="uk-UA"/>
        </w:rPr>
        <w:object w:dxaOrig="2835" w:dyaOrig="2835">
          <v:shape id="_x0000_i1202" type="#_x0000_t75" style="width:14.25pt;height:18.75pt" o:ole="" fillcolor="window">
            <v:imagedata r:id="rId15" o:title="" cropleft="10379f" cropright="10379f"/>
          </v:shape>
          <o:OLEObject Type="Embed" ProgID="Paint.Picture" ShapeID="_x0000_i1202" DrawAspect="Content" ObjectID="_1742469933" r:id="rId191"/>
        </w:object>
      </w:r>
      <w:r w:rsidRPr="00355FED">
        <w:rPr>
          <w:color w:val="FF0000"/>
          <w:lang w:val="uk-UA"/>
        </w:rPr>
        <w:object w:dxaOrig="2835" w:dyaOrig="2835">
          <v:shape id="_x0000_i1203" type="#_x0000_t75" style="width:14.25pt;height:18.75pt" o:ole="" fillcolor="window">
            <v:imagedata r:id="rId30" o:title="" cropleft="10379f" cropright="10379f"/>
          </v:shape>
          <o:OLEObject Type="Embed" ProgID="Paint.Picture" ShapeID="_x0000_i1203" DrawAspect="Content" ObjectID="_1742469934" r:id="rId192"/>
        </w:object>
      </w:r>
      <w:r w:rsidRPr="00355FED">
        <w:rPr>
          <w:color w:val="FF0000"/>
          <w:lang w:val="uk-UA"/>
        </w:rPr>
        <w:object w:dxaOrig="2835" w:dyaOrig="2835">
          <v:shape id="_x0000_i1204" type="#_x0000_t75" style="width:14.25pt;height:18.75pt" o:ole="" fillcolor="window">
            <v:imagedata r:id="rId32" o:title="" cropleft="10379f" cropright="10379f"/>
          </v:shape>
          <o:OLEObject Type="Embed" ProgID="Paint.Picture" ShapeID="_x0000_i1204" DrawAspect="Content" ObjectID="_1742469935" r:id="rId193"/>
        </w:object>
      </w:r>
      <w:r w:rsidRPr="000758D0">
        <w:rPr>
          <w:color w:val="FF0000"/>
          <w:lang w:val="uk-UA"/>
        </w:rPr>
        <w:pict>
          <v:shape id="_x0000_i1205" type="#_x0000_t75" style="width:14.25pt;height:18.75pt" fillcolor="window">
            <v:imagedata r:id="rId15" o:title="" cropleft="10379f" cropright="10379f"/>
          </v:shape>
        </w:pict>
      </w:r>
      <w:r w:rsidRPr="00355FED">
        <w:rPr>
          <w:color w:val="FF0000"/>
          <w:lang w:val="uk-UA"/>
        </w:rPr>
        <w:object w:dxaOrig="2835" w:dyaOrig="2835">
          <v:shape id="_x0000_i1206" type="#_x0000_t75" style="width:14.25pt;height:18.75pt" o:ole="" fillcolor="window">
            <v:imagedata r:id="rId24" o:title="" cropleft="10379f" cropright="10379f"/>
          </v:shape>
          <o:OLEObject Type="Embed" ProgID="Paint.Picture" ShapeID="_x0000_i1206" DrawAspect="Content" ObjectID="_1742469936" r:id="rId194"/>
        </w:object>
      </w:r>
      <w:r w:rsidRPr="00355FED">
        <w:rPr>
          <w:color w:val="FF0000"/>
          <w:lang w:val="uk-UA"/>
        </w:rPr>
        <w:object w:dxaOrig="2835" w:dyaOrig="2835">
          <v:shape id="_x0000_i1207" type="#_x0000_t75" style="width:14.25pt;height:18.75pt" o:ole="" fillcolor="window">
            <v:imagedata r:id="rId15" o:title="" cropleft="10379f" cropright="10379f"/>
          </v:shape>
          <o:OLEObject Type="Embed" ProgID="Paint.Picture" ShapeID="_x0000_i1207" DrawAspect="Content" ObjectID="_1742469937" r:id="rId195"/>
        </w:object>
      </w:r>
      <w:r w:rsidRPr="00355FED">
        <w:rPr>
          <w:color w:val="FF0000"/>
          <w:lang w:val="uk-UA"/>
        </w:rPr>
        <w:object w:dxaOrig="2835" w:dyaOrig="2835">
          <v:shape id="_x0000_i1208" type="#_x0000_t75" style="width:14.25pt;height:18.75pt" o:ole="" fillcolor="window">
            <v:imagedata r:id="rId15" o:title="" cropleft="10379f" cropright="10379f"/>
          </v:shape>
          <o:OLEObject Type="Embed" ProgID="Paint.Picture" ShapeID="_x0000_i1208" DrawAspect="Content" ObjectID="_1742469938" r:id="rId196"/>
        </w:object>
      </w:r>
      <w:r w:rsidRPr="00355FED">
        <w:rPr>
          <w:color w:val="FF0000"/>
          <w:lang w:val="uk-UA"/>
        </w:rPr>
        <w:object w:dxaOrig="2835" w:dyaOrig="2835">
          <v:shape id="_x0000_i1209" type="#_x0000_t75" style="width:14.25pt;height:18.75pt" o:ole="" fillcolor="window">
            <v:imagedata r:id="rId34" o:title="" cropleft="10379f" cropright="10379f"/>
          </v:shape>
          <o:OLEObject Type="Embed" ProgID="Paint.Picture" ShapeID="_x0000_i1209" DrawAspect="Content" ObjectID="_1742469939" r:id="rId197"/>
        </w:object>
      </w:r>
      <w:r w:rsidRPr="00355FED">
        <w:rPr>
          <w:color w:val="FF0000"/>
          <w:lang w:val="uk-UA"/>
        </w:rPr>
        <w:object w:dxaOrig="2835" w:dyaOrig="2835">
          <v:shape id="_x0000_i1210" type="#_x0000_t75" style="width:14.25pt;height:18.75pt" o:ole="" fillcolor="window">
            <v:imagedata r:id="rId30" o:title="" cropleft="10379f" cropright="10379f"/>
          </v:shape>
          <o:OLEObject Type="Embed" ProgID="Paint.Picture" ShapeID="_x0000_i1210" DrawAspect="Content" ObjectID="_1742469940" r:id="rId198"/>
        </w:object>
      </w:r>
      <w:r w:rsidRPr="00355FED">
        <w:rPr>
          <w:color w:val="FF0000"/>
          <w:lang w:val="uk-UA"/>
        </w:rPr>
        <w:object w:dxaOrig="2835" w:dyaOrig="2835">
          <v:shape id="_x0000_i1211" type="#_x0000_t75" style="width:14.25pt;height:18.75pt" o:ole="" fillcolor="window">
            <v:imagedata r:id="rId17" o:title="" cropleft="10379f" cropright="10379f"/>
          </v:shape>
          <o:OLEObject Type="Embed" ProgID="Paint.Picture" ShapeID="_x0000_i1211" DrawAspect="Content" ObjectID="_1742469941" r:id="rId199"/>
        </w:object>
      </w:r>
      <w:r w:rsidRPr="00355FED">
        <w:rPr>
          <w:color w:val="FF0000"/>
          <w:lang w:val="uk-UA"/>
        </w:rPr>
        <w:object w:dxaOrig="2835" w:dyaOrig="2835">
          <v:shape id="_x0000_i1212" type="#_x0000_t75" style="width:14.25pt;height:18.75pt" o:ole="" fillcolor="window">
            <v:imagedata r:id="rId15" o:title="" cropleft="10379f" cropright="10379f"/>
          </v:shape>
          <o:OLEObject Type="Embed" ProgID="Paint.Picture" ShapeID="_x0000_i1212" DrawAspect="Content" ObjectID="_1742469942" r:id="rId200"/>
        </w:object>
      </w:r>
      <w:r w:rsidRPr="00355FED">
        <w:rPr>
          <w:color w:val="FF0000"/>
          <w:lang w:val="uk-UA"/>
        </w:rPr>
        <w:object w:dxaOrig="2835" w:dyaOrig="2835">
          <v:shape id="_x0000_i121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13" DrawAspect="Content" ObjectID="_1742469943" r:id="rId201"/>
        </w:object>
      </w:r>
    </w:p>
    <w:p w:rsidR="00AF177F" w:rsidRPr="00355FED" w:rsidRDefault="00AF177F" w:rsidP="00341C85">
      <w:pPr>
        <w:rPr>
          <w:color w:val="FF0000"/>
          <w:lang w:val="uk-UA"/>
        </w:rPr>
      </w:pPr>
      <w:r w:rsidRPr="0018070A">
        <w:rPr>
          <w:lang w:val="uk-UA"/>
        </w:rPr>
        <w:object w:dxaOrig="2835" w:dyaOrig="2835">
          <v:shape id="_x0000_i1214" type="#_x0000_t75" style="width:14.25pt;height:18.75pt" o:ole="" fillcolor="window">
            <v:imagedata r:id="rId30" o:title="" cropleft="10379f" cropright="10379f"/>
          </v:shape>
          <o:OLEObject Type="Embed" ProgID="Paint.Picture" ShapeID="_x0000_i1214" DrawAspect="Content" ObjectID="_1742469944" r:id="rId202"/>
        </w:object>
      </w:r>
      <w:r w:rsidRPr="0018070A">
        <w:rPr>
          <w:lang w:val="uk-UA"/>
        </w:rPr>
        <w:object w:dxaOrig="2835" w:dyaOrig="2835">
          <v:shape id="_x0000_i121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15" DrawAspect="Content" ObjectID="_1742469945" r:id="rId203"/>
        </w:object>
      </w:r>
      <w:r w:rsidRPr="0018070A">
        <w:rPr>
          <w:lang w:val="uk-UA"/>
        </w:rPr>
        <w:object w:dxaOrig="2835" w:dyaOrig="2835">
          <v:shape id="_x0000_i1216" type="#_x0000_t75" style="width:14.25pt;height:18.75pt" o:ole="" fillcolor="window">
            <v:imagedata r:id="rId17" o:title="" cropleft="10379f" cropright="10379f"/>
          </v:shape>
          <o:OLEObject Type="Embed" ProgID="Paint.Picture" ShapeID="_x0000_i1216" DrawAspect="Content" ObjectID="_1742469946" r:id="rId204"/>
        </w:object>
      </w:r>
      <w:r w:rsidRPr="0018070A">
        <w:rPr>
          <w:lang w:val="uk-UA"/>
        </w:rPr>
        <w:object w:dxaOrig="2835" w:dyaOrig="2835">
          <v:shape id="_x0000_i1217" type="#_x0000_t75" style="width:14.25pt;height:18.75pt" o:ole="" fillcolor="window">
            <v:imagedata r:id="rId20" o:title="" cropleft="10379f" cropright="10379f"/>
          </v:shape>
          <o:OLEObject Type="Embed" ProgID="Paint.Picture" ShapeID="_x0000_i1217" DrawAspect="Content" ObjectID="_1742469947" r:id="rId205"/>
        </w:object>
      </w:r>
      <w:r w:rsidRPr="0018070A">
        <w:rPr>
          <w:lang w:val="uk-UA"/>
        </w:rPr>
        <w:object w:dxaOrig="2835" w:dyaOrig="2835">
          <v:shape id="_x0000_i121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18" DrawAspect="Content" ObjectID="_1742469948" r:id="rId206"/>
        </w:object>
      </w:r>
      <w:r w:rsidRPr="0018070A">
        <w:rPr>
          <w:lang w:val="uk-UA"/>
        </w:rPr>
        <w:object w:dxaOrig="2835" w:dyaOrig="2835">
          <v:shape id="_x0000_i1219" type="#_x0000_t75" style="width:14.25pt;height:18.75pt" o:ole="" fillcolor="window">
            <v:imagedata r:id="rId15" o:title="" cropleft="10379f" cropright="10379f"/>
          </v:shape>
          <o:OLEObject Type="Embed" ProgID="Paint.Picture" ShapeID="_x0000_i1219" DrawAspect="Content" ObjectID="_1742469949" r:id="rId207"/>
        </w:object>
      </w:r>
      <w:r w:rsidRPr="0018070A">
        <w:rPr>
          <w:lang w:val="uk-UA"/>
        </w:rPr>
        <w:object w:dxaOrig="2835" w:dyaOrig="2835">
          <v:shape id="_x0000_i1220" type="#_x0000_t75" style="width:14.25pt;height:18.75pt" o:ole="" fillcolor="window">
            <v:imagedata r:id="rId20" o:title="" cropleft="10379f" cropright="10379f"/>
          </v:shape>
          <o:OLEObject Type="Embed" ProgID="Paint.Picture" ShapeID="_x0000_i1220" DrawAspect="Content" ObjectID="_1742469950" r:id="rId208"/>
        </w:object>
      </w:r>
      <w:r w:rsidRPr="0018070A">
        <w:rPr>
          <w:lang w:val="uk-UA"/>
        </w:rPr>
        <w:object w:dxaOrig="2835" w:dyaOrig="2835">
          <v:shape id="_x0000_i1221" type="#_x0000_t75" style="width:14.25pt;height:18.75pt" o:ole="" fillcolor="window">
            <v:imagedata r:id="rId17" o:title="" cropleft="10379f" cropright="10379f"/>
          </v:shape>
          <o:OLEObject Type="Embed" ProgID="Paint.Picture" ShapeID="_x0000_i1221" DrawAspect="Content" ObjectID="_1742469951" r:id="rId209"/>
        </w:object>
      </w:r>
      <w:r w:rsidRPr="0018070A">
        <w:rPr>
          <w:lang w:val="uk-UA"/>
        </w:rPr>
        <w:object w:dxaOrig="2835" w:dyaOrig="2835">
          <v:shape id="_x0000_i1222" type="#_x0000_t75" style="width:14.25pt;height:18.75pt" o:ole="" fillcolor="window">
            <v:imagedata r:id="rId34" o:title="" cropleft="10379f" cropright="10379f"/>
          </v:shape>
          <o:OLEObject Type="Embed" ProgID="Paint.Picture" ShapeID="_x0000_i1222" DrawAspect="Content" ObjectID="_1742469952" r:id="rId210"/>
        </w:object>
      </w:r>
      <w:r w:rsidRPr="0018070A">
        <w:rPr>
          <w:lang w:val="uk-UA"/>
        </w:rPr>
        <w:object w:dxaOrig="2835" w:dyaOrig="2835">
          <v:shape id="_x0000_i1223" type="#_x0000_t75" style="width:14.25pt;height:18.75pt" o:ole="" fillcolor="window">
            <v:imagedata r:id="rId34" o:title="" cropleft="10379f" cropright="10379f"/>
          </v:shape>
          <o:OLEObject Type="Embed" ProgID="Paint.Picture" ShapeID="_x0000_i1223" DrawAspect="Content" ObjectID="_1742469953" r:id="rId211"/>
        </w:object>
      </w:r>
      <w:r w:rsidRPr="0018070A">
        <w:rPr>
          <w:lang w:val="uk-UA"/>
        </w:rPr>
        <w:object w:dxaOrig="2835" w:dyaOrig="2835">
          <v:shape id="_x0000_i1224" type="#_x0000_t75" style="width:14.25pt;height:18.75pt" o:ole="" fillcolor="window">
            <v:imagedata r:id="rId20" o:title="" cropleft="10379f" cropright="10379f"/>
          </v:shape>
          <o:OLEObject Type="Embed" ProgID="Paint.Picture" ShapeID="_x0000_i1224" DrawAspect="Content" ObjectID="_1742469954" r:id="rId212"/>
        </w:object>
      </w:r>
      <w:r w:rsidRPr="0018070A">
        <w:rPr>
          <w:lang w:val="uk-UA"/>
        </w:rPr>
        <w:object w:dxaOrig="2835" w:dyaOrig="2835">
          <v:shape id="_x0000_i1225" type="#_x0000_t75" style="width:14.25pt;height:18.75pt" o:ole="" fillcolor="window">
            <v:imagedata r:id="rId24" o:title="" cropleft="10379f" cropright="10379f"/>
          </v:shape>
          <o:OLEObject Type="Embed" ProgID="Paint.Picture" ShapeID="_x0000_i1225" DrawAspect="Content" ObjectID="_1742469955" r:id="rId213"/>
        </w:object>
      </w:r>
      <w:r w:rsidRPr="0018070A">
        <w:rPr>
          <w:lang w:val="uk-UA"/>
        </w:rPr>
        <w:object w:dxaOrig="2835" w:dyaOrig="2835">
          <v:shape id="_x0000_i122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26" DrawAspect="Content" ObjectID="_1742469956" r:id="rId214"/>
        </w:object>
      </w:r>
      <w:r w:rsidRPr="0018070A">
        <w:rPr>
          <w:lang w:val="uk-UA"/>
        </w:rPr>
        <w:object w:dxaOrig="2835" w:dyaOrig="2835">
          <v:shape id="_x0000_i1227" type="#_x0000_t75" style="width:14.25pt;height:18.75pt" o:ole="" fillcolor="window">
            <v:imagedata r:id="rId15" o:title="" cropleft="10379f" cropright="10379f"/>
          </v:shape>
          <o:OLEObject Type="Embed" ProgID="Paint.Picture" ShapeID="_x0000_i1227" DrawAspect="Content" ObjectID="_1742469957" r:id="rId215"/>
        </w:object>
      </w:r>
      <w:r w:rsidRPr="0018070A">
        <w:rPr>
          <w:lang w:val="uk-UA"/>
        </w:rPr>
        <w:object w:dxaOrig="2835" w:dyaOrig="2835">
          <v:shape id="_x0000_i1228" type="#_x0000_t75" style="width:14.25pt;height:18.75pt" o:ole="" fillcolor="window">
            <v:imagedata r:id="rId17" o:title="" cropleft="10379f" cropright="10379f"/>
          </v:shape>
          <o:OLEObject Type="Embed" ProgID="Paint.Picture" ShapeID="_x0000_i1228" DrawAspect="Content" ObjectID="_1742469958" r:id="rId216"/>
        </w:object>
      </w:r>
      <w:r w:rsidRPr="0018070A">
        <w:rPr>
          <w:lang w:val="uk-UA"/>
        </w:rPr>
        <w:object w:dxaOrig="2835" w:dyaOrig="2835">
          <v:shape id="_x0000_i1229" type="#_x0000_t75" style="width:14.25pt;height:18.75pt" o:ole="" fillcolor="window">
            <v:imagedata r:id="rId32" o:title="" cropleft="10379f" cropright="10379f"/>
          </v:shape>
          <o:OLEObject Type="Embed" ProgID="Paint.Picture" ShapeID="_x0000_i1229" DrawAspect="Content" ObjectID="_1742469959" r:id="rId217"/>
        </w:object>
      </w:r>
      <w:r w:rsidRPr="0018070A">
        <w:rPr>
          <w:lang w:val="uk-UA"/>
        </w:rPr>
        <w:object w:dxaOrig="2835" w:dyaOrig="2835">
          <v:shape id="_x0000_i1230" type="#_x0000_t75" style="width:14.25pt;height:18.75pt" o:ole="" fillcolor="window">
            <v:imagedata r:id="rId32" o:title="" cropleft="10379f" cropright="10379f"/>
          </v:shape>
          <o:OLEObject Type="Embed" ProgID="Paint.Picture" ShapeID="_x0000_i1230" DrawAspect="Content" ObjectID="_1742469960" r:id="rId218"/>
        </w:object>
      </w:r>
      <w:r w:rsidRPr="0018070A">
        <w:rPr>
          <w:lang w:val="uk-UA"/>
        </w:rPr>
        <w:object w:dxaOrig="2835" w:dyaOrig="2835">
          <v:shape id="_x0000_i1231" type="#_x0000_t75" style="width:14.25pt;height:18.75pt" o:ole="" fillcolor="window">
            <v:imagedata r:id="rId30" o:title="" cropleft="10379f" cropright="10379f"/>
          </v:shape>
          <o:OLEObject Type="Embed" ProgID="Paint.Picture" ShapeID="_x0000_i1231" DrawAspect="Content" ObjectID="_1742469961" r:id="rId219"/>
        </w:object>
      </w:r>
      <w:r w:rsidRPr="0018070A">
        <w:rPr>
          <w:lang w:val="uk-UA"/>
        </w:rPr>
        <w:object w:dxaOrig="2835" w:dyaOrig="2835">
          <v:shape id="_x0000_i1232" type="#_x0000_t75" style="width:14.25pt;height:18.75pt" o:ole="" fillcolor="window">
            <v:imagedata r:id="rId32" o:title="" cropleft="10379f" cropright="10379f"/>
          </v:shape>
          <o:OLEObject Type="Embed" ProgID="Paint.Picture" ShapeID="_x0000_i1232" DrawAspect="Content" ObjectID="_1742469962" r:id="rId220"/>
        </w:object>
      </w:r>
      <w:r w:rsidRPr="0018070A">
        <w:rPr>
          <w:lang w:val="uk-UA"/>
        </w:rPr>
        <w:object w:dxaOrig="2835" w:dyaOrig="2835">
          <v:shape id="_x0000_i1233" type="#_x0000_t75" style="width:14.25pt;height:18.75pt" o:ole="" fillcolor="window">
            <v:imagedata r:id="rId34" o:title="" cropleft="10379f" cropright="10379f"/>
          </v:shape>
          <o:OLEObject Type="Embed" ProgID="Paint.Picture" ShapeID="_x0000_i1233" DrawAspect="Content" ObjectID="_1742469963" r:id="rId221"/>
        </w:object>
      </w:r>
    </w:p>
    <w:p w:rsidR="00AF177F" w:rsidRDefault="00AF177F" w:rsidP="00341C85">
      <w:pPr>
        <w:pStyle w:val="Heading6"/>
        <w:spacing w:after="240"/>
        <w:jc w:val="center"/>
        <w:rPr>
          <w:rFonts w:cs="Times New Roman CYR"/>
          <w:caps/>
          <w:lang w:val="uk-UA"/>
        </w:rPr>
      </w:pPr>
    </w:p>
    <w:p w:rsidR="00AF177F" w:rsidRDefault="00AF177F" w:rsidP="00341C85">
      <w:pPr>
        <w:pStyle w:val="Heading6"/>
        <w:spacing w:after="240"/>
        <w:jc w:val="center"/>
        <w:rPr>
          <w:caps/>
          <w:lang w:val="uk-UA"/>
        </w:rPr>
      </w:pPr>
      <w:r>
        <w:rPr>
          <w:rFonts w:cs="Times New Roman CYR"/>
          <w:caps/>
          <w:lang w:val="uk-UA"/>
        </w:rPr>
        <w:br w:type="page"/>
      </w:r>
      <w:r>
        <w:rPr>
          <w:caps/>
          <w:lang w:val="uk-UA"/>
        </w:rPr>
        <w:t>Таблиця Ландольта  (</w:t>
      </w:r>
      <w:r>
        <w:rPr>
          <w:lang w:val="uk-UA"/>
        </w:rPr>
        <w:t>1014</w:t>
      </w:r>
      <w:r w:rsidRPr="00355FED">
        <w:rPr>
          <w:lang w:val="uk-UA"/>
        </w:rPr>
        <w:t xml:space="preserve"> знаків</w:t>
      </w:r>
      <w:r>
        <w:rPr>
          <w:caps/>
          <w:lang w:val="uk-UA"/>
        </w:rPr>
        <w:t>)</w: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234" type="#_x0000_t75" style="width:14.25pt;height:18.75pt" o:ole="" fillcolor="window">
            <v:imagedata r:id="rId15" o:title="" cropleft="10379f" cropright="10379f"/>
          </v:shape>
          <o:OLEObject Type="Embed" ProgID="Paint.Picture" ShapeID="_x0000_i1234" DrawAspect="Content" ObjectID="_1742469964" r:id="rId222"/>
        </w:object>
      </w:r>
      <w:r w:rsidRPr="0018070A">
        <w:rPr>
          <w:lang w:val="uk-UA"/>
        </w:rPr>
        <w:object w:dxaOrig="2835" w:dyaOrig="2835">
          <v:shape id="_x0000_i1235" type="#_x0000_t75" style="width:14.25pt;height:18.75pt" o:ole="" fillcolor="window">
            <v:imagedata r:id="rId17" o:title="" cropleft="10379f" cropright="10379f"/>
          </v:shape>
          <o:OLEObject Type="Embed" ProgID="Paint.Picture" ShapeID="_x0000_i1235" DrawAspect="Content" ObjectID="_1742469965" r:id="rId223"/>
        </w:object>
      </w:r>
      <w:r w:rsidRPr="0018070A">
        <w:rPr>
          <w:lang w:val="uk-UA"/>
        </w:rPr>
        <w:object w:dxaOrig="2835" w:dyaOrig="2835">
          <v:shape id="_x0000_i1236" type="#_x0000_t75" style="width:14.25pt;height:18.75pt" o:ole="" fillcolor="window">
            <v:imagedata r:id="rId17" o:title="" cropleft="10379f" cropright="10379f"/>
          </v:shape>
          <o:OLEObject Type="Embed" ProgID="Paint.Picture" ShapeID="_x0000_i1236" DrawAspect="Content" ObjectID="_1742469966" r:id="rId224"/>
        </w:object>
      </w:r>
      <w:r w:rsidRPr="0018070A">
        <w:rPr>
          <w:lang w:val="uk-UA"/>
        </w:rPr>
        <w:object w:dxaOrig="2835" w:dyaOrig="2835">
          <v:shape id="_x0000_i1237" type="#_x0000_t75" style="width:14.25pt;height:18.75pt" o:ole="" fillcolor="window">
            <v:imagedata r:id="rId20" o:title="" cropleft="10379f" cropright="10379f"/>
          </v:shape>
          <o:OLEObject Type="Embed" ProgID="Paint.Picture" ShapeID="_x0000_i1237" DrawAspect="Content" ObjectID="_1742469967" r:id="rId225"/>
        </w:object>
      </w:r>
      <w:r w:rsidRPr="0018070A">
        <w:rPr>
          <w:lang w:val="uk-UA"/>
        </w:rPr>
        <w:object w:dxaOrig="2835" w:dyaOrig="2835">
          <v:shape id="_x0000_i1238" type="#_x0000_t75" style="width:14.25pt;height:18.75pt" o:ole="" fillcolor="window">
            <v:imagedata r:id="rId20" o:title="" cropleft="10379f" cropright="10379f"/>
          </v:shape>
          <o:OLEObject Type="Embed" ProgID="Paint.Picture" ShapeID="_x0000_i1238" DrawAspect="Content" ObjectID="_1742469968" r:id="rId226"/>
        </w:object>
      </w:r>
      <w:r w:rsidRPr="0018070A">
        <w:rPr>
          <w:lang w:val="uk-UA"/>
        </w:rPr>
        <w:object w:dxaOrig="2835" w:dyaOrig="2835">
          <v:shape id="_x0000_i1239" type="#_x0000_t75" style="width:14.25pt;height:18.75pt" o:ole="" fillcolor="window">
            <v:imagedata r:id="rId20" o:title="" cropleft="10379f" cropright="10379f"/>
          </v:shape>
          <o:OLEObject Type="Embed" ProgID="Paint.Picture" ShapeID="_x0000_i1239" DrawAspect="Content" ObjectID="_1742469969" r:id="rId227"/>
        </w:object>
      </w:r>
      <w:r w:rsidRPr="0018070A">
        <w:rPr>
          <w:lang w:val="uk-UA"/>
        </w:rPr>
        <w:object w:dxaOrig="2835" w:dyaOrig="2835">
          <v:shape id="_x0000_i1240" type="#_x0000_t75" style="width:14.25pt;height:18.75pt" o:ole="" fillcolor="window">
            <v:imagedata r:id="rId24" o:title="" cropleft="10379f" cropright="10379f"/>
          </v:shape>
          <o:OLEObject Type="Embed" ProgID="Paint.Picture" ShapeID="_x0000_i1240" DrawAspect="Content" ObjectID="_1742469970" r:id="rId228"/>
        </w:object>
      </w:r>
      <w:r w:rsidRPr="0018070A">
        <w:rPr>
          <w:lang w:val="uk-UA"/>
        </w:rPr>
        <w:object w:dxaOrig="2835" w:dyaOrig="2835">
          <v:shape id="_x0000_i1241" type="#_x0000_t75" style="width:14.25pt;height:18.75pt" o:ole="" fillcolor="window">
            <v:imagedata r:id="rId17" o:title="" cropleft="10379f" cropright="10379f"/>
          </v:shape>
          <o:OLEObject Type="Embed" ProgID="Paint.Picture" ShapeID="_x0000_i1241" DrawAspect="Content" ObjectID="_1742469971" r:id="rId229"/>
        </w:object>
      </w:r>
      <w:r w:rsidRPr="0018070A">
        <w:rPr>
          <w:lang w:val="uk-UA"/>
        </w:rPr>
        <w:object w:dxaOrig="2835" w:dyaOrig="2835">
          <v:shape id="_x0000_i1242" type="#_x0000_t75" style="width:14.25pt;height:18.75pt" o:ole="" fillcolor="window">
            <v:imagedata r:id="rId20" o:title="" cropleft="10379f" cropright="10379f"/>
          </v:shape>
          <o:OLEObject Type="Embed" ProgID="Paint.Picture" ShapeID="_x0000_i1242" DrawAspect="Content" ObjectID="_1742469972" r:id="rId230"/>
        </w:object>
      </w:r>
      <w:r w:rsidRPr="0018070A">
        <w:rPr>
          <w:lang w:val="uk-UA"/>
        </w:rPr>
        <w:object w:dxaOrig="2835" w:dyaOrig="2835">
          <v:shape id="_x0000_i1243" type="#_x0000_t75" style="width:14.25pt;height:18.75pt" o:ole="" fillcolor="window">
            <v:imagedata r:id="rId28" o:title="" cropleft="10379f" cropright="10379f"/>
          </v:shape>
          <o:OLEObject Type="Embed" ProgID="Paint.Picture" ShapeID="_x0000_i1243" DrawAspect="Content" ObjectID="_1742469973" r:id="rId231"/>
        </w:object>
      </w:r>
      <w:r w:rsidRPr="0018070A">
        <w:rPr>
          <w:lang w:val="uk-UA"/>
        </w:rPr>
        <w:object w:dxaOrig="2835" w:dyaOrig="2835">
          <v:shape id="_x0000_i1244" type="#_x0000_t75" style="width:14.25pt;height:18.75pt" o:ole="" fillcolor="window">
            <v:imagedata r:id="rId30" o:title="" cropleft="10379f" cropright="10379f"/>
          </v:shape>
          <o:OLEObject Type="Embed" ProgID="Paint.Picture" ShapeID="_x0000_i1244" DrawAspect="Content" ObjectID="_1742469974" r:id="rId232"/>
        </w:object>
      </w:r>
      <w:r w:rsidRPr="0018070A">
        <w:rPr>
          <w:lang w:val="uk-UA"/>
        </w:rPr>
        <w:object w:dxaOrig="2835" w:dyaOrig="2835">
          <v:shape id="_x0000_i1245" type="#_x0000_t75" style="width:14.25pt;height:18.75pt" o:ole="" fillcolor="window">
            <v:imagedata r:id="rId32" o:title="" cropleft="10379f" cropright="10379f"/>
          </v:shape>
          <o:OLEObject Type="Embed" ProgID="Paint.Picture" ShapeID="_x0000_i1245" DrawAspect="Content" ObjectID="_1742469975" r:id="rId233"/>
        </w:object>
      </w:r>
      <w:r w:rsidRPr="0018070A">
        <w:rPr>
          <w:lang w:val="uk-UA"/>
        </w:rPr>
        <w:object w:dxaOrig="2835" w:dyaOrig="2835">
          <v:shape id="_x0000_i1246" type="#_x0000_t75" style="width:14.25pt;height:18.75pt" o:ole="" fillcolor="window">
            <v:imagedata r:id="rId34" o:title="" cropleft="10379f" cropright="10379f"/>
          </v:shape>
          <o:OLEObject Type="Embed" ProgID="Paint.Picture" ShapeID="_x0000_i1246" DrawAspect="Content" ObjectID="_1742469976" r:id="rId234"/>
        </w:object>
      </w:r>
      <w:r w:rsidRPr="0018070A">
        <w:rPr>
          <w:lang w:val="uk-UA"/>
        </w:rPr>
        <w:object w:dxaOrig="2835" w:dyaOrig="2835">
          <v:shape id="_x0000_i1247" type="#_x0000_t75" style="width:14.25pt;height:18.75pt" o:ole="" fillcolor="window">
            <v:imagedata r:id="rId24" o:title="" cropleft="10379f" cropright="10379f"/>
          </v:shape>
          <o:OLEObject Type="Embed" ProgID="Paint.Picture" ShapeID="_x0000_i1247" DrawAspect="Content" ObjectID="_1742469977" r:id="rId235"/>
        </w:object>
      </w:r>
      <w:r w:rsidRPr="0018070A">
        <w:rPr>
          <w:lang w:val="uk-UA"/>
        </w:rPr>
        <w:object w:dxaOrig="2835" w:dyaOrig="2835">
          <v:shape id="_x0000_i1248" type="#_x0000_t75" style="width:14.25pt;height:18.75pt" o:ole="" fillcolor="window">
            <v:imagedata r:id="rId24" o:title="" cropleft="10379f" cropright="10379f"/>
          </v:shape>
          <o:OLEObject Type="Embed" ProgID="Paint.Picture" ShapeID="_x0000_i1248" DrawAspect="Content" ObjectID="_1742469978" r:id="rId236"/>
        </w:object>
      </w:r>
      <w:r w:rsidRPr="0018070A">
        <w:rPr>
          <w:lang w:val="uk-UA"/>
        </w:rPr>
        <w:object w:dxaOrig="2835" w:dyaOrig="2835">
          <v:shape id="_x0000_i1249" type="#_x0000_t75" style="width:14.25pt;height:18.75pt" o:ole="" fillcolor="window">
            <v:imagedata r:id="rId15" o:title="" cropleft="10379f" cropright="10379f"/>
          </v:shape>
          <o:OLEObject Type="Embed" ProgID="Paint.Picture" ShapeID="_x0000_i1249" DrawAspect="Content" ObjectID="_1742469979" r:id="rId237"/>
        </w:object>
      </w:r>
      <w:r w:rsidRPr="0018070A">
        <w:rPr>
          <w:lang w:val="uk-UA"/>
        </w:rPr>
        <w:object w:dxaOrig="2835" w:dyaOrig="2835">
          <v:shape id="_x0000_i1250" type="#_x0000_t75" style="width:14.25pt;height:18.75pt" o:ole="" fillcolor="window">
            <v:imagedata r:id="rId34" o:title="" cropleft="10379f" cropright="10379f"/>
          </v:shape>
          <o:OLEObject Type="Embed" ProgID="Paint.Picture" ShapeID="_x0000_i1250" DrawAspect="Content" ObjectID="_1742469980" r:id="rId238"/>
        </w:object>
      </w:r>
      <w:r w:rsidRPr="0018070A">
        <w:rPr>
          <w:lang w:val="uk-UA"/>
        </w:rPr>
        <w:object w:dxaOrig="2835" w:dyaOrig="2835">
          <v:shape id="_x0000_i1251" type="#_x0000_t75" style="width:14.25pt;height:18.75pt" o:ole="" fillcolor="window">
            <v:imagedata r:id="rId17" o:title="" cropleft="10379f" cropright="10379f"/>
          </v:shape>
          <o:OLEObject Type="Embed" ProgID="Paint.Picture" ShapeID="_x0000_i1251" DrawAspect="Content" ObjectID="_1742469981" r:id="rId239"/>
        </w:object>
      </w:r>
      <w:r w:rsidRPr="0018070A">
        <w:rPr>
          <w:lang w:val="uk-UA"/>
        </w:rPr>
        <w:object w:dxaOrig="2835" w:dyaOrig="2835">
          <v:shape id="_x0000_i1252" type="#_x0000_t75" style="width:14.25pt;height:18.75pt" o:ole="" fillcolor="window">
            <v:imagedata r:id="rId28" o:title="" cropleft="10379f" cropright="10379f"/>
          </v:shape>
          <o:OLEObject Type="Embed" ProgID="Paint.Picture" ShapeID="_x0000_i1252" DrawAspect="Content" ObjectID="_1742469982" r:id="rId240"/>
        </w:object>
      </w:r>
      <w:r w:rsidRPr="0018070A">
        <w:rPr>
          <w:lang w:val="uk-UA"/>
        </w:rPr>
        <w:object w:dxaOrig="2835" w:dyaOrig="2835">
          <v:shape id="_x0000_i1253" type="#_x0000_t75" style="width:14.25pt;height:18.75pt" o:ole="" fillcolor="window">
            <v:imagedata r:id="rId28" o:title="" cropleft="10379f" cropright="10379f"/>
          </v:shape>
          <o:OLEObject Type="Embed" ProgID="Paint.Picture" ShapeID="_x0000_i1253" DrawAspect="Content" ObjectID="_1742469983" r:id="rId241"/>
        </w:object>
      </w:r>
      <w:r w:rsidRPr="0018070A">
        <w:rPr>
          <w:lang w:val="uk-UA"/>
        </w:rPr>
        <w:object w:dxaOrig="2835" w:dyaOrig="2835">
          <v:shape id="_x0000_i1254" type="#_x0000_t75" style="width:14.25pt;height:18.75pt" o:ole="" fillcolor="window">
            <v:imagedata r:id="rId28" o:title="" cropleft="10379f" cropright="10379f"/>
          </v:shape>
          <o:OLEObject Type="Embed" ProgID="Paint.Picture" ShapeID="_x0000_i1254" DrawAspect="Content" ObjectID="_1742469984" r:id="rId242"/>
        </w:object>
      </w:r>
      <w:r w:rsidRPr="0018070A">
        <w:rPr>
          <w:lang w:val="uk-UA"/>
        </w:rPr>
        <w:object w:dxaOrig="2835" w:dyaOrig="2835">
          <v:shape id="_x0000_i1255" type="#_x0000_t75" style="width:14.25pt;height:18.75pt" o:ole="" fillcolor="window">
            <v:imagedata r:id="rId30" o:title="" cropleft="10379f" cropright="10379f"/>
          </v:shape>
          <o:OLEObject Type="Embed" ProgID="Paint.Picture" ShapeID="_x0000_i1255" DrawAspect="Content" ObjectID="_1742469985" r:id="rId243"/>
        </w:object>
      </w:r>
      <w:r w:rsidRPr="0018070A">
        <w:rPr>
          <w:lang w:val="uk-UA"/>
        </w:rPr>
        <w:object w:dxaOrig="2835" w:dyaOrig="2835">
          <v:shape id="_x0000_i1256" type="#_x0000_t75" style="width:14.25pt;height:18.75pt" o:ole="" fillcolor="window">
            <v:imagedata r:id="rId15" o:title="" cropleft="10379f" cropright="10379f"/>
          </v:shape>
          <o:OLEObject Type="Embed" ProgID="Paint.Picture" ShapeID="_x0000_i1256" DrawAspect="Content" ObjectID="_1742469986" r:id="rId244"/>
        </w:object>
      </w:r>
      <w:r w:rsidRPr="0018070A">
        <w:rPr>
          <w:lang w:val="uk-UA"/>
        </w:rPr>
        <w:object w:dxaOrig="2835" w:dyaOrig="2835">
          <v:shape id="_x0000_i1257" type="#_x0000_t75" style="width:14.25pt;height:18.75pt" o:ole="" fillcolor="window">
            <v:imagedata r:id="rId20" o:title="" cropleft="10379f" cropright="10379f"/>
          </v:shape>
          <o:OLEObject Type="Embed" ProgID="Paint.Picture" ShapeID="_x0000_i1257" DrawAspect="Content" ObjectID="_1742469987" r:id="rId245"/>
        </w:object>
      </w:r>
      <w:r w:rsidRPr="0018070A">
        <w:rPr>
          <w:lang w:val="uk-UA"/>
        </w:rPr>
        <w:object w:dxaOrig="2835" w:dyaOrig="2835">
          <v:shape id="_x0000_i1258" type="#_x0000_t75" style="width:14.25pt;height:18.75pt" o:ole="" fillcolor="window">
            <v:imagedata r:id="rId34" o:title="" cropleft="10379f" cropright="10379f"/>
          </v:shape>
          <o:OLEObject Type="Embed" ProgID="Paint.Picture" ShapeID="_x0000_i1258" DrawAspect="Content" ObjectID="_1742469988" r:id="rId246"/>
        </w:object>
      </w:r>
      <w:r w:rsidRPr="0018070A">
        <w:rPr>
          <w:lang w:val="uk-UA"/>
        </w:rPr>
        <w:object w:dxaOrig="2835" w:dyaOrig="2835">
          <v:shape id="_x0000_i1259" type="#_x0000_t75" style="width:14.25pt;height:18.75pt" o:ole="" fillcolor="window">
            <v:imagedata r:id="rId24" o:title="" cropleft="10379f" cropright="10379f"/>
          </v:shape>
          <o:OLEObject Type="Embed" ProgID="Paint.Picture" ShapeID="_x0000_i1259" DrawAspect="Content" ObjectID="_1742469989" r:id="rId247"/>
        </w:object>
      </w:r>
      <w:r w:rsidRPr="0018070A">
        <w:rPr>
          <w:lang w:val="uk-UA"/>
        </w:rPr>
        <w:object w:dxaOrig="2835" w:dyaOrig="2835">
          <v:shape id="_x0000_i1260" type="#_x0000_t75" style="width:14.25pt;height:18.75pt" o:ole="" fillcolor="window">
            <v:imagedata r:id="rId15" o:title="" cropleft="10379f" cropright="10379f"/>
          </v:shape>
          <o:OLEObject Type="Embed" ProgID="Paint.Picture" ShapeID="_x0000_i1260" DrawAspect="Content" ObjectID="_1742469990" r:id="rId248"/>
        </w:object>
      </w:r>
      <w:r w:rsidRPr="0018070A">
        <w:rPr>
          <w:lang w:val="uk-UA"/>
        </w:rPr>
        <w:object w:dxaOrig="2835" w:dyaOrig="2835">
          <v:shape id="_x0000_i1261" type="#_x0000_t75" style="width:14.25pt;height:18.75pt" o:ole="" fillcolor="window">
            <v:imagedata r:id="rId15" o:title="" cropleft="10379f" cropright="10379f"/>
          </v:shape>
          <o:OLEObject Type="Embed" ProgID="Paint.Picture" ShapeID="_x0000_i1261" DrawAspect="Content" ObjectID="_1742469991" r:id="rId249"/>
        </w:object>
      </w:r>
      <w:r w:rsidRPr="0018070A">
        <w:rPr>
          <w:lang w:val="uk-UA"/>
        </w:rPr>
        <w:object w:dxaOrig="2835" w:dyaOrig="2835">
          <v:shape id="_x0000_i1262" type="#_x0000_t75" style="width:14.25pt;height:18.75pt" o:ole="" fillcolor="window">
            <v:imagedata r:id="rId32" o:title="" cropleft="10379f" cropright="10379f"/>
          </v:shape>
          <o:OLEObject Type="Embed" ProgID="Paint.Picture" ShapeID="_x0000_i1262" DrawAspect="Content" ObjectID="_1742469992" r:id="rId250"/>
        </w:object>
      </w:r>
      <w:r w:rsidRPr="0018070A">
        <w:rPr>
          <w:lang w:val="uk-UA"/>
        </w:rPr>
        <w:object w:dxaOrig="2835" w:dyaOrig="2835">
          <v:shape id="_x0000_i1263" type="#_x0000_t75" style="width:14.25pt;height:18.75pt" o:ole="" fillcolor="window">
            <v:imagedata r:id="rId30" o:title="" cropleft="10379f" cropright="10379f"/>
          </v:shape>
          <o:OLEObject Type="Embed" ProgID="Paint.Picture" ShapeID="_x0000_i1263" DrawAspect="Content" ObjectID="_1742469993" r:id="rId251"/>
        </w:object>
      </w:r>
      <w:r>
        <w:rPr>
          <w:lang w:val="uk-UA"/>
        </w:rPr>
        <w:t xml:space="preserve"> </w:t>
      </w:r>
    </w:p>
    <w:p w:rsidR="00AF177F" w:rsidRDefault="00AF177F" w:rsidP="00341C85">
      <w:pPr>
        <w:rPr>
          <w:sz w:val="16"/>
          <w:szCs w:val="16"/>
          <w:lang w:val="uk-UA"/>
        </w:rPr>
      </w:pPr>
      <w:r w:rsidRPr="0018070A">
        <w:rPr>
          <w:sz w:val="16"/>
          <w:szCs w:val="16"/>
          <w:lang w:val="uk-UA"/>
        </w:rPr>
        <w:object w:dxaOrig="2835" w:dyaOrig="2835">
          <v:shape id="_x0000_i1264" type="#_x0000_t75" style="width:14.25pt;height:18.75pt" o:ole="" fillcolor="window">
            <v:imagedata r:id="rId17" o:title="" cropleft="10379f" cropright="10379f"/>
          </v:shape>
          <o:OLEObject Type="Embed" ProgID="Paint.Picture" ShapeID="_x0000_i1264" DrawAspect="Content" ObjectID="_1742469994" r:id="rId252"/>
        </w:object>
      </w:r>
      <w:r w:rsidRPr="0018070A">
        <w:rPr>
          <w:sz w:val="16"/>
          <w:szCs w:val="16"/>
          <w:lang w:val="uk-UA"/>
        </w:rPr>
        <w:object w:dxaOrig="2835" w:dyaOrig="2835">
          <v:shape id="_x0000_i1265" type="#_x0000_t75" style="width:14.25pt;height:18.75pt" o:ole="" fillcolor="window">
            <v:imagedata r:id="rId24" o:title="" cropleft="10379f" cropright="10379f"/>
          </v:shape>
          <o:OLEObject Type="Embed" ProgID="Paint.Picture" ShapeID="_x0000_i1265" DrawAspect="Content" ObjectID="_1742469995" r:id="rId253"/>
        </w:object>
      </w:r>
      <w:r w:rsidRPr="0018070A">
        <w:rPr>
          <w:lang w:val="uk-UA"/>
        </w:rPr>
        <w:object w:dxaOrig="2835" w:dyaOrig="2835">
          <v:shape id="_x0000_i1266" type="#_x0000_t75" style="width:14.25pt;height:18.75pt" o:ole="" fillcolor="window">
            <v:imagedata r:id="rId30" o:title="" cropleft="10379f" cropright="10379f"/>
          </v:shape>
          <o:OLEObject Type="Embed" ProgID="Paint.Picture" ShapeID="_x0000_i1266" DrawAspect="Content" ObjectID="_1742469996" r:id="rId254"/>
        </w:object>
      </w:r>
      <w:r w:rsidRPr="0018070A">
        <w:rPr>
          <w:lang w:val="uk-UA"/>
        </w:rPr>
        <w:object w:dxaOrig="2835" w:dyaOrig="2835">
          <v:shape id="_x0000_i1267" type="#_x0000_t75" style="width:14.25pt;height:18.75pt" o:ole="" fillcolor="window">
            <v:imagedata r:id="rId34" o:title="" cropleft="10379f" cropright="10379f"/>
          </v:shape>
          <o:OLEObject Type="Embed" ProgID="Paint.Picture" ShapeID="_x0000_i1267" DrawAspect="Content" ObjectID="_1742469997" r:id="rId255"/>
        </w:object>
      </w:r>
      <w:r w:rsidRPr="0018070A">
        <w:rPr>
          <w:lang w:val="uk-UA"/>
        </w:rPr>
        <w:object w:dxaOrig="2835" w:dyaOrig="2835">
          <v:shape id="_x0000_i126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68" DrawAspect="Content" ObjectID="_1742469998" r:id="rId256"/>
        </w:object>
      </w:r>
      <w:r w:rsidRPr="0018070A">
        <w:rPr>
          <w:lang w:val="uk-UA"/>
        </w:rPr>
        <w:object w:dxaOrig="2835" w:dyaOrig="2835">
          <v:shape id="_x0000_i126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69" DrawAspect="Content" ObjectID="_1742469999" r:id="rId257"/>
        </w:object>
      </w:r>
      <w:r w:rsidRPr="0018070A">
        <w:rPr>
          <w:lang w:val="uk-UA"/>
        </w:rPr>
        <w:object w:dxaOrig="2835" w:dyaOrig="2835">
          <v:shape id="_x0000_i127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70" DrawAspect="Content" ObjectID="_1742470000" r:id="rId258"/>
        </w:object>
      </w:r>
      <w:r w:rsidRPr="0018070A">
        <w:rPr>
          <w:lang w:val="uk-UA"/>
        </w:rPr>
        <w:object w:dxaOrig="2835" w:dyaOrig="2835">
          <v:shape id="_x0000_i1271" type="#_x0000_t75" style="width:14.25pt;height:18.75pt" o:ole="" fillcolor="window">
            <v:imagedata r:id="rId34" o:title="" cropleft="10379f" cropright="10379f"/>
          </v:shape>
          <o:OLEObject Type="Embed" ProgID="Paint.Picture" ShapeID="_x0000_i1271" DrawAspect="Content" ObjectID="_1742470001" r:id="rId259"/>
        </w:object>
      </w:r>
      <w:r w:rsidRPr="0018070A">
        <w:rPr>
          <w:lang w:val="uk-UA"/>
        </w:rPr>
        <w:object w:dxaOrig="2835" w:dyaOrig="2835">
          <v:shape id="_x0000_i1272" type="#_x0000_t75" style="width:14.25pt;height:18.75pt" o:ole="" fillcolor="window">
            <v:imagedata r:id="rId32" o:title="" cropleft="10379f" cropright="10379f"/>
          </v:shape>
          <o:OLEObject Type="Embed" ProgID="Paint.Picture" ShapeID="_x0000_i1272" DrawAspect="Content" ObjectID="_1742470002" r:id="rId260"/>
        </w:object>
      </w:r>
      <w:r w:rsidRPr="0018070A">
        <w:rPr>
          <w:lang w:val="uk-UA"/>
        </w:rPr>
        <w:object w:dxaOrig="2835" w:dyaOrig="2835">
          <v:shape id="_x0000_i1273" type="#_x0000_t75" style="width:14.25pt;height:18.75pt" o:ole="" fillcolor="window">
            <v:imagedata r:id="rId30" o:title="" cropleft="10379f" cropright="10379f"/>
          </v:shape>
          <o:OLEObject Type="Embed" ProgID="Paint.Picture" ShapeID="_x0000_i1273" DrawAspect="Content" ObjectID="_1742470003" r:id="rId261"/>
        </w:object>
      </w:r>
      <w:r w:rsidRPr="0018070A">
        <w:rPr>
          <w:lang w:val="uk-UA"/>
        </w:rPr>
        <w:object w:dxaOrig="2835" w:dyaOrig="2835">
          <v:shape id="_x0000_i1274" type="#_x0000_t75" style="width:14.25pt;height:18.75pt" o:ole="" fillcolor="window">
            <v:imagedata r:id="rId32" o:title="" cropleft="10379f" cropright="10379f"/>
          </v:shape>
          <o:OLEObject Type="Embed" ProgID="Paint.Picture" ShapeID="_x0000_i1274" DrawAspect="Content" ObjectID="_1742470004" r:id="rId262"/>
        </w:object>
      </w:r>
      <w:r w:rsidRPr="0018070A">
        <w:rPr>
          <w:lang w:val="uk-UA"/>
        </w:rPr>
        <w:object w:dxaOrig="2835" w:dyaOrig="2835">
          <v:shape id="_x0000_i1275" type="#_x0000_t75" style="width:14.25pt;height:18.75pt" o:ole="" fillcolor="window">
            <v:imagedata r:id="rId32" o:title="" cropleft="10379f" cropright="10379f"/>
          </v:shape>
          <o:OLEObject Type="Embed" ProgID="Paint.Picture" ShapeID="_x0000_i1275" DrawAspect="Content" ObjectID="_1742470005" r:id="rId263"/>
        </w:object>
      </w:r>
      <w:r w:rsidRPr="0018070A">
        <w:rPr>
          <w:lang w:val="uk-UA"/>
        </w:rPr>
        <w:object w:dxaOrig="2835" w:dyaOrig="2835">
          <v:shape id="_x0000_i1276" type="#_x0000_t75" style="width:14.25pt;height:18.75pt" o:ole="" fillcolor="window">
            <v:imagedata r:id="rId17" o:title="" cropleft="10379f" cropright="10379f"/>
          </v:shape>
          <o:OLEObject Type="Embed" ProgID="Paint.Picture" ShapeID="_x0000_i1276" DrawAspect="Content" ObjectID="_1742470006" r:id="rId264"/>
        </w:object>
      </w:r>
      <w:r w:rsidRPr="0018070A">
        <w:rPr>
          <w:lang w:val="uk-UA"/>
        </w:rPr>
        <w:object w:dxaOrig="2835" w:dyaOrig="2835">
          <v:shape id="_x0000_i1277" type="#_x0000_t75" style="width:14.25pt;height:18.75pt" o:ole="" fillcolor="window">
            <v:imagedata r:id="rId32" o:title="" cropleft="10379f" cropright="10379f"/>
          </v:shape>
          <o:OLEObject Type="Embed" ProgID="Paint.Picture" ShapeID="_x0000_i1277" DrawAspect="Content" ObjectID="_1742470007" r:id="rId265"/>
        </w:object>
      </w:r>
      <w:r w:rsidRPr="0018070A">
        <w:rPr>
          <w:lang w:val="uk-UA"/>
        </w:rPr>
        <w:object w:dxaOrig="2835" w:dyaOrig="2835">
          <v:shape id="_x0000_i1278" type="#_x0000_t75" style="width:14.25pt;height:18.75pt" o:ole="" fillcolor="window">
            <v:imagedata r:id="rId24" o:title="" cropleft="10379f" cropright="10379f"/>
          </v:shape>
          <o:OLEObject Type="Embed" ProgID="Paint.Picture" ShapeID="_x0000_i1278" DrawAspect="Content" ObjectID="_1742470008" r:id="rId266"/>
        </w:object>
      </w:r>
      <w:r w:rsidRPr="0018070A">
        <w:rPr>
          <w:lang w:val="uk-UA"/>
        </w:rPr>
        <w:object w:dxaOrig="2835" w:dyaOrig="2835">
          <v:shape id="_x0000_i127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79" DrawAspect="Content" ObjectID="_1742470009" r:id="rId267"/>
        </w:object>
      </w:r>
      <w:r w:rsidRPr="0018070A">
        <w:rPr>
          <w:lang w:val="uk-UA"/>
        </w:rPr>
        <w:object w:dxaOrig="2835" w:dyaOrig="2835">
          <v:shape id="_x0000_i1280" type="#_x0000_t75" style="width:14.25pt;height:18.75pt" o:ole="" fillcolor="window">
            <v:imagedata r:id="rId34" o:title="" cropleft="10379f" cropright="10379f"/>
          </v:shape>
          <o:OLEObject Type="Embed" ProgID="Paint.Picture" ShapeID="_x0000_i1280" DrawAspect="Content" ObjectID="_1742470010" r:id="rId268"/>
        </w:object>
      </w:r>
      <w:r w:rsidRPr="0018070A">
        <w:rPr>
          <w:lang w:val="uk-UA"/>
        </w:rPr>
        <w:object w:dxaOrig="2835" w:dyaOrig="2835">
          <v:shape id="_x0000_i1281" type="#_x0000_t75" style="width:14.25pt;height:18.75pt" o:ole="" fillcolor="window">
            <v:imagedata r:id="rId15" o:title="" cropleft="10379f" cropright="10379f"/>
          </v:shape>
          <o:OLEObject Type="Embed" ProgID="Paint.Picture" ShapeID="_x0000_i1281" DrawAspect="Content" ObjectID="_1742470011" r:id="rId269"/>
        </w:object>
      </w:r>
      <w:r w:rsidRPr="0018070A">
        <w:rPr>
          <w:lang w:val="uk-UA"/>
        </w:rPr>
        <w:object w:dxaOrig="2835" w:dyaOrig="2835">
          <v:shape id="_x0000_i1282" type="#_x0000_t75" style="width:14.25pt;height:18.75pt" o:ole="" fillcolor="window">
            <v:imagedata r:id="rId34" o:title="" cropleft="10379f" cropright="10379f"/>
          </v:shape>
          <o:OLEObject Type="Embed" ProgID="Paint.Picture" ShapeID="_x0000_i1282" DrawAspect="Content" ObjectID="_1742470012" r:id="rId270"/>
        </w:object>
      </w:r>
      <w:r w:rsidRPr="0018070A">
        <w:rPr>
          <w:lang w:val="uk-UA"/>
        </w:rPr>
        <w:object w:dxaOrig="2835" w:dyaOrig="2835">
          <v:shape id="_x0000_i128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83" DrawAspect="Content" ObjectID="_1742470013" r:id="rId271"/>
        </w:object>
      </w:r>
      <w:r w:rsidRPr="0018070A">
        <w:rPr>
          <w:lang w:val="uk-UA"/>
        </w:rPr>
        <w:object w:dxaOrig="2835" w:dyaOrig="2835">
          <v:shape id="_x0000_i1284" type="#_x0000_t75" style="width:14.25pt;height:18.75pt" o:ole="" fillcolor="window">
            <v:imagedata r:id="rId20" o:title="" cropleft="10379f" cropright="10379f"/>
          </v:shape>
          <o:OLEObject Type="Embed" ProgID="Paint.Picture" ShapeID="_x0000_i1284" DrawAspect="Content" ObjectID="_1742470014" r:id="rId272"/>
        </w:object>
      </w:r>
      <w:r w:rsidRPr="0018070A">
        <w:rPr>
          <w:lang w:val="uk-UA"/>
        </w:rPr>
        <w:object w:dxaOrig="2835" w:dyaOrig="2835">
          <v:shape id="_x0000_i128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85" DrawAspect="Content" ObjectID="_1742470015" r:id="rId273"/>
        </w:object>
      </w:r>
      <w:r w:rsidRPr="0018070A">
        <w:rPr>
          <w:lang w:val="uk-UA"/>
        </w:rPr>
        <w:object w:dxaOrig="2835" w:dyaOrig="2835">
          <v:shape id="_x0000_i1286" type="#_x0000_t75" style="width:14.25pt;height:18.75pt" o:ole="" fillcolor="window">
            <v:imagedata r:id="rId30" o:title="" cropleft="10379f" cropright="10379f"/>
          </v:shape>
          <o:OLEObject Type="Embed" ProgID="Paint.Picture" ShapeID="_x0000_i1286" DrawAspect="Content" ObjectID="_1742470016" r:id="rId274"/>
        </w:object>
      </w:r>
      <w:r w:rsidRPr="0018070A">
        <w:rPr>
          <w:lang w:val="uk-UA"/>
        </w:rPr>
        <w:object w:dxaOrig="2835" w:dyaOrig="2835">
          <v:shape id="_x0000_i1287" type="#_x0000_t75" style="width:14.25pt;height:18.75pt" o:ole="" fillcolor="window">
            <v:imagedata r:id="rId20" o:title="" cropleft="10379f" cropright="10379f"/>
          </v:shape>
          <o:OLEObject Type="Embed" ProgID="Paint.Picture" ShapeID="_x0000_i1287" DrawAspect="Content" ObjectID="_1742470017" r:id="rId275"/>
        </w:object>
      </w:r>
      <w:r w:rsidRPr="0018070A">
        <w:rPr>
          <w:lang w:val="uk-UA"/>
        </w:rPr>
        <w:object w:dxaOrig="2835" w:dyaOrig="2835">
          <v:shape id="_x0000_i1288" type="#_x0000_t75" style="width:14.25pt;height:18.75pt" o:ole="" fillcolor="window">
            <v:imagedata r:id="rId20" o:title="" cropleft="10379f" cropright="10379f"/>
          </v:shape>
          <o:OLEObject Type="Embed" ProgID="Paint.Picture" ShapeID="_x0000_i1288" DrawAspect="Content" ObjectID="_1742470018" r:id="rId276"/>
        </w:object>
      </w:r>
      <w:r w:rsidRPr="0018070A">
        <w:rPr>
          <w:lang w:val="uk-UA"/>
        </w:rPr>
        <w:object w:dxaOrig="2835" w:dyaOrig="2835">
          <v:shape id="_x0000_i1289" type="#_x0000_t75" style="width:14.25pt;height:18.75pt" o:ole="" fillcolor="window">
            <v:imagedata r:id="rId17" o:title="" cropleft="10379f" cropright="10379f"/>
          </v:shape>
          <o:OLEObject Type="Embed" ProgID="Paint.Picture" ShapeID="_x0000_i1289" DrawAspect="Content" ObjectID="_1742470019" r:id="rId277"/>
        </w:object>
      </w:r>
      <w:r w:rsidRPr="0018070A">
        <w:rPr>
          <w:lang w:val="uk-UA"/>
        </w:rPr>
        <w:object w:dxaOrig="2835" w:dyaOrig="2835">
          <v:shape id="_x0000_i1290" type="#_x0000_t75" style="width:14.25pt;height:18.75pt" o:ole="" fillcolor="window">
            <v:imagedata r:id="rId24" o:title="" cropleft="10379f" cropright="10379f"/>
          </v:shape>
          <o:OLEObject Type="Embed" ProgID="Paint.Picture" ShapeID="_x0000_i1290" DrawAspect="Content" ObjectID="_1742470020" r:id="rId278"/>
        </w:object>
      </w:r>
      <w:r w:rsidRPr="0018070A">
        <w:rPr>
          <w:lang w:val="uk-UA"/>
        </w:rPr>
        <w:object w:dxaOrig="2835" w:dyaOrig="2835">
          <v:shape id="_x0000_i129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91" DrawAspect="Content" ObjectID="_1742470021" r:id="rId279"/>
        </w:object>
      </w:r>
      <w:r w:rsidRPr="0018070A">
        <w:rPr>
          <w:lang w:val="uk-UA"/>
        </w:rPr>
        <w:object w:dxaOrig="2835" w:dyaOrig="2835">
          <v:shape id="_x0000_i1292" type="#_x0000_t75" style="width:14.25pt;height:18.75pt" o:ole="" fillcolor="window">
            <v:imagedata r:id="rId32" o:title="" cropleft="10379f" cropright="10379f"/>
          </v:shape>
          <o:OLEObject Type="Embed" ProgID="Paint.Picture" ShapeID="_x0000_i1292" DrawAspect="Content" ObjectID="_1742470022" r:id="rId280"/>
        </w:object>
      </w:r>
      <w:r w:rsidRPr="0018070A">
        <w:rPr>
          <w:lang w:val="uk-UA"/>
        </w:rPr>
        <w:object w:dxaOrig="2835" w:dyaOrig="2835">
          <v:shape id="_x0000_i1293" type="#_x0000_t75" style="width:14.25pt;height:18.75pt" o:ole="" fillcolor="window">
            <v:imagedata r:id="rId34" o:title="" cropleft="10379f" cropright="10379f"/>
          </v:shape>
          <o:OLEObject Type="Embed" ProgID="Paint.Picture" ShapeID="_x0000_i1293" DrawAspect="Content" ObjectID="_1742470023" r:id="rId28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294" type="#_x0000_t75" style="width:14.25pt;height:18.75pt" o:ole="" fillcolor="window">
            <v:imagedata r:id="rId24" o:title="" cropleft="10379f" cropright="10379f"/>
          </v:shape>
          <o:OLEObject Type="Embed" ProgID="Paint.Picture" ShapeID="_x0000_i1294" DrawAspect="Content" ObjectID="_1742470024" r:id="rId282"/>
        </w:object>
      </w:r>
      <w:r w:rsidRPr="0018070A">
        <w:rPr>
          <w:lang w:val="uk-UA"/>
        </w:rPr>
        <w:object w:dxaOrig="2835" w:dyaOrig="2835">
          <v:shape id="_x0000_i1295" type="#_x0000_t75" style="width:14.25pt;height:18.75pt" o:ole="" fillcolor="window">
            <v:imagedata r:id="rId34" o:title="" cropleft="10379f" cropright="10379f"/>
          </v:shape>
          <o:OLEObject Type="Embed" ProgID="Paint.Picture" ShapeID="_x0000_i1295" DrawAspect="Content" ObjectID="_1742470025" r:id="rId283"/>
        </w:object>
      </w:r>
      <w:r w:rsidRPr="0018070A">
        <w:rPr>
          <w:lang w:val="uk-UA"/>
        </w:rPr>
        <w:object w:dxaOrig="2835" w:dyaOrig="2835">
          <v:shape id="_x0000_i12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296" DrawAspect="Content" ObjectID="_1742470026" r:id="rId284"/>
        </w:object>
      </w:r>
      <w:r w:rsidRPr="0018070A">
        <w:rPr>
          <w:lang w:val="uk-UA"/>
        </w:rPr>
        <w:object w:dxaOrig="2835" w:dyaOrig="2835">
          <v:shape id="_x0000_i1297" type="#_x0000_t75" style="width:14.25pt;height:18.75pt" o:ole="" fillcolor="window">
            <v:imagedata r:id="rId15" o:title="" cropleft="10379f" cropright="10379f"/>
          </v:shape>
          <o:OLEObject Type="Embed" ProgID="Paint.Picture" ShapeID="_x0000_i1297" DrawAspect="Content" ObjectID="_1742470027" r:id="rId285"/>
        </w:object>
      </w:r>
      <w:r w:rsidRPr="0018070A">
        <w:rPr>
          <w:lang w:val="uk-UA"/>
        </w:rPr>
        <w:object w:dxaOrig="2835" w:dyaOrig="2835">
          <v:shape id="_x0000_i1298" type="#_x0000_t75" style="width:14.25pt;height:18.75pt" o:ole="" fillcolor="window">
            <v:imagedata r:id="rId15" o:title="" cropleft="10379f" cropright="10379f"/>
          </v:shape>
          <o:OLEObject Type="Embed" ProgID="Paint.Picture" ShapeID="_x0000_i1298" DrawAspect="Content" ObjectID="_1742470028" r:id="rId286"/>
        </w:object>
      </w:r>
      <w:r w:rsidRPr="0018070A">
        <w:rPr>
          <w:lang w:val="uk-UA"/>
        </w:rPr>
        <w:object w:dxaOrig="2835" w:dyaOrig="2835">
          <v:shape id="_x0000_i1299" type="#_x0000_t75" style="width:14.25pt;height:18.75pt" o:ole="" fillcolor="window">
            <v:imagedata r:id="rId34" o:title="" cropleft="10379f" cropright="10379f"/>
          </v:shape>
          <o:OLEObject Type="Embed" ProgID="Paint.Picture" ShapeID="_x0000_i1299" DrawAspect="Content" ObjectID="_1742470029" r:id="rId287"/>
        </w:object>
      </w:r>
      <w:r w:rsidRPr="0018070A">
        <w:rPr>
          <w:lang w:val="uk-UA"/>
        </w:rPr>
        <w:object w:dxaOrig="2835" w:dyaOrig="2835">
          <v:shape id="_x0000_i1300" type="#_x0000_t75" style="width:14.25pt;height:18.75pt" o:ole="" fillcolor="window">
            <v:imagedata r:id="rId34" o:title="" cropleft="10379f" cropright="10379f"/>
          </v:shape>
          <o:OLEObject Type="Embed" ProgID="Paint.Picture" ShapeID="_x0000_i1300" DrawAspect="Content" ObjectID="_1742470030" r:id="rId288"/>
        </w:object>
      </w:r>
      <w:r w:rsidRPr="0018070A">
        <w:rPr>
          <w:lang w:val="uk-UA"/>
        </w:rPr>
        <w:object w:dxaOrig="2835" w:dyaOrig="2835">
          <v:shape id="_x0000_i1301" type="#_x0000_t75" style="width:14.25pt;height:18.75pt" o:ole="" fillcolor="window">
            <v:imagedata r:id="rId20" o:title="" cropleft="10379f" cropright="10379f"/>
          </v:shape>
          <o:OLEObject Type="Embed" ProgID="Paint.Picture" ShapeID="_x0000_i1301" DrawAspect="Content" ObjectID="_1742470031" r:id="rId289"/>
        </w:object>
      </w:r>
      <w:r w:rsidRPr="0018070A">
        <w:rPr>
          <w:lang w:val="uk-UA"/>
        </w:rPr>
        <w:object w:dxaOrig="2835" w:dyaOrig="2835">
          <v:shape id="_x0000_i1302" type="#_x0000_t75" style="width:14.25pt;height:18.75pt" o:ole="" fillcolor="window">
            <v:imagedata r:id="rId34" o:title="" cropleft="10379f" cropright="10379f"/>
          </v:shape>
          <o:OLEObject Type="Embed" ProgID="Paint.Picture" ShapeID="_x0000_i1302" DrawAspect="Content" ObjectID="_1742470032" r:id="rId290"/>
        </w:object>
      </w:r>
      <w:r w:rsidRPr="0018070A">
        <w:rPr>
          <w:lang w:val="uk-UA"/>
        </w:rPr>
        <w:object w:dxaOrig="2835" w:dyaOrig="2835">
          <v:shape id="_x0000_i1303" type="#_x0000_t75" style="width:14.25pt;height:18.75pt" o:ole="" fillcolor="window">
            <v:imagedata r:id="rId32" o:title="" cropleft="10379f" cropright="10379f"/>
          </v:shape>
          <o:OLEObject Type="Embed" ProgID="Paint.Picture" ShapeID="_x0000_i1303" DrawAspect="Content" ObjectID="_1742470033" r:id="rId291"/>
        </w:object>
      </w:r>
      <w:r w:rsidRPr="0018070A">
        <w:rPr>
          <w:lang w:val="uk-UA"/>
        </w:rPr>
        <w:object w:dxaOrig="2835" w:dyaOrig="2835">
          <v:shape id="_x0000_i1304" type="#_x0000_t75" style="width:14.25pt;height:18.75pt" o:ole="" fillcolor="window">
            <v:imagedata r:id="rId24" o:title="" cropleft="10379f" cropright="10379f"/>
          </v:shape>
          <o:OLEObject Type="Embed" ProgID="Paint.Picture" ShapeID="_x0000_i1304" DrawAspect="Content" ObjectID="_1742470034" r:id="rId292"/>
        </w:object>
      </w:r>
      <w:r w:rsidRPr="0018070A">
        <w:rPr>
          <w:lang w:val="uk-UA"/>
        </w:rPr>
        <w:object w:dxaOrig="2835" w:dyaOrig="2835">
          <v:shape id="_x0000_i1305" type="#_x0000_t75" style="width:14.25pt;height:18.75pt" o:ole="" fillcolor="window">
            <v:imagedata r:id="rId32" o:title="" cropleft="10379f" cropright="10379f"/>
          </v:shape>
          <o:OLEObject Type="Embed" ProgID="Paint.Picture" ShapeID="_x0000_i1305" DrawAspect="Content" ObjectID="_1742470035" r:id="rId293"/>
        </w:object>
      </w:r>
      <w:r w:rsidRPr="0018070A">
        <w:rPr>
          <w:lang w:val="uk-UA"/>
        </w:rPr>
        <w:object w:dxaOrig="2835" w:dyaOrig="2835">
          <v:shape id="_x0000_i1306" type="#_x0000_t75" style="width:14.25pt;height:18.75pt" o:ole="" fillcolor="window">
            <v:imagedata r:id="rId32" o:title="" cropleft="10379f" cropright="10379f"/>
          </v:shape>
          <o:OLEObject Type="Embed" ProgID="Paint.Picture" ShapeID="_x0000_i1306" DrawAspect="Content" ObjectID="_1742470036" r:id="rId294"/>
        </w:object>
      </w:r>
      <w:r w:rsidRPr="0018070A">
        <w:rPr>
          <w:lang w:val="uk-UA"/>
        </w:rPr>
        <w:object w:dxaOrig="2835" w:dyaOrig="2835">
          <v:shape id="_x0000_i1307" type="#_x0000_t75" style="width:14.25pt;height:18.75pt" o:ole="" fillcolor="window">
            <v:imagedata r:id="rId17" o:title="" cropleft="10379f" cropright="10379f"/>
          </v:shape>
          <o:OLEObject Type="Embed" ProgID="Paint.Picture" ShapeID="_x0000_i1307" DrawAspect="Content" ObjectID="_1742470037" r:id="rId295"/>
        </w:object>
      </w:r>
      <w:r w:rsidRPr="0018070A">
        <w:rPr>
          <w:lang w:val="uk-UA"/>
        </w:rPr>
        <w:object w:dxaOrig="2835" w:dyaOrig="2835">
          <v:shape id="_x0000_i1308" type="#_x0000_t75" style="width:14.25pt;height:18.75pt" o:ole="" fillcolor="window">
            <v:imagedata r:id="rId17" o:title="" cropleft="10379f" cropright="10379f"/>
          </v:shape>
          <o:OLEObject Type="Embed" ProgID="Paint.Picture" ShapeID="_x0000_i1308" DrawAspect="Content" ObjectID="_1742470038" r:id="rId296"/>
        </w:object>
      </w:r>
      <w:r w:rsidRPr="0018070A">
        <w:rPr>
          <w:lang w:val="uk-UA"/>
        </w:rPr>
        <w:object w:dxaOrig="2835" w:dyaOrig="2835">
          <v:shape id="_x0000_i1309" type="#_x0000_t75" style="width:14.25pt;height:18.75pt" o:ole="" fillcolor="window">
            <v:imagedata r:id="rId32" o:title="" cropleft="10379f" cropright="10379f"/>
          </v:shape>
          <o:OLEObject Type="Embed" ProgID="Paint.Picture" ShapeID="_x0000_i1309" DrawAspect="Content" ObjectID="_1742470039" r:id="rId297"/>
        </w:object>
      </w:r>
      <w:r w:rsidRPr="0018070A">
        <w:rPr>
          <w:lang w:val="uk-UA"/>
        </w:rPr>
        <w:object w:dxaOrig="2835" w:dyaOrig="2835">
          <v:shape id="_x0000_i1310" type="#_x0000_t75" style="width:14.25pt;height:18.75pt" o:ole="" fillcolor="window">
            <v:imagedata r:id="rId34" o:title="" cropleft="10379f" cropright="10379f"/>
          </v:shape>
          <o:OLEObject Type="Embed" ProgID="Paint.Picture" ShapeID="_x0000_i1310" DrawAspect="Content" ObjectID="_1742470040" r:id="rId298"/>
        </w:object>
      </w:r>
      <w:r w:rsidRPr="0018070A">
        <w:rPr>
          <w:lang w:val="uk-UA"/>
        </w:rPr>
        <w:object w:dxaOrig="2835" w:dyaOrig="2835">
          <v:shape id="_x0000_i1311" type="#_x0000_t75" style="width:14.25pt;height:18.75pt" o:ole="" fillcolor="window">
            <v:imagedata r:id="rId32" o:title="" cropleft="10379f" cropright="10379f"/>
          </v:shape>
          <o:OLEObject Type="Embed" ProgID="Paint.Picture" ShapeID="_x0000_i1311" DrawAspect="Content" ObjectID="_1742470041" r:id="rId299"/>
        </w:object>
      </w:r>
      <w:r w:rsidRPr="0018070A">
        <w:rPr>
          <w:lang w:val="uk-UA"/>
        </w:rPr>
        <w:object w:dxaOrig="2835" w:dyaOrig="2835">
          <v:shape id="_x0000_i1312" type="#_x0000_t75" style="width:14.25pt;height:18.75pt" o:ole="" fillcolor="window">
            <v:imagedata r:id="rId15" o:title="" cropleft="10379f" cropright="10379f"/>
          </v:shape>
          <o:OLEObject Type="Embed" ProgID="Paint.Picture" ShapeID="_x0000_i1312" DrawAspect="Content" ObjectID="_1742470042" r:id="rId300"/>
        </w:object>
      </w:r>
      <w:r w:rsidRPr="0018070A">
        <w:rPr>
          <w:lang w:val="uk-UA"/>
        </w:rPr>
        <w:object w:dxaOrig="2835" w:dyaOrig="2835">
          <v:shape id="_x0000_i1313" type="#_x0000_t75" style="width:14.25pt;height:18.75pt" o:ole="" fillcolor="window">
            <v:imagedata r:id="rId32" o:title="" cropleft="10379f" cropright="10379f"/>
          </v:shape>
          <o:OLEObject Type="Embed" ProgID="Paint.Picture" ShapeID="_x0000_i1313" DrawAspect="Content" ObjectID="_1742470043" r:id="rId301"/>
        </w:object>
      </w:r>
      <w:r w:rsidRPr="0018070A">
        <w:rPr>
          <w:lang w:val="uk-UA"/>
        </w:rPr>
        <w:object w:dxaOrig="2835" w:dyaOrig="2835">
          <v:shape id="_x0000_i1314" type="#_x0000_t75" style="width:14.25pt;height:18.75pt" o:ole="" fillcolor="window">
            <v:imagedata r:id="rId15" o:title="" cropleft="10379f" cropright="10379f"/>
          </v:shape>
          <o:OLEObject Type="Embed" ProgID="Paint.Picture" ShapeID="_x0000_i1314" DrawAspect="Content" ObjectID="_1742470044" r:id="rId302"/>
        </w:object>
      </w:r>
      <w:r w:rsidRPr="0018070A">
        <w:rPr>
          <w:lang w:val="uk-UA"/>
        </w:rPr>
        <w:object w:dxaOrig="2835" w:dyaOrig="2835">
          <v:shape id="_x0000_i1315" type="#_x0000_t75" style="width:14.25pt;height:18.75pt" o:ole="" fillcolor="window">
            <v:imagedata r:id="rId32" o:title="" cropleft="10379f" cropright="10379f"/>
          </v:shape>
          <o:OLEObject Type="Embed" ProgID="Paint.Picture" ShapeID="_x0000_i1315" DrawAspect="Content" ObjectID="_1742470045" r:id="rId303"/>
        </w:object>
      </w:r>
      <w:r w:rsidRPr="0018070A">
        <w:rPr>
          <w:lang w:val="uk-UA"/>
        </w:rPr>
        <w:object w:dxaOrig="2835" w:dyaOrig="2835">
          <v:shape id="_x0000_i1316" type="#_x0000_t75" style="width:14.25pt;height:18.75pt" o:ole="" fillcolor="window">
            <v:imagedata r:id="rId32" o:title="" cropleft="10379f" cropright="10379f"/>
          </v:shape>
          <o:OLEObject Type="Embed" ProgID="Paint.Picture" ShapeID="_x0000_i1316" DrawAspect="Content" ObjectID="_1742470046" r:id="rId304"/>
        </w:object>
      </w:r>
      <w:r w:rsidRPr="0018070A">
        <w:rPr>
          <w:lang w:val="uk-UA"/>
        </w:rPr>
        <w:object w:dxaOrig="2835" w:dyaOrig="2835">
          <v:shape id="_x0000_i1317" type="#_x0000_t75" style="width:14.25pt;height:18.75pt" o:ole="" fillcolor="window">
            <v:imagedata r:id="rId17" o:title="" cropleft="10379f" cropright="10379f"/>
          </v:shape>
          <o:OLEObject Type="Embed" ProgID="Paint.Picture" ShapeID="_x0000_i1317" DrawAspect="Content" ObjectID="_1742470047" r:id="rId305"/>
        </w:object>
      </w:r>
      <w:r w:rsidRPr="0018070A">
        <w:rPr>
          <w:lang w:val="uk-UA"/>
        </w:rPr>
        <w:object w:dxaOrig="2835" w:dyaOrig="2835">
          <v:shape id="_x0000_i1318" type="#_x0000_t75" style="width:14.25pt;height:18.75pt" o:ole="" fillcolor="window">
            <v:imagedata r:id="rId32" o:title="" cropleft="10379f" cropright="10379f"/>
          </v:shape>
          <o:OLEObject Type="Embed" ProgID="Paint.Picture" ShapeID="_x0000_i1318" DrawAspect="Content" ObjectID="_1742470048" r:id="rId306"/>
        </w:object>
      </w:r>
      <w:r w:rsidRPr="0018070A">
        <w:rPr>
          <w:lang w:val="uk-UA"/>
        </w:rPr>
        <w:object w:dxaOrig="2835" w:dyaOrig="2835">
          <v:shape id="_x0000_i1319" type="#_x0000_t75" style="width:14.25pt;height:18.75pt" o:ole="" fillcolor="window">
            <v:imagedata r:id="rId34" o:title="" cropleft="10379f" cropright="10379f"/>
          </v:shape>
          <o:OLEObject Type="Embed" ProgID="Paint.Picture" ShapeID="_x0000_i1319" DrawAspect="Content" ObjectID="_1742470049" r:id="rId307"/>
        </w:object>
      </w:r>
      <w:r w:rsidRPr="0018070A">
        <w:rPr>
          <w:lang w:val="uk-UA"/>
        </w:rPr>
        <w:object w:dxaOrig="2835" w:dyaOrig="2835">
          <v:shape id="_x0000_i1320" type="#_x0000_t75" style="width:14.25pt;height:18.75pt" o:ole="" fillcolor="window">
            <v:imagedata r:id="rId34" o:title="" cropleft="10379f" cropright="10379f"/>
          </v:shape>
          <o:OLEObject Type="Embed" ProgID="Paint.Picture" ShapeID="_x0000_i1320" DrawAspect="Content" ObjectID="_1742470050" r:id="rId308"/>
        </w:object>
      </w:r>
      <w:r w:rsidRPr="0018070A">
        <w:rPr>
          <w:lang w:val="uk-UA"/>
        </w:rPr>
        <w:object w:dxaOrig="2835" w:dyaOrig="2835">
          <v:shape id="_x0000_i1321" type="#_x0000_t75" style="width:14.25pt;height:18.75pt" o:ole="" fillcolor="window">
            <v:imagedata r:id="rId34" o:title="" cropleft="10379f" cropright="10379f"/>
          </v:shape>
          <o:OLEObject Type="Embed" ProgID="Paint.Picture" ShapeID="_x0000_i1321" DrawAspect="Content" ObjectID="_1742470051" r:id="rId309"/>
        </w:object>
      </w:r>
      <w:r w:rsidRPr="0018070A">
        <w:rPr>
          <w:lang w:val="uk-UA"/>
        </w:rPr>
        <w:object w:dxaOrig="2835" w:dyaOrig="2835">
          <v:shape id="_x0000_i132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22" DrawAspect="Content" ObjectID="_1742470052" r:id="rId310"/>
        </w:object>
      </w:r>
      <w:r w:rsidRPr="0018070A">
        <w:rPr>
          <w:lang w:val="uk-UA"/>
        </w:rPr>
        <w:object w:dxaOrig="2835" w:dyaOrig="2835">
          <v:shape id="_x0000_i1323" type="#_x0000_t75" style="width:14.25pt;height:18.75pt" o:ole="" fillcolor="window">
            <v:imagedata r:id="rId15" o:title="" cropleft="10379f" cropright="10379f"/>
          </v:shape>
          <o:OLEObject Type="Embed" ProgID="Paint.Picture" ShapeID="_x0000_i1323" DrawAspect="Content" ObjectID="_1742470053" r:id="rId31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324" type="#_x0000_t75" style="width:14.25pt;height:18.75pt" o:ole="" fillcolor="window">
            <v:imagedata r:id="rId34" o:title="" cropleft="10379f" cropright="10379f"/>
          </v:shape>
          <o:OLEObject Type="Embed" ProgID="Paint.Picture" ShapeID="_x0000_i1324" DrawAspect="Content" ObjectID="_1742470054" r:id="rId312"/>
        </w:object>
      </w:r>
      <w:r w:rsidRPr="0018070A">
        <w:rPr>
          <w:lang w:val="uk-UA"/>
        </w:rPr>
        <w:object w:dxaOrig="2835" w:dyaOrig="2835">
          <v:shape id="_x0000_i1325" type="#_x0000_t75" style="width:14.25pt;height:18.75pt" o:ole="" fillcolor="window">
            <v:imagedata r:id="rId15" o:title="" cropleft="10379f" cropright="10379f"/>
          </v:shape>
          <o:OLEObject Type="Embed" ProgID="Paint.Picture" ShapeID="_x0000_i1325" DrawAspect="Content" ObjectID="_1742470055" r:id="rId313"/>
        </w:object>
      </w:r>
      <w:r w:rsidRPr="0018070A">
        <w:rPr>
          <w:lang w:val="uk-UA"/>
        </w:rPr>
        <w:object w:dxaOrig="2835" w:dyaOrig="2835">
          <v:shape id="_x0000_i1326" type="#_x0000_t75" style="width:14.25pt;height:18.75pt" o:ole="" fillcolor="window">
            <v:imagedata r:id="rId34" o:title="" cropleft="10379f" cropright="10379f"/>
          </v:shape>
          <o:OLEObject Type="Embed" ProgID="Paint.Picture" ShapeID="_x0000_i1326" DrawAspect="Content" ObjectID="_1742470056" r:id="rId314"/>
        </w:object>
      </w:r>
      <w:r w:rsidRPr="0018070A">
        <w:rPr>
          <w:lang w:val="uk-UA"/>
        </w:rPr>
        <w:object w:dxaOrig="2835" w:dyaOrig="2835">
          <v:shape id="_x0000_i1327" type="#_x0000_t75" style="width:14.25pt;height:18.75pt" o:ole="" fillcolor="window">
            <v:imagedata r:id="rId24" o:title="" cropleft="10379f" cropright="10379f"/>
          </v:shape>
          <o:OLEObject Type="Embed" ProgID="Paint.Picture" ShapeID="_x0000_i1327" DrawAspect="Content" ObjectID="_1742470057" r:id="rId315"/>
        </w:object>
      </w:r>
      <w:r w:rsidRPr="0018070A">
        <w:rPr>
          <w:lang w:val="uk-UA"/>
        </w:rPr>
        <w:object w:dxaOrig="2835" w:dyaOrig="2835">
          <v:shape id="_x0000_i1328" type="#_x0000_t75" style="width:14.25pt;height:18.75pt" o:ole="" fillcolor="window">
            <v:imagedata r:id="rId34" o:title="" cropleft="10379f" cropright="10379f"/>
          </v:shape>
          <o:OLEObject Type="Embed" ProgID="Paint.Picture" ShapeID="_x0000_i1328" DrawAspect="Content" ObjectID="_1742470058" r:id="rId316"/>
        </w:object>
      </w:r>
      <w:r w:rsidRPr="0018070A">
        <w:rPr>
          <w:lang w:val="uk-UA"/>
        </w:rPr>
        <w:object w:dxaOrig="2835" w:dyaOrig="2835">
          <v:shape id="_x0000_i1329" type="#_x0000_t75" style="width:14.25pt;height:18.75pt" o:ole="" fillcolor="window">
            <v:imagedata r:id="rId15" o:title="" cropleft="10379f" cropright="10379f"/>
          </v:shape>
          <o:OLEObject Type="Embed" ProgID="Paint.Picture" ShapeID="_x0000_i1329" DrawAspect="Content" ObjectID="_1742470059" r:id="rId317"/>
        </w:object>
      </w:r>
      <w:r w:rsidRPr="0018070A">
        <w:rPr>
          <w:lang w:val="uk-UA"/>
        </w:rPr>
        <w:object w:dxaOrig="2835" w:dyaOrig="2835">
          <v:shape id="_x0000_i1330" type="#_x0000_t75" style="width:14.25pt;height:18.75pt" o:ole="" fillcolor="window">
            <v:imagedata r:id="rId34" o:title="" cropleft="10379f" cropright="10379f"/>
          </v:shape>
          <o:OLEObject Type="Embed" ProgID="Paint.Picture" ShapeID="_x0000_i1330" DrawAspect="Content" ObjectID="_1742470060" r:id="rId318"/>
        </w:object>
      </w:r>
      <w:r w:rsidRPr="0018070A">
        <w:rPr>
          <w:lang w:val="uk-UA"/>
        </w:rPr>
        <w:object w:dxaOrig="2835" w:dyaOrig="2835">
          <v:shape id="_x0000_i1331" type="#_x0000_t75" style="width:14.25pt;height:18.75pt" o:ole="" fillcolor="window">
            <v:imagedata r:id="rId34" o:title="" cropleft="10379f" cropright="10379f"/>
          </v:shape>
          <o:OLEObject Type="Embed" ProgID="Paint.Picture" ShapeID="_x0000_i1331" DrawAspect="Content" ObjectID="_1742470061" r:id="rId319"/>
        </w:object>
      </w:r>
      <w:r w:rsidRPr="0018070A">
        <w:rPr>
          <w:lang w:val="uk-UA"/>
        </w:rPr>
        <w:object w:dxaOrig="2835" w:dyaOrig="2835">
          <v:shape id="_x0000_i1332" type="#_x0000_t75" style="width:14.25pt;height:18.75pt" o:ole="" fillcolor="window">
            <v:imagedata r:id="rId32" o:title="" cropleft="10379f" cropright="10379f"/>
          </v:shape>
          <o:OLEObject Type="Embed" ProgID="Paint.Picture" ShapeID="_x0000_i1332" DrawAspect="Content" ObjectID="_1742470062" r:id="rId320"/>
        </w:object>
      </w:r>
      <w:r w:rsidRPr="0018070A">
        <w:rPr>
          <w:lang w:val="uk-UA"/>
        </w:rPr>
        <w:object w:dxaOrig="2835" w:dyaOrig="2835">
          <v:shape id="_x0000_i133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33" DrawAspect="Content" ObjectID="_1742470063" r:id="rId321"/>
        </w:object>
      </w:r>
      <w:r w:rsidRPr="0018070A">
        <w:rPr>
          <w:lang w:val="uk-UA"/>
        </w:rPr>
        <w:object w:dxaOrig="2835" w:dyaOrig="2835">
          <v:shape id="_x0000_i133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34" DrawAspect="Content" ObjectID="_1742470064" r:id="rId322"/>
        </w:object>
      </w:r>
      <w:r w:rsidRPr="0018070A">
        <w:rPr>
          <w:lang w:val="uk-UA"/>
        </w:rPr>
        <w:object w:dxaOrig="2835" w:dyaOrig="2835">
          <v:shape id="_x0000_i1335" type="#_x0000_t75" style="width:14.25pt;height:18.75pt" o:ole="" fillcolor="window">
            <v:imagedata r:id="rId24" o:title="" cropleft="10379f" cropright="10379f"/>
          </v:shape>
          <o:OLEObject Type="Embed" ProgID="Paint.Picture" ShapeID="_x0000_i1335" DrawAspect="Content" ObjectID="_1742470065" r:id="rId323"/>
        </w:object>
      </w:r>
      <w:r w:rsidRPr="0018070A">
        <w:rPr>
          <w:lang w:val="uk-UA"/>
        </w:rPr>
        <w:object w:dxaOrig="2835" w:dyaOrig="2835">
          <v:shape id="_x0000_i1336" type="#_x0000_t75" style="width:14.25pt;height:18.75pt" o:ole="" fillcolor="window">
            <v:imagedata r:id="rId34" o:title="" cropleft="10379f" cropright="10379f"/>
          </v:shape>
          <o:OLEObject Type="Embed" ProgID="Paint.Picture" ShapeID="_x0000_i1336" DrawAspect="Content" ObjectID="_1742470066" r:id="rId324"/>
        </w:object>
      </w:r>
      <w:r w:rsidRPr="0018070A">
        <w:rPr>
          <w:lang w:val="uk-UA"/>
        </w:rPr>
        <w:object w:dxaOrig="2835" w:dyaOrig="2835">
          <v:shape id="_x0000_i133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37" DrawAspect="Content" ObjectID="_1742470067" r:id="rId325"/>
        </w:object>
      </w:r>
      <w:r w:rsidRPr="0018070A">
        <w:rPr>
          <w:lang w:val="uk-UA"/>
        </w:rPr>
        <w:object w:dxaOrig="2835" w:dyaOrig="2835">
          <v:shape id="_x0000_i133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38" DrawAspect="Content" ObjectID="_1742470068" r:id="rId326"/>
        </w:object>
      </w:r>
      <w:r w:rsidRPr="0018070A">
        <w:rPr>
          <w:lang w:val="uk-UA"/>
        </w:rPr>
        <w:object w:dxaOrig="2835" w:dyaOrig="2835">
          <v:shape id="_x0000_i1339" type="#_x0000_t75" style="width:14.25pt;height:18.75pt" o:ole="" fillcolor="window">
            <v:imagedata r:id="rId30" o:title="" cropleft="10379f" cropright="10379f"/>
          </v:shape>
          <o:OLEObject Type="Embed" ProgID="Paint.Picture" ShapeID="_x0000_i1339" DrawAspect="Content" ObjectID="_1742470069" r:id="rId327"/>
        </w:object>
      </w:r>
      <w:r w:rsidRPr="0018070A">
        <w:rPr>
          <w:lang w:val="uk-UA"/>
        </w:rPr>
        <w:object w:dxaOrig="2835" w:dyaOrig="2835">
          <v:shape id="_x0000_i1340" type="#_x0000_t75" style="width:14.25pt;height:18.75pt" o:ole="" fillcolor="window">
            <v:imagedata r:id="rId32" o:title="" cropleft="10379f" cropright="10379f"/>
          </v:shape>
          <o:OLEObject Type="Embed" ProgID="Paint.Picture" ShapeID="_x0000_i1340" DrawAspect="Content" ObjectID="_1742470070" r:id="rId328"/>
        </w:object>
      </w:r>
      <w:r w:rsidRPr="0018070A">
        <w:rPr>
          <w:lang w:val="uk-UA"/>
        </w:rPr>
        <w:object w:dxaOrig="2835" w:dyaOrig="2835">
          <v:shape id="_x0000_i1341" type="#_x0000_t75" style="width:14.25pt;height:18.75pt" o:ole="" fillcolor="window">
            <v:imagedata r:id="rId24" o:title="" cropleft="10379f" cropright="10379f"/>
          </v:shape>
          <o:OLEObject Type="Embed" ProgID="Paint.Picture" ShapeID="_x0000_i1341" DrawAspect="Content" ObjectID="_1742470071" r:id="rId329"/>
        </w:object>
      </w:r>
      <w:r w:rsidRPr="0018070A">
        <w:rPr>
          <w:lang w:val="uk-UA"/>
        </w:rPr>
        <w:object w:dxaOrig="2835" w:dyaOrig="2835">
          <v:shape id="_x0000_i134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42" DrawAspect="Content" ObjectID="_1742470072" r:id="rId330"/>
        </w:object>
      </w:r>
      <w:r w:rsidRPr="0018070A">
        <w:rPr>
          <w:lang w:val="uk-UA"/>
        </w:rPr>
        <w:object w:dxaOrig="2835" w:dyaOrig="2835">
          <v:shape id="_x0000_i1343" type="#_x0000_t75" style="width:14.25pt;height:18.75pt" o:ole="" fillcolor="window">
            <v:imagedata r:id="rId30" o:title="" cropleft="10379f" cropright="10379f"/>
          </v:shape>
          <o:OLEObject Type="Embed" ProgID="Paint.Picture" ShapeID="_x0000_i1343" DrawAspect="Content" ObjectID="_1742470073" r:id="rId331"/>
        </w:object>
      </w:r>
      <w:r w:rsidRPr="0018070A">
        <w:rPr>
          <w:lang w:val="uk-UA"/>
        </w:rPr>
        <w:object w:dxaOrig="2835" w:dyaOrig="2835">
          <v:shape id="_x0000_i134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44" DrawAspect="Content" ObjectID="_1742470074" r:id="rId332"/>
        </w:object>
      </w:r>
      <w:r w:rsidRPr="0018070A">
        <w:rPr>
          <w:lang w:val="uk-UA"/>
        </w:rPr>
        <w:object w:dxaOrig="2835" w:dyaOrig="2835">
          <v:shape id="_x0000_i1345" type="#_x0000_t75" style="width:14.25pt;height:18.75pt" o:ole="" fillcolor="window">
            <v:imagedata r:id="rId20" o:title="" cropleft="10379f" cropright="10379f"/>
          </v:shape>
          <o:OLEObject Type="Embed" ProgID="Paint.Picture" ShapeID="_x0000_i1345" DrawAspect="Content" ObjectID="_1742470075" r:id="rId333"/>
        </w:object>
      </w:r>
      <w:r w:rsidRPr="0018070A">
        <w:rPr>
          <w:lang w:val="uk-UA"/>
        </w:rPr>
        <w:object w:dxaOrig="2835" w:dyaOrig="2835">
          <v:shape id="_x0000_i1346" type="#_x0000_t75" style="width:14.25pt;height:18.75pt" o:ole="" fillcolor="window">
            <v:imagedata r:id="rId17" o:title="" cropleft="10379f" cropright="10379f"/>
          </v:shape>
          <o:OLEObject Type="Embed" ProgID="Paint.Picture" ShapeID="_x0000_i1346" DrawAspect="Content" ObjectID="_1742470076" r:id="rId334"/>
        </w:object>
      </w:r>
      <w:r w:rsidRPr="0018070A">
        <w:rPr>
          <w:lang w:val="uk-UA"/>
        </w:rPr>
        <w:object w:dxaOrig="2835" w:dyaOrig="2835">
          <v:shape id="_x0000_i1347" type="#_x0000_t75" style="width:14.25pt;height:18.75pt" o:ole="" fillcolor="window">
            <v:imagedata r:id="rId30" o:title="" cropleft="10379f" cropright="10379f"/>
          </v:shape>
          <o:OLEObject Type="Embed" ProgID="Paint.Picture" ShapeID="_x0000_i1347" DrawAspect="Content" ObjectID="_1742470077" r:id="rId335"/>
        </w:object>
      </w:r>
      <w:r w:rsidRPr="0018070A">
        <w:rPr>
          <w:lang w:val="uk-UA"/>
        </w:rPr>
        <w:object w:dxaOrig="2835" w:dyaOrig="2835">
          <v:shape id="_x0000_i134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48" DrawAspect="Content" ObjectID="_1742470078" r:id="rId336"/>
        </w:object>
      </w:r>
      <w:r w:rsidRPr="0018070A">
        <w:rPr>
          <w:lang w:val="uk-UA"/>
        </w:rPr>
        <w:object w:dxaOrig="2835" w:dyaOrig="2835">
          <v:shape id="_x0000_i1349" type="#_x0000_t75" style="width:14.25pt;height:18.75pt" o:ole="" fillcolor="window">
            <v:imagedata r:id="rId30" o:title="" cropleft="10379f" cropright="10379f"/>
          </v:shape>
          <o:OLEObject Type="Embed" ProgID="Paint.Picture" ShapeID="_x0000_i1349" DrawAspect="Content" ObjectID="_1742470079" r:id="rId337"/>
        </w:object>
      </w:r>
      <w:r w:rsidRPr="0018070A">
        <w:rPr>
          <w:lang w:val="uk-UA"/>
        </w:rPr>
        <w:object w:dxaOrig="2835" w:dyaOrig="2835">
          <v:shape id="_x0000_i1350" type="#_x0000_t75" style="width:14.25pt;height:18.75pt" o:ole="" fillcolor="window">
            <v:imagedata r:id="rId30" o:title="" cropleft="10379f" cropright="10379f"/>
          </v:shape>
          <o:OLEObject Type="Embed" ProgID="Paint.Picture" ShapeID="_x0000_i1350" DrawAspect="Content" ObjectID="_1742470080" r:id="rId338"/>
        </w:object>
      </w:r>
      <w:r w:rsidRPr="0018070A">
        <w:rPr>
          <w:lang w:val="uk-UA"/>
        </w:rPr>
        <w:object w:dxaOrig="2835" w:dyaOrig="2835">
          <v:shape id="_x0000_i1351" type="#_x0000_t75" style="width:14.25pt;height:18.75pt" o:ole="" fillcolor="window">
            <v:imagedata r:id="rId24" o:title="" cropleft="10379f" cropright="10379f"/>
          </v:shape>
          <o:OLEObject Type="Embed" ProgID="Paint.Picture" ShapeID="_x0000_i1351" DrawAspect="Content" ObjectID="_1742470081" r:id="rId339"/>
        </w:object>
      </w:r>
      <w:r w:rsidRPr="0018070A">
        <w:rPr>
          <w:lang w:val="uk-UA"/>
        </w:rPr>
        <w:object w:dxaOrig="2835" w:dyaOrig="2835">
          <v:shape id="_x0000_i1352" type="#_x0000_t75" style="width:14.25pt;height:18.75pt" o:ole="" fillcolor="window">
            <v:imagedata r:id="rId24" o:title="" cropleft="10379f" cropright="10379f"/>
          </v:shape>
          <o:OLEObject Type="Embed" ProgID="Paint.Picture" ShapeID="_x0000_i1352" DrawAspect="Content" ObjectID="_1742470082" r:id="rId340"/>
        </w:object>
      </w:r>
      <w:r w:rsidRPr="0018070A">
        <w:rPr>
          <w:lang w:val="uk-UA"/>
        </w:rPr>
        <w:object w:dxaOrig="2835" w:dyaOrig="2835">
          <v:shape id="_x0000_i1353" type="#_x0000_t75" style="width:14.25pt;height:18.75pt" o:ole="" fillcolor="window">
            <v:imagedata r:id="rId30" o:title="" cropleft="10379f" cropright="10379f"/>
          </v:shape>
          <o:OLEObject Type="Embed" ProgID="Paint.Picture" ShapeID="_x0000_i1353" DrawAspect="Content" ObjectID="_1742470083" r:id="rId34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354" type="#_x0000_t75" style="width:14.25pt;height:18.75pt" o:ole="" fillcolor="window">
            <v:imagedata r:id="rId24" o:title="" cropleft="10379f" cropright="10379f"/>
          </v:shape>
          <o:OLEObject Type="Embed" ProgID="Paint.Picture" ShapeID="_x0000_i1354" DrawAspect="Content" ObjectID="_1742470084" r:id="rId342"/>
        </w:object>
      </w:r>
      <w:r w:rsidRPr="0018070A">
        <w:rPr>
          <w:lang w:val="uk-UA"/>
        </w:rPr>
        <w:object w:dxaOrig="2835" w:dyaOrig="2835">
          <v:shape id="_x0000_i135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55" DrawAspect="Content" ObjectID="_1742470085" r:id="rId343"/>
        </w:object>
      </w:r>
      <w:r w:rsidRPr="0018070A">
        <w:rPr>
          <w:lang w:val="uk-UA"/>
        </w:rPr>
        <w:object w:dxaOrig="2835" w:dyaOrig="2835">
          <v:shape id="_x0000_i1356" type="#_x0000_t75" style="width:14.25pt;height:18.75pt" o:ole="" fillcolor="window">
            <v:imagedata r:id="rId32" o:title="" cropleft="10379f" cropright="10379f"/>
          </v:shape>
          <o:OLEObject Type="Embed" ProgID="Paint.Picture" ShapeID="_x0000_i1356" DrawAspect="Content" ObjectID="_1742470086" r:id="rId344"/>
        </w:object>
      </w:r>
      <w:r w:rsidRPr="0018070A">
        <w:rPr>
          <w:lang w:val="uk-UA"/>
        </w:rPr>
        <w:object w:dxaOrig="2835" w:dyaOrig="2835">
          <v:shape id="_x0000_i1357" type="#_x0000_t75" style="width:14.25pt;height:18.75pt" o:ole="" fillcolor="window">
            <v:imagedata r:id="rId34" o:title="" cropleft="10379f" cropright="10379f"/>
          </v:shape>
          <o:OLEObject Type="Embed" ProgID="Paint.Picture" ShapeID="_x0000_i1357" DrawAspect="Content" ObjectID="_1742470087" r:id="rId345"/>
        </w:object>
      </w:r>
      <w:r w:rsidRPr="0018070A">
        <w:rPr>
          <w:lang w:val="uk-UA"/>
        </w:rPr>
        <w:object w:dxaOrig="2835" w:dyaOrig="2835">
          <v:shape id="_x0000_i1358" type="#_x0000_t75" style="width:14.25pt;height:18.75pt" o:ole="" fillcolor="window">
            <v:imagedata r:id="rId30" o:title="" cropleft="10379f" cropright="10379f"/>
          </v:shape>
          <o:OLEObject Type="Embed" ProgID="Paint.Picture" ShapeID="_x0000_i1358" DrawAspect="Content" ObjectID="_1742470088" r:id="rId346"/>
        </w:object>
      </w:r>
      <w:r w:rsidRPr="0018070A">
        <w:rPr>
          <w:lang w:val="uk-UA"/>
        </w:rPr>
        <w:object w:dxaOrig="2835" w:dyaOrig="2835">
          <v:shape id="_x0000_i1359" type="#_x0000_t75" style="width:14.25pt;height:18.75pt" o:ole="" fillcolor="window">
            <v:imagedata r:id="rId17" o:title="" cropleft="10379f" cropright="10379f"/>
          </v:shape>
          <o:OLEObject Type="Embed" ProgID="Paint.Picture" ShapeID="_x0000_i1359" DrawAspect="Content" ObjectID="_1742470089" r:id="rId347"/>
        </w:object>
      </w:r>
      <w:r w:rsidRPr="0018070A">
        <w:rPr>
          <w:lang w:val="uk-UA"/>
        </w:rPr>
        <w:object w:dxaOrig="2835" w:dyaOrig="2835">
          <v:shape id="_x0000_i136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60" DrawAspect="Content" ObjectID="_1742470090" r:id="rId348"/>
        </w:object>
      </w:r>
      <w:r w:rsidRPr="0018070A">
        <w:rPr>
          <w:lang w:val="uk-UA"/>
        </w:rPr>
        <w:object w:dxaOrig="2835" w:dyaOrig="2835">
          <v:shape id="_x0000_i136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61" DrawAspect="Content" ObjectID="_1742470091" r:id="rId349"/>
        </w:object>
      </w:r>
      <w:r w:rsidRPr="0018070A">
        <w:rPr>
          <w:lang w:val="uk-UA"/>
        </w:rPr>
        <w:object w:dxaOrig="2835" w:dyaOrig="2835">
          <v:shape id="_x0000_i1362" type="#_x0000_t75" style="width:14.25pt;height:18.75pt" o:ole="" fillcolor="window">
            <v:imagedata r:id="rId17" o:title="" cropleft="10379f" cropright="10379f"/>
          </v:shape>
          <o:OLEObject Type="Embed" ProgID="Paint.Picture" ShapeID="_x0000_i1362" DrawAspect="Content" ObjectID="_1742470092" r:id="rId350"/>
        </w:object>
      </w:r>
      <w:r w:rsidRPr="0018070A">
        <w:rPr>
          <w:lang w:val="uk-UA"/>
        </w:rPr>
        <w:object w:dxaOrig="2835" w:dyaOrig="2835">
          <v:shape id="_x0000_i1363" type="#_x0000_t75" style="width:14.25pt;height:18.75pt" o:ole="" fillcolor="window">
            <v:imagedata r:id="rId17" o:title="" cropleft="10379f" cropright="10379f"/>
          </v:shape>
          <o:OLEObject Type="Embed" ProgID="Paint.Picture" ShapeID="_x0000_i1363" DrawAspect="Content" ObjectID="_1742470093" r:id="rId351"/>
        </w:object>
      </w:r>
      <w:r w:rsidRPr="0018070A">
        <w:rPr>
          <w:lang w:val="uk-UA"/>
        </w:rPr>
        <w:object w:dxaOrig="2835" w:dyaOrig="2835">
          <v:shape id="_x0000_i1364" type="#_x0000_t75" style="width:14.25pt;height:18.75pt" o:ole="" fillcolor="window">
            <v:imagedata r:id="rId17" o:title="" cropleft="10379f" cropright="10379f"/>
          </v:shape>
          <o:OLEObject Type="Embed" ProgID="Paint.Picture" ShapeID="_x0000_i1364" DrawAspect="Content" ObjectID="_1742470094" r:id="rId352"/>
        </w:object>
      </w:r>
      <w:r w:rsidRPr="0018070A">
        <w:rPr>
          <w:lang w:val="uk-UA"/>
        </w:rPr>
        <w:object w:dxaOrig="2835" w:dyaOrig="2835">
          <v:shape id="_x0000_i1365" type="#_x0000_t75" style="width:14.25pt;height:18.75pt" o:ole="" fillcolor="window">
            <v:imagedata r:id="rId34" o:title="" cropleft="10379f" cropright="10379f"/>
          </v:shape>
          <o:OLEObject Type="Embed" ProgID="Paint.Picture" ShapeID="_x0000_i1365" DrawAspect="Content" ObjectID="_1742470095" r:id="rId353"/>
        </w:object>
      </w:r>
      <w:r w:rsidRPr="0018070A">
        <w:rPr>
          <w:lang w:val="uk-UA"/>
        </w:rPr>
        <w:object w:dxaOrig="2835" w:dyaOrig="2835">
          <v:shape id="_x0000_i1366" type="#_x0000_t75" style="width:14.25pt;height:18.75pt" o:ole="" fillcolor="window">
            <v:imagedata r:id="rId30" o:title="" cropleft="10379f" cropright="10379f"/>
          </v:shape>
          <o:OLEObject Type="Embed" ProgID="Paint.Picture" ShapeID="_x0000_i1366" DrawAspect="Content" ObjectID="_1742470096" r:id="rId354"/>
        </w:object>
      </w:r>
      <w:r w:rsidRPr="0018070A">
        <w:rPr>
          <w:lang w:val="uk-UA"/>
        </w:rPr>
        <w:object w:dxaOrig="2835" w:dyaOrig="2835">
          <v:shape id="_x0000_i1367" type="#_x0000_t75" style="width:14.25pt;height:18.75pt" o:ole="" fillcolor="window">
            <v:imagedata r:id="rId17" o:title="" cropleft="10379f" cropright="10379f"/>
          </v:shape>
          <o:OLEObject Type="Embed" ProgID="Paint.Picture" ShapeID="_x0000_i1367" DrawAspect="Content" ObjectID="_1742470097" r:id="rId355"/>
        </w:object>
      </w:r>
      <w:r w:rsidRPr="0018070A">
        <w:rPr>
          <w:lang w:val="uk-UA"/>
        </w:rPr>
        <w:object w:dxaOrig="2835" w:dyaOrig="2835">
          <v:shape id="_x0000_i1368" type="#_x0000_t75" style="width:14.25pt;height:18.75pt" o:ole="" fillcolor="window">
            <v:imagedata r:id="rId24" o:title="" cropleft="10379f" cropright="10379f"/>
          </v:shape>
          <o:OLEObject Type="Embed" ProgID="Paint.Picture" ShapeID="_x0000_i1368" DrawAspect="Content" ObjectID="_1742470098" r:id="rId356"/>
        </w:object>
      </w:r>
      <w:r w:rsidRPr="0018070A">
        <w:rPr>
          <w:lang w:val="uk-UA"/>
        </w:rPr>
        <w:object w:dxaOrig="2835" w:dyaOrig="2835">
          <v:shape id="_x0000_i1369" type="#_x0000_t75" style="width:14.25pt;height:18.75pt" o:ole="" fillcolor="window">
            <v:imagedata r:id="rId24" o:title="" cropleft="10379f" cropright="10379f"/>
          </v:shape>
          <o:OLEObject Type="Embed" ProgID="Paint.Picture" ShapeID="_x0000_i1369" DrawAspect="Content" ObjectID="_1742470099" r:id="rId357"/>
        </w:object>
      </w:r>
      <w:r w:rsidRPr="0018070A">
        <w:rPr>
          <w:lang w:val="uk-UA"/>
        </w:rPr>
        <w:object w:dxaOrig="2835" w:dyaOrig="2835">
          <v:shape id="_x0000_i1370" type="#_x0000_t75" style="width:14.25pt;height:18.75pt" o:ole="" fillcolor="window">
            <v:imagedata r:id="rId24" o:title="" cropleft="10379f" cropright="10379f"/>
          </v:shape>
          <o:OLEObject Type="Embed" ProgID="Paint.Picture" ShapeID="_x0000_i1370" DrawAspect="Content" ObjectID="_1742470100" r:id="rId358"/>
        </w:object>
      </w:r>
      <w:r w:rsidRPr="0018070A">
        <w:rPr>
          <w:lang w:val="uk-UA"/>
        </w:rPr>
        <w:object w:dxaOrig="2835" w:dyaOrig="2835">
          <v:shape id="_x0000_i1371" type="#_x0000_t75" style="width:14.25pt;height:18.75pt" o:ole="" fillcolor="window">
            <v:imagedata r:id="rId17" o:title="" cropleft="10379f" cropright="10379f"/>
          </v:shape>
          <o:OLEObject Type="Embed" ProgID="Paint.Picture" ShapeID="_x0000_i1371" DrawAspect="Content" ObjectID="_1742470101" r:id="rId359"/>
        </w:object>
      </w:r>
      <w:r w:rsidRPr="0018070A">
        <w:rPr>
          <w:lang w:val="uk-UA"/>
        </w:rPr>
        <w:object w:dxaOrig="2835" w:dyaOrig="2835">
          <v:shape id="_x0000_i1372" type="#_x0000_t75" style="width:14.25pt;height:18.75pt" o:ole="" fillcolor="window">
            <v:imagedata r:id="rId30" o:title="" cropleft="10379f" cropright="10379f"/>
          </v:shape>
          <o:OLEObject Type="Embed" ProgID="Paint.Picture" ShapeID="_x0000_i1372" DrawAspect="Content" ObjectID="_1742470102" r:id="rId360"/>
        </w:object>
      </w:r>
      <w:r w:rsidRPr="0018070A">
        <w:rPr>
          <w:lang w:val="uk-UA"/>
        </w:rPr>
        <w:object w:dxaOrig="2835" w:dyaOrig="2835">
          <v:shape id="_x0000_i137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73" DrawAspect="Content" ObjectID="_1742470103" r:id="rId361"/>
        </w:object>
      </w:r>
      <w:r w:rsidRPr="0018070A">
        <w:rPr>
          <w:lang w:val="uk-UA"/>
        </w:rPr>
        <w:object w:dxaOrig="2835" w:dyaOrig="2835">
          <v:shape id="_x0000_i1374" type="#_x0000_t75" style="width:14.25pt;height:18.75pt" o:ole="" fillcolor="window">
            <v:imagedata r:id="rId34" o:title="" cropleft="10379f" cropright="10379f"/>
          </v:shape>
          <o:OLEObject Type="Embed" ProgID="Paint.Picture" ShapeID="_x0000_i1374" DrawAspect="Content" ObjectID="_1742470104" r:id="rId362"/>
        </w:object>
      </w:r>
      <w:r w:rsidRPr="0018070A">
        <w:rPr>
          <w:lang w:val="uk-UA"/>
        </w:rPr>
        <w:object w:dxaOrig="2835" w:dyaOrig="2835">
          <v:shape id="_x0000_i1375" type="#_x0000_t75" style="width:14.25pt;height:18.75pt" o:ole="" fillcolor="window">
            <v:imagedata r:id="rId15" o:title="" cropleft="10379f" cropright="10379f"/>
          </v:shape>
          <o:OLEObject Type="Embed" ProgID="Paint.Picture" ShapeID="_x0000_i1375" DrawAspect="Content" ObjectID="_1742470105" r:id="rId363"/>
        </w:object>
      </w:r>
      <w:r w:rsidRPr="0018070A">
        <w:rPr>
          <w:lang w:val="uk-UA"/>
        </w:rPr>
        <w:object w:dxaOrig="2835" w:dyaOrig="2835">
          <v:shape id="_x0000_i1376" type="#_x0000_t75" style="width:14.25pt;height:18.75pt" o:ole="" fillcolor="window">
            <v:imagedata r:id="rId15" o:title="" cropleft="10379f" cropright="10379f"/>
          </v:shape>
          <o:OLEObject Type="Embed" ProgID="Paint.Picture" ShapeID="_x0000_i1376" DrawAspect="Content" ObjectID="_1742470106" r:id="rId364"/>
        </w:object>
      </w:r>
      <w:r w:rsidRPr="0018070A">
        <w:rPr>
          <w:lang w:val="uk-UA"/>
        </w:rPr>
        <w:object w:dxaOrig="2835" w:dyaOrig="2835">
          <v:shape id="_x0000_i1377" type="#_x0000_t75" style="width:14.25pt;height:18.75pt" o:ole="" fillcolor="window">
            <v:imagedata r:id="rId17" o:title="" cropleft="10379f" cropright="10379f"/>
          </v:shape>
          <o:OLEObject Type="Embed" ProgID="Paint.Picture" ShapeID="_x0000_i1377" DrawAspect="Content" ObjectID="_1742470107" r:id="rId365"/>
        </w:object>
      </w:r>
      <w:r w:rsidRPr="0018070A">
        <w:rPr>
          <w:lang w:val="uk-UA"/>
        </w:rPr>
        <w:object w:dxaOrig="2835" w:dyaOrig="2835">
          <v:shape id="_x0000_i1378" type="#_x0000_t75" style="width:14.25pt;height:18.75pt" o:ole="" fillcolor="window">
            <v:imagedata r:id="rId24" o:title="" cropleft="10379f" cropright="10379f"/>
          </v:shape>
          <o:OLEObject Type="Embed" ProgID="Paint.Picture" ShapeID="_x0000_i1378" DrawAspect="Content" ObjectID="_1742470108" r:id="rId366"/>
        </w:object>
      </w:r>
      <w:r w:rsidRPr="0018070A">
        <w:rPr>
          <w:lang w:val="uk-UA"/>
        </w:rPr>
        <w:object w:dxaOrig="2835" w:dyaOrig="2835">
          <v:shape id="_x0000_i1379" type="#_x0000_t75" style="width:14.25pt;height:18.75pt" o:ole="" fillcolor="window">
            <v:imagedata r:id="rId15" o:title="" cropleft="10379f" cropright="10379f"/>
          </v:shape>
          <o:OLEObject Type="Embed" ProgID="Paint.Picture" ShapeID="_x0000_i1379" DrawAspect="Content" ObjectID="_1742470109" r:id="rId367"/>
        </w:object>
      </w:r>
      <w:r w:rsidRPr="0018070A">
        <w:rPr>
          <w:lang w:val="uk-UA"/>
        </w:rPr>
        <w:object w:dxaOrig="2835" w:dyaOrig="2835">
          <v:shape id="_x0000_i1380" type="#_x0000_t75" style="width:14.25pt;height:18.75pt" o:ole="" fillcolor="window">
            <v:imagedata r:id="rId34" o:title="" cropleft="10379f" cropright="10379f"/>
          </v:shape>
          <o:OLEObject Type="Embed" ProgID="Paint.Picture" ShapeID="_x0000_i1380" DrawAspect="Content" ObjectID="_1742470110" r:id="rId368"/>
        </w:object>
      </w:r>
      <w:r w:rsidRPr="0018070A">
        <w:rPr>
          <w:lang w:val="uk-UA"/>
        </w:rPr>
        <w:object w:dxaOrig="2835" w:dyaOrig="2835">
          <v:shape id="_x0000_i1381" type="#_x0000_t75" style="width:14.25pt;height:18.75pt" o:ole="" fillcolor="window">
            <v:imagedata r:id="rId30" o:title="" cropleft="10379f" cropright="10379f"/>
          </v:shape>
          <o:OLEObject Type="Embed" ProgID="Paint.Picture" ShapeID="_x0000_i1381" DrawAspect="Content" ObjectID="_1742470111" r:id="rId369"/>
        </w:object>
      </w:r>
      <w:r w:rsidRPr="0018070A">
        <w:rPr>
          <w:lang w:val="uk-UA"/>
        </w:rPr>
        <w:object w:dxaOrig="2835" w:dyaOrig="2835">
          <v:shape id="_x0000_i1382" type="#_x0000_t75" style="width:14.25pt;height:18.75pt" o:ole="" fillcolor="window">
            <v:imagedata r:id="rId32" o:title="" cropleft="10379f" cropright="10379f"/>
          </v:shape>
          <o:OLEObject Type="Embed" ProgID="Paint.Picture" ShapeID="_x0000_i1382" DrawAspect="Content" ObjectID="_1742470112" r:id="rId370"/>
        </w:object>
      </w:r>
      <w:r w:rsidRPr="0018070A">
        <w:rPr>
          <w:lang w:val="uk-UA"/>
        </w:rPr>
        <w:object w:dxaOrig="2835" w:dyaOrig="2835">
          <v:shape id="_x0000_i1383" type="#_x0000_t75" style="width:14.25pt;height:18.75pt" o:ole="" fillcolor="window">
            <v:imagedata r:id="rId34" o:title="" cropleft="10379f" cropright="10379f"/>
          </v:shape>
          <o:OLEObject Type="Embed" ProgID="Paint.Picture" ShapeID="_x0000_i1383" DrawAspect="Content" ObjectID="_1742470113" r:id="rId37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384" type="#_x0000_t75" style="width:14.25pt;height:18.75pt" o:ole="" fillcolor="window">
            <v:imagedata r:id="rId17" o:title="" cropleft="10379f" cropright="10379f"/>
          </v:shape>
          <o:OLEObject Type="Embed" ProgID="Paint.Picture" ShapeID="_x0000_i1384" DrawAspect="Content" ObjectID="_1742470114" r:id="rId372"/>
        </w:object>
      </w:r>
      <w:r w:rsidRPr="0018070A">
        <w:rPr>
          <w:lang w:val="uk-UA"/>
        </w:rPr>
        <w:object w:dxaOrig="2835" w:dyaOrig="2835">
          <v:shape id="_x0000_i1385" type="#_x0000_t75" style="width:14.25pt;height:18.75pt" o:ole="" fillcolor="window">
            <v:imagedata r:id="rId34" o:title="" cropleft="10379f" cropright="10379f"/>
          </v:shape>
          <o:OLEObject Type="Embed" ProgID="Paint.Picture" ShapeID="_x0000_i1385" DrawAspect="Content" ObjectID="_1742470115" r:id="rId373"/>
        </w:object>
      </w:r>
      <w:r w:rsidRPr="0018070A">
        <w:rPr>
          <w:lang w:val="uk-UA"/>
        </w:rPr>
        <w:object w:dxaOrig="2835" w:dyaOrig="2835">
          <v:shape id="_x0000_i1386" type="#_x0000_t75" style="width:14.25pt;height:18.75pt" o:ole="" fillcolor="window">
            <v:imagedata r:id="rId17" o:title="" cropleft="10379f" cropright="10379f"/>
          </v:shape>
          <o:OLEObject Type="Embed" ProgID="Paint.Picture" ShapeID="_x0000_i1386" DrawAspect="Content" ObjectID="_1742470116" r:id="rId374"/>
        </w:object>
      </w:r>
      <w:r w:rsidRPr="0018070A">
        <w:rPr>
          <w:lang w:val="uk-UA"/>
        </w:rPr>
        <w:object w:dxaOrig="2835" w:dyaOrig="2835">
          <v:shape id="_x0000_i1387" type="#_x0000_t75" style="width:14.25pt;height:18.75pt" o:ole="" fillcolor="window">
            <v:imagedata r:id="rId30" o:title="" cropleft="10379f" cropright="10379f"/>
          </v:shape>
          <o:OLEObject Type="Embed" ProgID="Paint.Picture" ShapeID="_x0000_i1387" DrawAspect="Content" ObjectID="_1742470117" r:id="rId375"/>
        </w:object>
      </w:r>
      <w:r w:rsidRPr="0018070A">
        <w:rPr>
          <w:lang w:val="uk-UA"/>
        </w:rPr>
        <w:object w:dxaOrig="2835" w:dyaOrig="2835">
          <v:shape id="_x0000_i1388" type="#_x0000_t75" style="width:14.25pt;height:18.75pt" o:ole="" fillcolor="window">
            <v:imagedata r:id="rId15" o:title="" cropleft="10379f" cropright="10379f"/>
          </v:shape>
          <o:OLEObject Type="Embed" ProgID="Paint.Picture" ShapeID="_x0000_i1388" DrawAspect="Content" ObjectID="_1742470118" r:id="rId376"/>
        </w:object>
      </w:r>
      <w:r w:rsidRPr="0018070A">
        <w:rPr>
          <w:lang w:val="uk-UA"/>
        </w:rPr>
        <w:object w:dxaOrig="2835" w:dyaOrig="2835">
          <v:shape id="_x0000_i1389" type="#_x0000_t75" style="width:14.25pt;height:18.75pt" o:ole="" fillcolor="window">
            <v:imagedata r:id="rId24" o:title="" cropleft="10379f" cropright="10379f"/>
          </v:shape>
          <o:OLEObject Type="Embed" ProgID="Paint.Picture" ShapeID="_x0000_i1389" DrawAspect="Content" ObjectID="_1742470119" r:id="rId377"/>
        </w:object>
      </w:r>
      <w:r w:rsidRPr="0018070A">
        <w:rPr>
          <w:lang w:val="uk-UA"/>
        </w:rPr>
        <w:object w:dxaOrig="2835" w:dyaOrig="2835">
          <v:shape id="_x0000_i1390" type="#_x0000_t75" style="width:14.25pt;height:18.75pt" o:ole="" fillcolor="window">
            <v:imagedata r:id="rId17" o:title="" cropleft="10379f" cropright="10379f"/>
          </v:shape>
          <o:OLEObject Type="Embed" ProgID="Paint.Picture" ShapeID="_x0000_i1390" DrawAspect="Content" ObjectID="_1742470120" r:id="rId378"/>
        </w:object>
      </w:r>
      <w:r w:rsidRPr="0018070A">
        <w:rPr>
          <w:lang w:val="uk-UA"/>
        </w:rPr>
        <w:object w:dxaOrig="2835" w:dyaOrig="2835">
          <v:shape id="_x0000_i1391" type="#_x0000_t75" style="width:14.25pt;height:18.75pt" o:ole="" fillcolor="window">
            <v:imagedata r:id="rId24" o:title="" cropleft="10379f" cropright="10379f"/>
          </v:shape>
          <o:OLEObject Type="Embed" ProgID="Paint.Picture" ShapeID="_x0000_i1391" DrawAspect="Content" ObjectID="_1742470121" r:id="rId379"/>
        </w:object>
      </w:r>
      <w:r w:rsidRPr="0018070A">
        <w:rPr>
          <w:lang w:val="uk-UA"/>
        </w:rPr>
        <w:object w:dxaOrig="2835" w:dyaOrig="2835">
          <v:shape id="_x0000_i1392" type="#_x0000_t75" style="width:14.25pt;height:18.75pt" o:ole="" fillcolor="window">
            <v:imagedata r:id="rId30" o:title="" cropleft="10379f" cropright="10379f"/>
          </v:shape>
          <o:OLEObject Type="Embed" ProgID="Paint.Picture" ShapeID="_x0000_i1392" DrawAspect="Content" ObjectID="_1742470122" r:id="rId380"/>
        </w:object>
      </w:r>
      <w:r w:rsidRPr="0018070A">
        <w:rPr>
          <w:lang w:val="uk-UA"/>
        </w:rPr>
        <w:object w:dxaOrig="2835" w:dyaOrig="2835">
          <v:shape id="_x0000_i1393" type="#_x0000_t75" style="width:14.25pt;height:18.75pt" o:ole="" fillcolor="window">
            <v:imagedata r:id="rId17" o:title="" cropleft="10379f" cropright="10379f"/>
          </v:shape>
          <o:OLEObject Type="Embed" ProgID="Paint.Picture" ShapeID="_x0000_i1393" DrawAspect="Content" ObjectID="_1742470123" r:id="rId381"/>
        </w:object>
      </w:r>
      <w:r w:rsidRPr="0018070A">
        <w:rPr>
          <w:lang w:val="uk-UA"/>
        </w:rPr>
        <w:object w:dxaOrig="2835" w:dyaOrig="2835">
          <v:shape id="_x0000_i1394" type="#_x0000_t75" style="width:14.25pt;height:18.75pt" o:ole="" fillcolor="window">
            <v:imagedata r:id="rId17" o:title="" cropleft="10379f" cropright="10379f"/>
          </v:shape>
          <o:OLEObject Type="Embed" ProgID="Paint.Picture" ShapeID="_x0000_i1394" DrawAspect="Content" ObjectID="_1742470124" r:id="rId382"/>
        </w:object>
      </w:r>
      <w:r w:rsidRPr="0018070A">
        <w:rPr>
          <w:lang w:val="uk-UA"/>
        </w:rPr>
        <w:object w:dxaOrig="2835" w:dyaOrig="2835">
          <v:shape id="_x0000_i1395" type="#_x0000_t75" style="width:14.25pt;height:18.75pt" o:ole="" fillcolor="window">
            <v:imagedata r:id="rId32" o:title="" cropleft="10379f" cropright="10379f"/>
          </v:shape>
          <o:OLEObject Type="Embed" ProgID="Paint.Picture" ShapeID="_x0000_i1395" DrawAspect="Content" ObjectID="_1742470125" r:id="rId383"/>
        </w:object>
      </w:r>
      <w:r w:rsidRPr="0018070A">
        <w:rPr>
          <w:lang w:val="uk-UA"/>
        </w:rPr>
        <w:object w:dxaOrig="2835" w:dyaOrig="2835">
          <v:shape id="_x0000_i13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96" DrawAspect="Content" ObjectID="_1742470126" r:id="rId384"/>
        </w:object>
      </w:r>
      <w:r w:rsidRPr="0018070A">
        <w:rPr>
          <w:lang w:val="uk-UA"/>
        </w:rPr>
        <w:object w:dxaOrig="2835" w:dyaOrig="2835">
          <v:shape id="_x0000_i139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397" DrawAspect="Content" ObjectID="_1742470127" r:id="rId385"/>
        </w:object>
      </w:r>
      <w:r w:rsidRPr="0018070A">
        <w:rPr>
          <w:lang w:val="uk-UA"/>
        </w:rPr>
        <w:object w:dxaOrig="2835" w:dyaOrig="2835">
          <v:shape id="_x0000_i1398" type="#_x0000_t75" style="width:14.25pt;height:18.75pt" o:ole="" fillcolor="window">
            <v:imagedata r:id="rId24" o:title="" cropleft="10379f" cropright="10379f"/>
          </v:shape>
          <o:OLEObject Type="Embed" ProgID="Paint.Picture" ShapeID="_x0000_i1398" DrawAspect="Content" ObjectID="_1742470128" r:id="rId386"/>
        </w:object>
      </w:r>
      <w:r w:rsidRPr="0018070A">
        <w:rPr>
          <w:lang w:val="uk-UA"/>
        </w:rPr>
        <w:object w:dxaOrig="2835" w:dyaOrig="2835">
          <v:shape id="_x0000_i1399" type="#_x0000_t75" style="width:14.25pt;height:18.75pt" o:ole="" fillcolor="window">
            <v:imagedata r:id="rId32" o:title="" cropleft="10379f" cropright="10379f"/>
          </v:shape>
          <o:OLEObject Type="Embed" ProgID="Paint.Picture" ShapeID="_x0000_i1399" DrawAspect="Content" ObjectID="_1742470129" r:id="rId387"/>
        </w:object>
      </w:r>
      <w:r w:rsidRPr="0018070A">
        <w:rPr>
          <w:lang w:val="uk-UA"/>
        </w:rPr>
        <w:object w:dxaOrig="2835" w:dyaOrig="2835">
          <v:shape id="_x0000_i1400" type="#_x0000_t75" style="width:14.25pt;height:18.75pt" o:ole="" fillcolor="window">
            <v:imagedata r:id="rId17" o:title="" cropleft="10379f" cropright="10379f"/>
          </v:shape>
          <o:OLEObject Type="Embed" ProgID="Paint.Picture" ShapeID="_x0000_i1400" DrawAspect="Content" ObjectID="_1742470130" r:id="rId388"/>
        </w:object>
      </w:r>
      <w:r w:rsidRPr="0018070A">
        <w:rPr>
          <w:lang w:val="uk-UA"/>
        </w:rPr>
        <w:object w:dxaOrig="2835" w:dyaOrig="2835">
          <v:shape id="_x0000_i1401" type="#_x0000_t75" style="width:14.25pt;height:18.75pt" o:ole="" fillcolor="window">
            <v:imagedata r:id="rId15" o:title="" cropleft="10379f" cropright="10379f"/>
          </v:shape>
          <o:OLEObject Type="Embed" ProgID="Paint.Picture" ShapeID="_x0000_i1401" DrawAspect="Content" ObjectID="_1742470131" r:id="rId389"/>
        </w:object>
      </w:r>
      <w:r w:rsidRPr="0018070A">
        <w:rPr>
          <w:lang w:val="uk-UA"/>
        </w:rPr>
        <w:object w:dxaOrig="2835" w:dyaOrig="2835">
          <v:shape id="_x0000_i1402" type="#_x0000_t75" style="width:14.25pt;height:18.75pt" o:ole="" fillcolor="window">
            <v:imagedata r:id="rId15" o:title="" cropleft="10379f" cropright="10379f"/>
          </v:shape>
          <o:OLEObject Type="Embed" ProgID="Paint.Picture" ShapeID="_x0000_i1402" DrawAspect="Content" ObjectID="_1742470132" r:id="rId390"/>
        </w:object>
      </w:r>
      <w:r w:rsidRPr="0018070A">
        <w:rPr>
          <w:lang w:val="uk-UA"/>
        </w:rPr>
        <w:object w:dxaOrig="2835" w:dyaOrig="2835">
          <v:shape id="_x0000_i1403" type="#_x0000_t75" style="width:14.25pt;height:18.75pt" o:ole="" fillcolor="window">
            <v:imagedata r:id="rId30" o:title="" cropleft="10379f" cropright="10379f"/>
          </v:shape>
          <o:OLEObject Type="Embed" ProgID="Paint.Picture" ShapeID="_x0000_i1403" DrawAspect="Content" ObjectID="_1742470133" r:id="rId391"/>
        </w:object>
      </w:r>
      <w:r w:rsidRPr="0018070A">
        <w:rPr>
          <w:lang w:val="uk-UA"/>
        </w:rPr>
        <w:object w:dxaOrig="2835" w:dyaOrig="2835">
          <v:shape id="_x0000_i1404" type="#_x0000_t75" style="width:14.25pt;height:18.75pt" o:ole="" fillcolor="window">
            <v:imagedata r:id="rId15" o:title="" cropleft="10379f" cropright="10379f"/>
          </v:shape>
          <o:OLEObject Type="Embed" ProgID="Paint.Picture" ShapeID="_x0000_i1404" DrawAspect="Content" ObjectID="_1742470134" r:id="rId392"/>
        </w:object>
      </w:r>
      <w:r w:rsidRPr="0018070A">
        <w:rPr>
          <w:lang w:val="uk-UA"/>
        </w:rPr>
        <w:object w:dxaOrig="2835" w:dyaOrig="2835">
          <v:shape id="_x0000_i1405" type="#_x0000_t75" style="width:14.25pt;height:18.75pt" o:ole="" fillcolor="window">
            <v:imagedata r:id="rId15" o:title="" cropleft="10379f" cropright="10379f"/>
          </v:shape>
          <o:OLEObject Type="Embed" ProgID="Paint.Picture" ShapeID="_x0000_i1405" DrawAspect="Content" ObjectID="_1742470135" r:id="rId393"/>
        </w:object>
      </w:r>
      <w:r w:rsidRPr="0018070A">
        <w:rPr>
          <w:lang w:val="uk-UA"/>
        </w:rPr>
        <w:object w:dxaOrig="2835" w:dyaOrig="2835">
          <v:shape id="_x0000_i1406" type="#_x0000_t75" style="width:14.25pt;height:18.75pt" o:ole="" fillcolor="window">
            <v:imagedata r:id="rId24" o:title="" cropleft="10379f" cropright="10379f"/>
          </v:shape>
          <o:OLEObject Type="Embed" ProgID="Paint.Picture" ShapeID="_x0000_i1406" DrawAspect="Content" ObjectID="_1742470136" r:id="rId394"/>
        </w:object>
      </w:r>
      <w:r w:rsidRPr="0018070A">
        <w:rPr>
          <w:lang w:val="uk-UA"/>
        </w:rPr>
        <w:object w:dxaOrig="2835" w:dyaOrig="2835">
          <v:shape id="_x0000_i1407" type="#_x0000_t75" style="width:14.25pt;height:18.75pt" o:ole="" fillcolor="window">
            <v:imagedata r:id="rId15" o:title="" cropleft="10379f" cropright="10379f"/>
          </v:shape>
          <o:OLEObject Type="Embed" ProgID="Paint.Picture" ShapeID="_x0000_i1407" DrawAspect="Content" ObjectID="_1742470137" r:id="rId395"/>
        </w:object>
      </w:r>
      <w:r w:rsidRPr="0018070A">
        <w:rPr>
          <w:lang w:val="uk-UA"/>
        </w:rPr>
        <w:object w:dxaOrig="2835" w:dyaOrig="2835">
          <v:shape id="_x0000_i1408" type="#_x0000_t75" style="width:14.25pt;height:18.75pt" o:ole="" fillcolor="window">
            <v:imagedata r:id="rId15" o:title="" cropleft="10379f" cropright="10379f"/>
          </v:shape>
          <o:OLEObject Type="Embed" ProgID="Paint.Picture" ShapeID="_x0000_i1408" DrawAspect="Content" ObjectID="_1742470138" r:id="rId396"/>
        </w:object>
      </w:r>
      <w:r w:rsidRPr="0018070A">
        <w:rPr>
          <w:lang w:val="uk-UA"/>
        </w:rPr>
        <w:object w:dxaOrig="2835" w:dyaOrig="2835">
          <v:shape id="_x0000_i1409" type="#_x0000_t75" style="width:14.25pt;height:18.75pt" o:ole="" fillcolor="window">
            <v:imagedata r:id="rId34" o:title="" cropleft="10379f" cropright="10379f"/>
          </v:shape>
          <o:OLEObject Type="Embed" ProgID="Paint.Picture" ShapeID="_x0000_i1409" DrawAspect="Content" ObjectID="_1742470139" r:id="rId397"/>
        </w:object>
      </w:r>
      <w:r w:rsidRPr="0018070A">
        <w:rPr>
          <w:lang w:val="uk-UA"/>
        </w:rPr>
        <w:object w:dxaOrig="2835" w:dyaOrig="2835">
          <v:shape id="_x0000_i1410" type="#_x0000_t75" style="width:14.25pt;height:18.75pt" o:ole="" fillcolor="window">
            <v:imagedata r:id="rId30" o:title="" cropleft="10379f" cropright="10379f"/>
          </v:shape>
          <o:OLEObject Type="Embed" ProgID="Paint.Picture" ShapeID="_x0000_i1410" DrawAspect="Content" ObjectID="_1742470140" r:id="rId398"/>
        </w:object>
      </w:r>
      <w:r w:rsidRPr="0018070A">
        <w:rPr>
          <w:lang w:val="uk-UA"/>
        </w:rPr>
        <w:object w:dxaOrig="2835" w:dyaOrig="2835">
          <v:shape id="_x0000_i1411" type="#_x0000_t75" style="width:14.25pt;height:18.75pt" o:ole="" fillcolor="window">
            <v:imagedata r:id="rId17" o:title="" cropleft="10379f" cropright="10379f"/>
          </v:shape>
          <o:OLEObject Type="Embed" ProgID="Paint.Picture" ShapeID="_x0000_i1411" DrawAspect="Content" ObjectID="_1742470141" r:id="rId399"/>
        </w:object>
      </w:r>
      <w:r w:rsidRPr="0018070A">
        <w:rPr>
          <w:lang w:val="uk-UA"/>
        </w:rPr>
        <w:object w:dxaOrig="2835" w:dyaOrig="2835">
          <v:shape id="_x0000_i1412" type="#_x0000_t75" style="width:14.25pt;height:18.75pt" o:ole="" fillcolor="window">
            <v:imagedata r:id="rId15" o:title="" cropleft="10379f" cropright="10379f"/>
          </v:shape>
          <o:OLEObject Type="Embed" ProgID="Paint.Picture" ShapeID="_x0000_i1412" DrawAspect="Content" ObjectID="_1742470142" r:id="rId400"/>
        </w:object>
      </w:r>
      <w:r w:rsidRPr="0018070A">
        <w:rPr>
          <w:lang w:val="uk-UA"/>
        </w:rPr>
        <w:object w:dxaOrig="2835" w:dyaOrig="2835">
          <v:shape id="_x0000_i141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13" DrawAspect="Content" ObjectID="_1742470143" r:id="rId40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414" type="#_x0000_t75" style="width:14.25pt;height:18.75pt" o:ole="" fillcolor="window">
            <v:imagedata r:id="rId30" o:title="" cropleft="10379f" cropright="10379f"/>
          </v:shape>
          <o:OLEObject Type="Embed" ProgID="Paint.Picture" ShapeID="_x0000_i1414" DrawAspect="Content" ObjectID="_1742470144" r:id="rId402"/>
        </w:object>
      </w:r>
      <w:r w:rsidRPr="0018070A">
        <w:rPr>
          <w:lang w:val="uk-UA"/>
        </w:rPr>
        <w:object w:dxaOrig="2835" w:dyaOrig="2835">
          <v:shape id="_x0000_i141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15" DrawAspect="Content" ObjectID="_1742470145" r:id="rId403"/>
        </w:object>
      </w:r>
      <w:r w:rsidRPr="0018070A">
        <w:rPr>
          <w:lang w:val="uk-UA"/>
        </w:rPr>
        <w:object w:dxaOrig="2835" w:dyaOrig="2835">
          <v:shape id="_x0000_i1416" type="#_x0000_t75" style="width:14.25pt;height:18.75pt" o:ole="" fillcolor="window">
            <v:imagedata r:id="rId17" o:title="" cropleft="10379f" cropright="10379f"/>
          </v:shape>
          <o:OLEObject Type="Embed" ProgID="Paint.Picture" ShapeID="_x0000_i1416" DrawAspect="Content" ObjectID="_1742470146" r:id="rId404"/>
        </w:object>
      </w:r>
      <w:r w:rsidRPr="0018070A">
        <w:rPr>
          <w:lang w:val="uk-UA"/>
        </w:rPr>
        <w:object w:dxaOrig="2835" w:dyaOrig="2835">
          <v:shape id="_x0000_i1417" type="#_x0000_t75" style="width:14.25pt;height:18.75pt" o:ole="" fillcolor="window">
            <v:imagedata r:id="rId20" o:title="" cropleft="10379f" cropright="10379f"/>
          </v:shape>
          <o:OLEObject Type="Embed" ProgID="Paint.Picture" ShapeID="_x0000_i1417" DrawAspect="Content" ObjectID="_1742470147" r:id="rId405"/>
        </w:object>
      </w:r>
      <w:r w:rsidRPr="0018070A">
        <w:rPr>
          <w:lang w:val="uk-UA"/>
        </w:rPr>
        <w:object w:dxaOrig="2835" w:dyaOrig="2835">
          <v:shape id="_x0000_i141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18" DrawAspect="Content" ObjectID="_1742470148" r:id="rId406"/>
        </w:object>
      </w:r>
      <w:r w:rsidRPr="0018070A">
        <w:rPr>
          <w:lang w:val="uk-UA"/>
        </w:rPr>
        <w:object w:dxaOrig="2835" w:dyaOrig="2835">
          <v:shape id="_x0000_i1419" type="#_x0000_t75" style="width:14.25pt;height:18.75pt" o:ole="" fillcolor="window">
            <v:imagedata r:id="rId15" o:title="" cropleft="10379f" cropright="10379f"/>
          </v:shape>
          <o:OLEObject Type="Embed" ProgID="Paint.Picture" ShapeID="_x0000_i1419" DrawAspect="Content" ObjectID="_1742470149" r:id="rId407"/>
        </w:object>
      </w:r>
      <w:r w:rsidRPr="0018070A">
        <w:rPr>
          <w:lang w:val="uk-UA"/>
        </w:rPr>
        <w:object w:dxaOrig="2835" w:dyaOrig="2835">
          <v:shape id="_x0000_i1420" type="#_x0000_t75" style="width:14.25pt;height:18.75pt" o:ole="" fillcolor="window">
            <v:imagedata r:id="rId20" o:title="" cropleft="10379f" cropright="10379f"/>
          </v:shape>
          <o:OLEObject Type="Embed" ProgID="Paint.Picture" ShapeID="_x0000_i1420" DrawAspect="Content" ObjectID="_1742470150" r:id="rId408"/>
        </w:object>
      </w:r>
      <w:r w:rsidRPr="0018070A">
        <w:rPr>
          <w:lang w:val="uk-UA"/>
        </w:rPr>
        <w:object w:dxaOrig="2835" w:dyaOrig="2835">
          <v:shape id="_x0000_i1421" type="#_x0000_t75" style="width:14.25pt;height:18.75pt" o:ole="" fillcolor="window">
            <v:imagedata r:id="rId17" o:title="" cropleft="10379f" cropright="10379f"/>
          </v:shape>
          <o:OLEObject Type="Embed" ProgID="Paint.Picture" ShapeID="_x0000_i1421" DrawAspect="Content" ObjectID="_1742470151" r:id="rId409"/>
        </w:object>
      </w:r>
      <w:r w:rsidRPr="0018070A">
        <w:rPr>
          <w:lang w:val="uk-UA"/>
        </w:rPr>
        <w:object w:dxaOrig="2835" w:dyaOrig="2835">
          <v:shape id="_x0000_i1422" type="#_x0000_t75" style="width:14.25pt;height:18.75pt" o:ole="" fillcolor="window">
            <v:imagedata r:id="rId34" o:title="" cropleft="10379f" cropright="10379f"/>
          </v:shape>
          <o:OLEObject Type="Embed" ProgID="Paint.Picture" ShapeID="_x0000_i1422" DrawAspect="Content" ObjectID="_1742470152" r:id="rId410"/>
        </w:object>
      </w:r>
      <w:r w:rsidRPr="0018070A">
        <w:rPr>
          <w:lang w:val="uk-UA"/>
        </w:rPr>
        <w:object w:dxaOrig="2835" w:dyaOrig="2835">
          <v:shape id="_x0000_i1423" type="#_x0000_t75" style="width:14.25pt;height:18.75pt" o:ole="" fillcolor="window">
            <v:imagedata r:id="rId34" o:title="" cropleft="10379f" cropright="10379f"/>
          </v:shape>
          <o:OLEObject Type="Embed" ProgID="Paint.Picture" ShapeID="_x0000_i1423" DrawAspect="Content" ObjectID="_1742470153" r:id="rId411"/>
        </w:object>
      </w:r>
      <w:r w:rsidRPr="0018070A">
        <w:rPr>
          <w:lang w:val="uk-UA"/>
        </w:rPr>
        <w:object w:dxaOrig="2835" w:dyaOrig="2835">
          <v:shape id="_x0000_i1424" type="#_x0000_t75" style="width:14.25pt;height:18.75pt" o:ole="" fillcolor="window">
            <v:imagedata r:id="rId20" o:title="" cropleft="10379f" cropright="10379f"/>
          </v:shape>
          <o:OLEObject Type="Embed" ProgID="Paint.Picture" ShapeID="_x0000_i1424" DrawAspect="Content" ObjectID="_1742470154" r:id="rId412"/>
        </w:object>
      </w:r>
      <w:r w:rsidRPr="0018070A">
        <w:rPr>
          <w:lang w:val="uk-UA"/>
        </w:rPr>
        <w:object w:dxaOrig="2835" w:dyaOrig="2835">
          <v:shape id="_x0000_i1425" type="#_x0000_t75" style="width:14.25pt;height:18.75pt" o:ole="" fillcolor="window">
            <v:imagedata r:id="rId24" o:title="" cropleft="10379f" cropright="10379f"/>
          </v:shape>
          <o:OLEObject Type="Embed" ProgID="Paint.Picture" ShapeID="_x0000_i1425" DrawAspect="Content" ObjectID="_1742470155" r:id="rId413"/>
        </w:object>
      </w:r>
      <w:r w:rsidRPr="0018070A">
        <w:rPr>
          <w:lang w:val="uk-UA"/>
        </w:rPr>
        <w:object w:dxaOrig="2835" w:dyaOrig="2835">
          <v:shape id="_x0000_i142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26" DrawAspect="Content" ObjectID="_1742470156" r:id="rId414"/>
        </w:object>
      </w:r>
      <w:r w:rsidRPr="0018070A">
        <w:rPr>
          <w:lang w:val="uk-UA"/>
        </w:rPr>
        <w:object w:dxaOrig="2835" w:dyaOrig="2835">
          <v:shape id="_x0000_i1427" type="#_x0000_t75" style="width:14.25pt;height:18.75pt" o:ole="" fillcolor="window">
            <v:imagedata r:id="rId15" o:title="" cropleft="10379f" cropright="10379f"/>
          </v:shape>
          <o:OLEObject Type="Embed" ProgID="Paint.Picture" ShapeID="_x0000_i1427" DrawAspect="Content" ObjectID="_1742470157" r:id="rId415"/>
        </w:object>
      </w:r>
      <w:r w:rsidRPr="0018070A">
        <w:rPr>
          <w:lang w:val="uk-UA"/>
        </w:rPr>
        <w:object w:dxaOrig="2835" w:dyaOrig="2835">
          <v:shape id="_x0000_i1428" type="#_x0000_t75" style="width:14.25pt;height:18.75pt" o:ole="" fillcolor="window">
            <v:imagedata r:id="rId17" o:title="" cropleft="10379f" cropright="10379f"/>
          </v:shape>
          <o:OLEObject Type="Embed" ProgID="Paint.Picture" ShapeID="_x0000_i1428" DrawAspect="Content" ObjectID="_1742470158" r:id="rId416"/>
        </w:object>
      </w:r>
      <w:r w:rsidRPr="0018070A">
        <w:rPr>
          <w:lang w:val="uk-UA"/>
        </w:rPr>
        <w:object w:dxaOrig="2835" w:dyaOrig="2835">
          <v:shape id="_x0000_i1429" type="#_x0000_t75" style="width:14.25pt;height:18.75pt" o:ole="" fillcolor="window">
            <v:imagedata r:id="rId32" o:title="" cropleft="10379f" cropright="10379f"/>
          </v:shape>
          <o:OLEObject Type="Embed" ProgID="Paint.Picture" ShapeID="_x0000_i1429" DrawAspect="Content" ObjectID="_1742470159" r:id="rId417"/>
        </w:object>
      </w:r>
      <w:r w:rsidRPr="0018070A">
        <w:rPr>
          <w:lang w:val="uk-UA"/>
        </w:rPr>
        <w:object w:dxaOrig="2835" w:dyaOrig="2835">
          <v:shape id="_x0000_i1430" type="#_x0000_t75" style="width:14.25pt;height:18.75pt" o:ole="" fillcolor="window">
            <v:imagedata r:id="rId32" o:title="" cropleft="10379f" cropright="10379f"/>
          </v:shape>
          <o:OLEObject Type="Embed" ProgID="Paint.Picture" ShapeID="_x0000_i1430" DrawAspect="Content" ObjectID="_1742470160" r:id="rId418"/>
        </w:object>
      </w:r>
      <w:r w:rsidRPr="0018070A">
        <w:rPr>
          <w:lang w:val="uk-UA"/>
        </w:rPr>
        <w:object w:dxaOrig="2835" w:dyaOrig="2835">
          <v:shape id="_x0000_i1431" type="#_x0000_t75" style="width:14.25pt;height:18.75pt" o:ole="" fillcolor="window">
            <v:imagedata r:id="rId30" o:title="" cropleft="10379f" cropright="10379f"/>
          </v:shape>
          <o:OLEObject Type="Embed" ProgID="Paint.Picture" ShapeID="_x0000_i1431" DrawAspect="Content" ObjectID="_1742470161" r:id="rId419"/>
        </w:object>
      </w:r>
      <w:r w:rsidRPr="0018070A">
        <w:rPr>
          <w:lang w:val="uk-UA"/>
        </w:rPr>
        <w:object w:dxaOrig="2835" w:dyaOrig="2835">
          <v:shape id="_x0000_i1432" type="#_x0000_t75" style="width:14.25pt;height:18.75pt" o:ole="" fillcolor="window">
            <v:imagedata r:id="rId32" o:title="" cropleft="10379f" cropright="10379f"/>
          </v:shape>
          <o:OLEObject Type="Embed" ProgID="Paint.Picture" ShapeID="_x0000_i1432" DrawAspect="Content" ObjectID="_1742470162" r:id="rId420"/>
        </w:object>
      </w:r>
      <w:r w:rsidRPr="0018070A">
        <w:rPr>
          <w:lang w:val="uk-UA"/>
        </w:rPr>
        <w:object w:dxaOrig="2835" w:dyaOrig="2835">
          <v:shape id="_x0000_i1433" type="#_x0000_t75" style="width:14.25pt;height:18.75pt" o:ole="" fillcolor="window">
            <v:imagedata r:id="rId34" o:title="" cropleft="10379f" cropright="10379f"/>
          </v:shape>
          <o:OLEObject Type="Embed" ProgID="Paint.Picture" ShapeID="_x0000_i1433" DrawAspect="Content" ObjectID="_1742470163" r:id="rId421"/>
        </w:object>
      </w:r>
      <w:r w:rsidRPr="0018070A">
        <w:rPr>
          <w:lang w:val="uk-UA"/>
        </w:rPr>
        <w:object w:dxaOrig="2835" w:dyaOrig="2835">
          <v:shape id="_x0000_i1434" type="#_x0000_t75" style="width:14.25pt;height:18.75pt" o:ole="" fillcolor="window">
            <v:imagedata r:id="rId17" o:title="" cropleft="10379f" cropright="10379f"/>
          </v:shape>
          <o:OLEObject Type="Embed" ProgID="Paint.Picture" ShapeID="_x0000_i1434" DrawAspect="Content" ObjectID="_1742470164" r:id="rId422"/>
        </w:object>
      </w:r>
      <w:r w:rsidRPr="0018070A">
        <w:rPr>
          <w:lang w:val="uk-UA"/>
        </w:rPr>
        <w:object w:dxaOrig="2835" w:dyaOrig="2835">
          <v:shape id="_x0000_i1435" type="#_x0000_t75" style="width:14.25pt;height:18.75pt" o:ole="" fillcolor="window">
            <v:imagedata r:id="rId32" o:title="" cropleft="10379f" cropright="10379f"/>
          </v:shape>
          <o:OLEObject Type="Embed" ProgID="Paint.Picture" ShapeID="_x0000_i1435" DrawAspect="Content" ObjectID="_1742470165" r:id="rId423"/>
        </w:object>
      </w:r>
      <w:r w:rsidRPr="0018070A">
        <w:rPr>
          <w:lang w:val="uk-UA"/>
        </w:rPr>
        <w:object w:dxaOrig="2835" w:dyaOrig="2835">
          <v:shape id="_x0000_i1436" type="#_x0000_t75" style="width:14.25pt;height:18.75pt" o:ole="" fillcolor="window">
            <v:imagedata r:id="rId15" o:title="" cropleft="10379f" cropright="10379f"/>
          </v:shape>
          <o:OLEObject Type="Embed" ProgID="Paint.Picture" ShapeID="_x0000_i1436" DrawAspect="Content" ObjectID="_1742470166" r:id="rId424"/>
        </w:object>
      </w:r>
      <w:r w:rsidRPr="0018070A">
        <w:rPr>
          <w:lang w:val="uk-UA"/>
        </w:rPr>
        <w:object w:dxaOrig="2835" w:dyaOrig="2835">
          <v:shape id="_x0000_i1437" type="#_x0000_t75" style="width:14.25pt;height:18.75pt" o:ole="" fillcolor="window">
            <v:imagedata r:id="rId32" o:title="" cropleft="10379f" cropright="10379f"/>
          </v:shape>
          <o:OLEObject Type="Embed" ProgID="Paint.Picture" ShapeID="_x0000_i1437" DrawAspect="Content" ObjectID="_1742470167" r:id="rId425"/>
        </w:object>
      </w:r>
      <w:r w:rsidRPr="0018070A">
        <w:rPr>
          <w:lang w:val="uk-UA"/>
        </w:rPr>
        <w:object w:dxaOrig="2835" w:dyaOrig="2835">
          <v:shape id="_x0000_i1438" type="#_x0000_t75" style="width:14.25pt;height:18.75pt" o:ole="" fillcolor="window">
            <v:imagedata r:id="rId30" o:title="" cropleft="10379f" cropright="10379f"/>
          </v:shape>
          <o:OLEObject Type="Embed" ProgID="Paint.Picture" ShapeID="_x0000_i1438" DrawAspect="Content" ObjectID="_1742470168" r:id="rId426"/>
        </w:object>
      </w:r>
      <w:r w:rsidRPr="0018070A">
        <w:rPr>
          <w:lang w:val="uk-UA"/>
        </w:rPr>
        <w:object w:dxaOrig="2835" w:dyaOrig="2835">
          <v:shape id="_x0000_i1439" type="#_x0000_t75" style="width:14.25pt;height:18.75pt" o:ole="" fillcolor="window">
            <v:imagedata r:id="rId30" o:title="" cropleft="10379f" cropright="10379f"/>
          </v:shape>
          <o:OLEObject Type="Embed" ProgID="Paint.Picture" ShapeID="_x0000_i1439" DrawAspect="Content" ObjectID="_1742470169" r:id="rId427"/>
        </w:object>
      </w:r>
      <w:r w:rsidRPr="0018070A">
        <w:rPr>
          <w:lang w:val="uk-UA"/>
        </w:rPr>
        <w:object w:dxaOrig="2835" w:dyaOrig="2835">
          <v:shape id="_x0000_i1440" type="#_x0000_t75" style="width:14.25pt;height:18.75pt" o:ole="" fillcolor="window">
            <v:imagedata r:id="rId24" o:title="" cropleft="10379f" cropright="10379f"/>
          </v:shape>
          <o:OLEObject Type="Embed" ProgID="Paint.Picture" ShapeID="_x0000_i1440" DrawAspect="Content" ObjectID="_1742470170" r:id="rId428"/>
        </w:object>
      </w:r>
      <w:r w:rsidRPr="0018070A">
        <w:rPr>
          <w:lang w:val="uk-UA"/>
        </w:rPr>
        <w:object w:dxaOrig="2835" w:dyaOrig="2835">
          <v:shape id="_x0000_i1441" type="#_x0000_t75" style="width:14.25pt;height:18.75pt" o:ole="" fillcolor="window">
            <v:imagedata r:id="rId34" o:title="" cropleft="10379f" cropright="10379f"/>
          </v:shape>
          <o:OLEObject Type="Embed" ProgID="Paint.Picture" ShapeID="_x0000_i1441" DrawAspect="Content" ObjectID="_1742470171" r:id="rId429"/>
        </w:object>
      </w:r>
      <w:r w:rsidRPr="0018070A">
        <w:rPr>
          <w:lang w:val="uk-UA"/>
        </w:rPr>
        <w:object w:dxaOrig="2835" w:dyaOrig="2835">
          <v:shape id="_x0000_i1442" type="#_x0000_t75" style="width:14.25pt;height:18.75pt" o:ole="" fillcolor="window">
            <v:imagedata r:id="rId32" o:title="" cropleft="10379f" cropright="10379f"/>
          </v:shape>
          <o:OLEObject Type="Embed" ProgID="Paint.Picture" ShapeID="_x0000_i1442" DrawAspect="Content" ObjectID="_1742470172" r:id="rId430"/>
        </w:object>
      </w:r>
      <w:r w:rsidRPr="0018070A">
        <w:rPr>
          <w:lang w:val="uk-UA"/>
        </w:rPr>
        <w:object w:dxaOrig="2835" w:dyaOrig="2835">
          <v:shape id="_x0000_i1443" type="#_x0000_t75" style="width:14.25pt;height:18.75pt" o:ole="" fillcolor="window">
            <v:imagedata r:id="rId17" o:title="" cropleft="10379f" cropright="10379f"/>
          </v:shape>
          <o:OLEObject Type="Embed" ProgID="Paint.Picture" ShapeID="_x0000_i1443" DrawAspect="Content" ObjectID="_1742470173" r:id="rId43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444" type="#_x0000_t75" style="width:14.25pt;height:18.75pt" o:ole="" fillcolor="window">
            <v:imagedata r:id="rId15" o:title="" cropleft="10379f" cropright="10379f"/>
          </v:shape>
          <o:OLEObject Type="Embed" ProgID="Paint.Picture" ShapeID="_x0000_i1444" DrawAspect="Content" ObjectID="_1742470174" r:id="rId432"/>
        </w:object>
      </w:r>
      <w:r w:rsidRPr="0018070A">
        <w:rPr>
          <w:lang w:val="uk-UA"/>
        </w:rPr>
        <w:object w:dxaOrig="2835" w:dyaOrig="2835">
          <v:shape id="_x0000_i1445" type="#_x0000_t75" style="width:14.25pt;height:18.75pt" o:ole="" fillcolor="window">
            <v:imagedata r:id="rId20" o:title="" cropleft="10379f" cropright="10379f"/>
          </v:shape>
          <o:OLEObject Type="Embed" ProgID="Paint.Picture" ShapeID="_x0000_i1445" DrawAspect="Content" ObjectID="_1742470175" r:id="rId433"/>
        </w:object>
      </w:r>
      <w:r w:rsidRPr="0018070A">
        <w:rPr>
          <w:lang w:val="uk-UA"/>
        </w:rPr>
        <w:object w:dxaOrig="2835" w:dyaOrig="2835">
          <v:shape id="_x0000_i1446" type="#_x0000_t75" style="width:14.25pt;height:18.75pt" o:ole="" fillcolor="window">
            <v:imagedata r:id="rId20" o:title="" cropleft="10379f" cropright="10379f"/>
          </v:shape>
          <o:OLEObject Type="Embed" ProgID="Paint.Picture" ShapeID="_x0000_i1446" DrawAspect="Content" ObjectID="_1742470176" r:id="rId434"/>
        </w:object>
      </w:r>
      <w:r w:rsidRPr="0018070A">
        <w:rPr>
          <w:lang w:val="uk-UA"/>
        </w:rPr>
        <w:object w:dxaOrig="2835" w:dyaOrig="2835">
          <v:shape id="_x0000_i1447" type="#_x0000_t75" style="width:14.25pt;height:18.75pt" o:ole="" fillcolor="window">
            <v:imagedata r:id="rId32" o:title="" cropleft="10379f" cropright="10379f"/>
          </v:shape>
          <o:OLEObject Type="Embed" ProgID="Paint.Picture" ShapeID="_x0000_i1447" DrawAspect="Content" ObjectID="_1742470177" r:id="rId435"/>
        </w:object>
      </w:r>
      <w:r w:rsidRPr="0018070A">
        <w:rPr>
          <w:lang w:val="uk-UA"/>
        </w:rPr>
        <w:object w:dxaOrig="2835" w:dyaOrig="2835">
          <v:shape id="_x0000_i1448" type="#_x0000_t75" style="width:14.25pt;height:18.75pt" o:ole="" fillcolor="window">
            <v:imagedata r:id="rId30" o:title="" cropleft="10379f" cropright="10379f"/>
          </v:shape>
          <o:OLEObject Type="Embed" ProgID="Paint.Picture" ShapeID="_x0000_i1448" DrawAspect="Content" ObjectID="_1742470178" r:id="rId436"/>
        </w:object>
      </w:r>
      <w:r w:rsidRPr="0018070A">
        <w:rPr>
          <w:lang w:val="uk-UA"/>
        </w:rPr>
        <w:object w:dxaOrig="2835" w:dyaOrig="2835">
          <v:shape id="_x0000_i1449" type="#_x0000_t75" style="width:14.25pt;height:18.75pt" o:ole="" fillcolor="window">
            <v:imagedata r:id="rId24" o:title="" cropleft="10379f" cropright="10379f"/>
          </v:shape>
          <o:OLEObject Type="Embed" ProgID="Paint.Picture" ShapeID="_x0000_i1449" DrawAspect="Content" ObjectID="_1742470179" r:id="rId437"/>
        </w:object>
      </w:r>
      <w:r w:rsidRPr="0018070A">
        <w:rPr>
          <w:lang w:val="uk-UA"/>
        </w:rPr>
        <w:object w:dxaOrig="2835" w:dyaOrig="2835">
          <v:shape id="_x0000_i1450" type="#_x0000_t75" style="width:14.25pt;height:18.75pt" o:ole="" fillcolor="window">
            <v:imagedata r:id="rId30" o:title="" cropleft="10379f" cropright="10379f"/>
          </v:shape>
          <o:OLEObject Type="Embed" ProgID="Paint.Picture" ShapeID="_x0000_i1450" DrawAspect="Content" ObjectID="_1742470180" r:id="rId438"/>
        </w:object>
      </w:r>
      <w:r w:rsidRPr="0018070A">
        <w:rPr>
          <w:lang w:val="uk-UA"/>
        </w:rPr>
        <w:object w:dxaOrig="2835" w:dyaOrig="2835">
          <v:shape id="_x0000_i1451" type="#_x0000_t75" style="width:14.25pt;height:18.75pt" o:ole="" fillcolor="window">
            <v:imagedata r:id="rId24" o:title="" cropleft="10379f" cropright="10379f"/>
          </v:shape>
          <o:OLEObject Type="Embed" ProgID="Paint.Picture" ShapeID="_x0000_i1451" DrawAspect="Content" ObjectID="_1742470181" r:id="rId439"/>
        </w:object>
      </w:r>
      <w:r w:rsidRPr="0018070A">
        <w:rPr>
          <w:lang w:val="uk-UA"/>
        </w:rPr>
        <w:object w:dxaOrig="2835" w:dyaOrig="2835">
          <v:shape id="_x0000_i1452" type="#_x0000_t75" style="width:14.25pt;height:18.75pt" o:ole="" fillcolor="window">
            <v:imagedata r:id="rId34" o:title="" cropleft="10379f" cropright="10379f"/>
          </v:shape>
          <o:OLEObject Type="Embed" ProgID="Paint.Picture" ShapeID="_x0000_i1452" DrawAspect="Content" ObjectID="_1742470182" r:id="rId440"/>
        </w:object>
      </w:r>
      <w:r w:rsidRPr="0018070A">
        <w:rPr>
          <w:lang w:val="uk-UA"/>
        </w:rPr>
        <w:object w:dxaOrig="2835" w:dyaOrig="2835">
          <v:shape id="_x0000_i1453" type="#_x0000_t75" style="width:14.25pt;height:18.75pt" o:ole="" fillcolor="window">
            <v:imagedata r:id="rId34" o:title="" cropleft="10379f" cropright="10379f"/>
          </v:shape>
          <o:OLEObject Type="Embed" ProgID="Paint.Picture" ShapeID="_x0000_i1453" DrawAspect="Content" ObjectID="_1742470183" r:id="rId441"/>
        </w:object>
      </w:r>
      <w:r w:rsidRPr="0018070A">
        <w:rPr>
          <w:lang w:val="uk-UA"/>
        </w:rPr>
        <w:object w:dxaOrig="2835" w:dyaOrig="2835">
          <v:shape id="_x0000_i1454" type="#_x0000_t75" style="width:14.25pt;height:18.75pt" o:ole="" fillcolor="window">
            <v:imagedata r:id="rId34" o:title="" cropleft="10379f" cropright="10379f"/>
          </v:shape>
          <o:OLEObject Type="Embed" ProgID="Paint.Picture" ShapeID="_x0000_i1454" DrawAspect="Content" ObjectID="_1742470184" r:id="rId442"/>
        </w:object>
      </w:r>
      <w:r w:rsidRPr="0018070A">
        <w:rPr>
          <w:lang w:val="uk-UA"/>
        </w:rPr>
        <w:object w:dxaOrig="2835" w:dyaOrig="2835">
          <v:shape id="_x0000_i1455" type="#_x0000_t75" style="width:14.25pt;height:18.75pt" o:ole="" fillcolor="window">
            <v:imagedata r:id="rId20" o:title="" cropleft="10379f" cropright="10379f"/>
          </v:shape>
          <o:OLEObject Type="Embed" ProgID="Paint.Picture" ShapeID="_x0000_i1455" DrawAspect="Content" ObjectID="_1742470185" r:id="rId443"/>
        </w:object>
      </w:r>
      <w:r w:rsidRPr="0018070A">
        <w:rPr>
          <w:lang w:val="uk-UA"/>
        </w:rPr>
        <w:object w:dxaOrig="2835" w:dyaOrig="2835">
          <v:shape id="_x0000_i1456" type="#_x0000_t75" style="width:14.25pt;height:18.75pt" o:ole="" fillcolor="window">
            <v:imagedata r:id="rId34" o:title="" cropleft="10379f" cropright="10379f"/>
          </v:shape>
          <o:OLEObject Type="Embed" ProgID="Paint.Picture" ShapeID="_x0000_i1456" DrawAspect="Content" ObjectID="_1742470186" r:id="rId444"/>
        </w:object>
      </w:r>
      <w:r w:rsidRPr="0018070A">
        <w:rPr>
          <w:lang w:val="uk-UA"/>
        </w:rPr>
        <w:object w:dxaOrig="2835" w:dyaOrig="2835">
          <v:shape id="_x0000_i1457" type="#_x0000_t75" style="width:14.25pt;height:18.75pt" o:ole="" fillcolor="window">
            <v:imagedata r:id="rId30" o:title="" cropleft="10379f" cropright="10379f"/>
          </v:shape>
          <o:OLEObject Type="Embed" ProgID="Paint.Picture" ShapeID="_x0000_i1457" DrawAspect="Content" ObjectID="_1742470187" r:id="rId445"/>
        </w:object>
      </w:r>
      <w:r w:rsidRPr="0018070A">
        <w:rPr>
          <w:lang w:val="uk-UA"/>
        </w:rPr>
        <w:object w:dxaOrig="2835" w:dyaOrig="2835">
          <v:shape id="_x0000_i1458" type="#_x0000_t75" style="width:14.25pt;height:18.75pt" o:ole="" fillcolor="window">
            <v:imagedata r:id="rId15" o:title="" cropleft="10379f" cropright="10379f"/>
          </v:shape>
          <o:OLEObject Type="Embed" ProgID="Paint.Picture" ShapeID="_x0000_i1458" DrawAspect="Content" ObjectID="_1742470188" r:id="rId446"/>
        </w:object>
      </w:r>
      <w:r w:rsidRPr="0018070A">
        <w:rPr>
          <w:lang w:val="uk-UA"/>
        </w:rPr>
        <w:object w:dxaOrig="2835" w:dyaOrig="2835">
          <v:shape id="_x0000_i145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59" DrawAspect="Content" ObjectID="_1742470189" r:id="rId447"/>
        </w:object>
      </w:r>
      <w:r w:rsidRPr="0018070A">
        <w:rPr>
          <w:lang w:val="uk-UA"/>
        </w:rPr>
        <w:object w:dxaOrig="2835" w:dyaOrig="2835">
          <v:shape id="_x0000_i1460" type="#_x0000_t75" style="width:14.25pt;height:18.75pt" o:ole="" fillcolor="window">
            <v:imagedata r:id="rId34" o:title="" cropleft="10379f" cropright="10379f"/>
          </v:shape>
          <o:OLEObject Type="Embed" ProgID="Paint.Picture" ShapeID="_x0000_i1460" DrawAspect="Content" ObjectID="_1742470190" r:id="rId448"/>
        </w:object>
      </w:r>
      <w:r w:rsidRPr="0018070A">
        <w:rPr>
          <w:lang w:val="uk-UA"/>
        </w:rPr>
        <w:object w:dxaOrig="2835" w:dyaOrig="2835">
          <v:shape id="_x0000_i1461" type="#_x0000_t75" style="width:14.25pt;height:18.75pt" o:ole="" fillcolor="window">
            <v:imagedata r:id="rId24" o:title="" cropleft="10379f" cropright="10379f"/>
          </v:shape>
          <o:OLEObject Type="Embed" ProgID="Paint.Picture" ShapeID="_x0000_i1461" DrawAspect="Content" ObjectID="_1742470191" r:id="rId449"/>
        </w:object>
      </w:r>
      <w:r w:rsidRPr="0018070A">
        <w:rPr>
          <w:lang w:val="uk-UA"/>
        </w:rPr>
        <w:object w:dxaOrig="2835" w:dyaOrig="2835">
          <v:shape id="_x0000_i1462" type="#_x0000_t75" style="width:14.25pt;height:18.75pt" o:ole="" fillcolor="window">
            <v:imagedata r:id="rId20" o:title="" cropleft="10379f" cropright="10379f"/>
          </v:shape>
          <o:OLEObject Type="Embed" ProgID="Paint.Picture" ShapeID="_x0000_i1462" DrawAspect="Content" ObjectID="_1742470192" r:id="rId450"/>
        </w:object>
      </w:r>
      <w:r w:rsidRPr="0018070A">
        <w:rPr>
          <w:lang w:val="uk-UA"/>
        </w:rPr>
        <w:object w:dxaOrig="2835" w:dyaOrig="2835">
          <v:shape id="_x0000_i1463" type="#_x0000_t75" style="width:14.25pt;height:18.75pt" o:ole="" fillcolor="window">
            <v:imagedata r:id="rId24" o:title="" cropleft="10379f" cropright="10379f"/>
          </v:shape>
          <o:OLEObject Type="Embed" ProgID="Paint.Picture" ShapeID="_x0000_i1463" DrawAspect="Content" ObjectID="_1742470193" r:id="rId451"/>
        </w:object>
      </w:r>
      <w:r w:rsidRPr="0018070A">
        <w:rPr>
          <w:lang w:val="uk-UA"/>
        </w:rPr>
        <w:object w:dxaOrig="2835" w:dyaOrig="2835">
          <v:shape id="_x0000_i1464" type="#_x0000_t75" style="width:14.25pt;height:18.75pt" o:ole="" fillcolor="window">
            <v:imagedata r:id="rId32" o:title="" cropleft="10379f" cropright="10379f"/>
          </v:shape>
          <o:OLEObject Type="Embed" ProgID="Paint.Picture" ShapeID="_x0000_i1464" DrawAspect="Content" ObjectID="_1742470194" r:id="rId452"/>
        </w:object>
      </w:r>
      <w:r w:rsidRPr="0018070A">
        <w:rPr>
          <w:lang w:val="uk-UA"/>
        </w:rPr>
        <w:object w:dxaOrig="2835" w:dyaOrig="2835">
          <v:shape id="_x0000_i1465" type="#_x0000_t75" style="width:14.25pt;height:18.75pt" o:ole="" fillcolor="window">
            <v:imagedata r:id="rId15" o:title="" cropleft="10379f" cropright="10379f"/>
          </v:shape>
          <o:OLEObject Type="Embed" ProgID="Paint.Picture" ShapeID="_x0000_i1465" DrawAspect="Content" ObjectID="_1742470195" r:id="rId453"/>
        </w:object>
      </w:r>
      <w:r w:rsidRPr="0018070A">
        <w:rPr>
          <w:lang w:val="uk-UA"/>
        </w:rPr>
        <w:object w:dxaOrig="2835" w:dyaOrig="2835">
          <v:shape id="_x0000_i1466" type="#_x0000_t75" style="width:14.25pt;height:18.75pt" o:ole="" fillcolor="window">
            <v:imagedata r:id="rId30" o:title="" cropleft="10379f" cropright="10379f"/>
          </v:shape>
          <o:OLEObject Type="Embed" ProgID="Paint.Picture" ShapeID="_x0000_i1466" DrawAspect="Content" ObjectID="_1742470196" r:id="rId454"/>
        </w:object>
      </w:r>
      <w:r w:rsidRPr="0018070A">
        <w:rPr>
          <w:lang w:val="uk-UA"/>
        </w:rPr>
        <w:object w:dxaOrig="2835" w:dyaOrig="2835">
          <v:shape id="_x0000_i1467" type="#_x0000_t75" style="width:14.25pt;height:18.75pt" o:ole="" fillcolor="window">
            <v:imagedata r:id="rId20" o:title="" cropleft="10379f" cropright="10379f"/>
          </v:shape>
          <o:OLEObject Type="Embed" ProgID="Paint.Picture" ShapeID="_x0000_i1467" DrawAspect="Content" ObjectID="_1742470197" r:id="rId455"/>
        </w:object>
      </w:r>
      <w:r w:rsidRPr="0018070A">
        <w:rPr>
          <w:lang w:val="uk-UA"/>
        </w:rPr>
        <w:object w:dxaOrig="2835" w:dyaOrig="2835">
          <v:shape id="_x0000_i1468" type="#_x0000_t75" style="width:14.25pt;height:18.75pt" o:ole="" fillcolor="window">
            <v:imagedata r:id="rId17" o:title="" cropleft="10379f" cropright="10379f"/>
          </v:shape>
          <o:OLEObject Type="Embed" ProgID="Paint.Picture" ShapeID="_x0000_i1468" DrawAspect="Content" ObjectID="_1742470198" r:id="rId456"/>
        </w:object>
      </w:r>
      <w:r w:rsidRPr="0018070A">
        <w:rPr>
          <w:lang w:val="uk-UA"/>
        </w:rPr>
        <w:object w:dxaOrig="2835" w:dyaOrig="2835">
          <v:shape id="_x0000_i1469" type="#_x0000_t75" style="width:14.25pt;height:18.75pt" o:ole="" fillcolor="window">
            <v:imagedata r:id="rId24" o:title="" cropleft="10379f" cropright="10379f"/>
          </v:shape>
          <o:OLEObject Type="Embed" ProgID="Paint.Picture" ShapeID="_x0000_i1469" DrawAspect="Content" ObjectID="_1742470199" r:id="rId457"/>
        </w:object>
      </w:r>
      <w:r w:rsidRPr="0018070A">
        <w:rPr>
          <w:lang w:val="uk-UA"/>
        </w:rPr>
        <w:object w:dxaOrig="2835" w:dyaOrig="2835">
          <v:shape id="_x0000_i1470" type="#_x0000_t75" style="width:14.25pt;height:18.75pt" o:ole="" fillcolor="window">
            <v:imagedata r:id="rId34" o:title="" cropleft="10379f" cropright="10379f"/>
          </v:shape>
          <o:OLEObject Type="Embed" ProgID="Paint.Picture" ShapeID="_x0000_i1470" DrawAspect="Content" ObjectID="_1742470200" r:id="rId458"/>
        </w:object>
      </w:r>
      <w:r w:rsidRPr="0018070A">
        <w:rPr>
          <w:lang w:val="uk-UA"/>
        </w:rPr>
        <w:object w:dxaOrig="2835" w:dyaOrig="2835">
          <v:shape id="_x0000_i1471" type="#_x0000_t75" style="width:14.25pt;height:18.75pt" o:ole="" fillcolor="window">
            <v:imagedata r:id="rId34" o:title="" cropleft="10379f" cropright="10379f"/>
          </v:shape>
          <o:OLEObject Type="Embed" ProgID="Paint.Picture" ShapeID="_x0000_i1471" DrawAspect="Content" ObjectID="_1742470201" r:id="rId459"/>
        </w:object>
      </w:r>
      <w:r w:rsidRPr="0018070A">
        <w:rPr>
          <w:lang w:val="uk-UA"/>
        </w:rPr>
        <w:object w:dxaOrig="2835" w:dyaOrig="2835">
          <v:shape id="_x0000_i1472" type="#_x0000_t75" style="width:14.25pt;height:18.75pt" o:ole="" fillcolor="window">
            <v:imagedata r:id="rId15" o:title="" cropleft="10379f" cropright="10379f"/>
          </v:shape>
          <o:OLEObject Type="Embed" ProgID="Paint.Picture" ShapeID="_x0000_i1472" DrawAspect="Content" ObjectID="_1742470202" r:id="rId460"/>
        </w:object>
      </w:r>
      <w:r w:rsidRPr="0018070A">
        <w:rPr>
          <w:lang w:val="uk-UA"/>
        </w:rPr>
        <w:object w:dxaOrig="2835" w:dyaOrig="2835">
          <v:shape id="_x0000_i1473" type="#_x0000_t75" style="width:14.25pt;height:18.75pt" o:ole="" fillcolor="window">
            <v:imagedata r:id="rId32" o:title="" cropleft="10379f" cropright="10379f"/>
          </v:shape>
          <o:OLEObject Type="Embed" ProgID="Paint.Picture" ShapeID="_x0000_i1473" DrawAspect="Content" ObjectID="_1742470203" r:id="rId46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474" type="#_x0000_t75" style="width:14.25pt;height:18.75pt" o:ole="" fillcolor="window">
            <v:imagedata r:id="rId34" o:title="" cropleft="10379f" cropright="10379f"/>
          </v:shape>
          <o:OLEObject Type="Embed" ProgID="Paint.Picture" ShapeID="_x0000_i1474" DrawAspect="Content" ObjectID="_1742470204" r:id="rId462"/>
        </w:object>
      </w:r>
      <w:r w:rsidRPr="0018070A">
        <w:rPr>
          <w:lang w:val="uk-UA"/>
        </w:rPr>
        <w:object w:dxaOrig="2835" w:dyaOrig="2835">
          <v:shape id="_x0000_i1475" type="#_x0000_t75" style="width:14.25pt;height:18.75pt" o:ole="" fillcolor="window">
            <v:imagedata r:id="rId34" o:title="" cropleft="10379f" cropright="10379f"/>
          </v:shape>
          <o:OLEObject Type="Embed" ProgID="Paint.Picture" ShapeID="_x0000_i1475" DrawAspect="Content" ObjectID="_1742470205" r:id="rId463"/>
        </w:object>
      </w:r>
      <w:r w:rsidRPr="0018070A">
        <w:rPr>
          <w:lang w:val="uk-UA"/>
        </w:rPr>
        <w:object w:dxaOrig="2835" w:dyaOrig="2835">
          <v:shape id="_x0000_i147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76" DrawAspect="Content" ObjectID="_1742470206" r:id="rId464"/>
        </w:object>
      </w:r>
      <w:r w:rsidRPr="0018070A">
        <w:rPr>
          <w:lang w:val="uk-UA"/>
        </w:rPr>
        <w:object w:dxaOrig="2835" w:dyaOrig="2835">
          <v:shape id="_x0000_i147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77" DrawAspect="Content" ObjectID="_1742470207" r:id="rId465"/>
        </w:object>
      </w:r>
      <w:r w:rsidRPr="0018070A">
        <w:rPr>
          <w:lang w:val="uk-UA"/>
        </w:rPr>
        <w:object w:dxaOrig="2835" w:dyaOrig="2835">
          <v:shape id="_x0000_i1478" type="#_x0000_t75" style="width:14.25pt;height:18.75pt" o:ole="" fillcolor="window">
            <v:imagedata r:id="rId30" o:title="" cropleft="10379f" cropright="10379f"/>
          </v:shape>
          <o:OLEObject Type="Embed" ProgID="Paint.Picture" ShapeID="_x0000_i1478" DrawAspect="Content" ObjectID="_1742470208" r:id="rId466"/>
        </w:object>
      </w:r>
      <w:r w:rsidRPr="0018070A">
        <w:rPr>
          <w:lang w:val="uk-UA"/>
        </w:rPr>
        <w:object w:dxaOrig="2835" w:dyaOrig="2835">
          <v:shape id="_x0000_i1479" type="#_x0000_t75" style="width:14.25pt;height:18.75pt" o:ole="" fillcolor="window">
            <v:imagedata r:id="rId15" o:title="" cropleft="10379f" cropright="10379f"/>
          </v:shape>
          <o:OLEObject Type="Embed" ProgID="Paint.Picture" ShapeID="_x0000_i1479" DrawAspect="Content" ObjectID="_1742470209" r:id="rId467"/>
        </w:object>
      </w:r>
      <w:r w:rsidRPr="0018070A">
        <w:rPr>
          <w:lang w:val="uk-UA"/>
        </w:rPr>
        <w:object w:dxaOrig="2835" w:dyaOrig="2835">
          <v:shape id="_x0000_i1480" type="#_x0000_t75" style="width:14.25pt;height:18.75pt" o:ole="" fillcolor="window">
            <v:imagedata r:id="rId24" o:title="" cropleft="10379f" cropright="10379f"/>
          </v:shape>
          <o:OLEObject Type="Embed" ProgID="Paint.Picture" ShapeID="_x0000_i1480" DrawAspect="Content" ObjectID="_1742470210" r:id="rId468"/>
        </w:object>
      </w:r>
      <w:r w:rsidRPr="0018070A">
        <w:rPr>
          <w:lang w:val="uk-UA"/>
        </w:rPr>
        <w:object w:dxaOrig="2835" w:dyaOrig="2835">
          <v:shape id="_x0000_i1481" type="#_x0000_t75" style="width:14.25pt;height:18.75pt" o:ole="" fillcolor="window">
            <v:imagedata r:id="rId30" o:title="" cropleft="10379f" cropright="10379f"/>
          </v:shape>
          <o:OLEObject Type="Embed" ProgID="Paint.Picture" ShapeID="_x0000_i1481" DrawAspect="Content" ObjectID="_1742470211" r:id="rId469"/>
        </w:object>
      </w:r>
      <w:r w:rsidRPr="0018070A">
        <w:rPr>
          <w:lang w:val="uk-UA"/>
        </w:rPr>
        <w:object w:dxaOrig="2835" w:dyaOrig="2835">
          <v:shape id="_x0000_i1482" type="#_x0000_t75" style="width:14.25pt;height:18.75pt" o:ole="" fillcolor="window">
            <v:imagedata r:id="rId30" o:title="" cropleft="10379f" cropright="10379f"/>
          </v:shape>
          <o:OLEObject Type="Embed" ProgID="Paint.Picture" ShapeID="_x0000_i1482" DrawAspect="Content" ObjectID="_1742470212" r:id="rId470"/>
        </w:object>
      </w:r>
      <w:r w:rsidRPr="0018070A">
        <w:rPr>
          <w:lang w:val="uk-UA"/>
        </w:rPr>
        <w:object w:dxaOrig="2835" w:dyaOrig="2835">
          <v:shape id="_x0000_i1483" type="#_x0000_t75" style="width:14.25pt;height:18.75pt" o:ole="" fillcolor="window">
            <v:imagedata r:id="rId30" o:title="" cropleft="10379f" cropright="10379f"/>
          </v:shape>
          <o:OLEObject Type="Embed" ProgID="Paint.Picture" ShapeID="_x0000_i1483" DrawAspect="Content" ObjectID="_1742470213" r:id="rId471"/>
        </w:object>
      </w:r>
      <w:r w:rsidRPr="0018070A">
        <w:rPr>
          <w:lang w:val="uk-UA"/>
        </w:rPr>
        <w:object w:dxaOrig="2835" w:dyaOrig="2835">
          <v:shape id="_x0000_i1484" type="#_x0000_t75" style="width:14.25pt;height:18.75pt" o:ole="" fillcolor="window">
            <v:imagedata r:id="rId34" o:title="" cropleft="10379f" cropright="10379f"/>
          </v:shape>
          <o:OLEObject Type="Embed" ProgID="Paint.Picture" ShapeID="_x0000_i1484" DrawAspect="Content" ObjectID="_1742470214" r:id="rId472"/>
        </w:object>
      </w:r>
      <w:r w:rsidRPr="0018070A">
        <w:rPr>
          <w:lang w:val="uk-UA"/>
        </w:rPr>
        <w:object w:dxaOrig="2835" w:dyaOrig="2835">
          <v:shape id="_x0000_i1485" type="#_x0000_t75" style="width:14.25pt;height:18.75pt" o:ole="" fillcolor="window">
            <v:imagedata r:id="rId24" o:title="" cropleft="10379f" cropright="10379f"/>
          </v:shape>
          <o:OLEObject Type="Embed" ProgID="Paint.Picture" ShapeID="_x0000_i1485" DrawAspect="Content" ObjectID="_1742470215" r:id="rId473"/>
        </w:object>
      </w:r>
      <w:r w:rsidRPr="0018070A">
        <w:rPr>
          <w:lang w:val="uk-UA"/>
        </w:rPr>
        <w:object w:dxaOrig="2835" w:dyaOrig="2835">
          <v:shape id="_x0000_i1486" type="#_x0000_t75" style="width:14.25pt;height:18.75pt" o:ole="" fillcolor="window">
            <v:imagedata r:id="rId17" o:title="" cropleft="10379f" cropright="10379f"/>
          </v:shape>
          <o:OLEObject Type="Embed" ProgID="Paint.Picture" ShapeID="_x0000_i1486" DrawAspect="Content" ObjectID="_1742470216" r:id="rId474"/>
        </w:object>
      </w:r>
      <w:r w:rsidRPr="0018070A">
        <w:rPr>
          <w:lang w:val="uk-UA"/>
        </w:rPr>
        <w:object w:dxaOrig="2835" w:dyaOrig="2835">
          <v:shape id="_x0000_i1487" type="#_x0000_t75" style="width:14.25pt;height:18.75pt" o:ole="" fillcolor="window">
            <v:imagedata r:id="rId20" o:title="" cropleft="10379f" cropright="10379f"/>
          </v:shape>
          <o:OLEObject Type="Embed" ProgID="Paint.Picture" ShapeID="_x0000_i1487" DrawAspect="Content" ObjectID="_1742470217" r:id="rId475"/>
        </w:object>
      </w:r>
      <w:r w:rsidRPr="0018070A">
        <w:rPr>
          <w:lang w:val="uk-UA"/>
        </w:rPr>
        <w:object w:dxaOrig="2835" w:dyaOrig="2835">
          <v:shape id="_x0000_i1488" type="#_x0000_t75" style="width:14.25pt;height:18.75pt" o:ole="" fillcolor="window">
            <v:imagedata r:id="rId30" o:title="" cropleft="10379f" cropright="10379f"/>
          </v:shape>
          <o:OLEObject Type="Embed" ProgID="Paint.Picture" ShapeID="_x0000_i1488" DrawAspect="Content" ObjectID="_1742470218" r:id="rId476"/>
        </w:object>
      </w:r>
      <w:r w:rsidRPr="0018070A">
        <w:rPr>
          <w:lang w:val="uk-UA"/>
        </w:rPr>
        <w:object w:dxaOrig="2835" w:dyaOrig="2835">
          <v:shape id="_x0000_i1489" type="#_x0000_t75" style="width:14.25pt;height:18.75pt" o:ole="" fillcolor="window">
            <v:imagedata r:id="rId15" o:title="" cropleft="10379f" cropright="10379f"/>
          </v:shape>
          <o:OLEObject Type="Embed" ProgID="Paint.Picture" ShapeID="_x0000_i1489" DrawAspect="Content" ObjectID="_1742470219" r:id="rId477"/>
        </w:object>
      </w:r>
      <w:r w:rsidRPr="0018070A">
        <w:rPr>
          <w:lang w:val="uk-UA"/>
        </w:rPr>
        <w:object w:dxaOrig="2835" w:dyaOrig="2835">
          <v:shape id="_x0000_i149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90" DrawAspect="Content" ObjectID="_1742470220" r:id="rId478"/>
        </w:object>
      </w:r>
      <w:r w:rsidRPr="0018070A">
        <w:rPr>
          <w:lang w:val="uk-UA"/>
        </w:rPr>
        <w:object w:dxaOrig="2835" w:dyaOrig="2835">
          <v:shape id="_x0000_i1491" type="#_x0000_t75" style="width:14.25pt;height:18.75pt" o:ole="" fillcolor="window">
            <v:imagedata r:id="rId15" o:title="" cropleft="10379f" cropright="10379f"/>
          </v:shape>
          <o:OLEObject Type="Embed" ProgID="Paint.Picture" ShapeID="_x0000_i1491" DrawAspect="Content" ObjectID="_1742470221" r:id="rId479"/>
        </w:object>
      </w:r>
      <w:r w:rsidRPr="0018070A">
        <w:rPr>
          <w:lang w:val="uk-UA"/>
        </w:rPr>
        <w:object w:dxaOrig="2835" w:dyaOrig="2835">
          <v:shape id="_x0000_i1492" type="#_x0000_t75" style="width:14.25pt;height:18.75pt" o:ole="" fillcolor="window">
            <v:imagedata r:id="rId30" o:title="" cropleft="10379f" cropright="10379f"/>
          </v:shape>
          <o:OLEObject Type="Embed" ProgID="Paint.Picture" ShapeID="_x0000_i1492" DrawAspect="Content" ObjectID="_1742470222" r:id="rId480"/>
        </w:object>
      </w:r>
      <w:r w:rsidRPr="0018070A">
        <w:rPr>
          <w:lang w:val="uk-UA"/>
        </w:rPr>
        <w:object w:dxaOrig="2835" w:dyaOrig="2835">
          <v:shape id="_x0000_i1493" type="#_x0000_t75" style="width:14.25pt;height:18.75pt" o:ole="" fillcolor="window">
            <v:imagedata r:id="rId20" o:title="" cropleft="10379f" cropright="10379f"/>
          </v:shape>
          <o:OLEObject Type="Embed" ProgID="Paint.Picture" ShapeID="_x0000_i1493" DrawAspect="Content" ObjectID="_1742470223" r:id="rId481"/>
        </w:object>
      </w:r>
      <w:r w:rsidRPr="0018070A">
        <w:rPr>
          <w:lang w:val="uk-UA"/>
        </w:rPr>
        <w:object w:dxaOrig="2835" w:dyaOrig="2835">
          <v:shape id="_x0000_i1494" type="#_x0000_t75" style="width:14.25pt;height:18.75pt" o:ole="" fillcolor="window">
            <v:imagedata r:id="rId24" o:title="" cropleft="10379f" cropright="10379f"/>
          </v:shape>
          <o:OLEObject Type="Embed" ProgID="Paint.Picture" ShapeID="_x0000_i1494" DrawAspect="Content" ObjectID="_1742470224" r:id="rId482"/>
        </w:object>
      </w:r>
      <w:r w:rsidRPr="0018070A">
        <w:rPr>
          <w:lang w:val="uk-UA"/>
        </w:rPr>
        <w:object w:dxaOrig="2835" w:dyaOrig="2835">
          <v:shape id="_x0000_i1495" type="#_x0000_t75" style="width:14.25pt;height:18.75pt" o:ole="" fillcolor="window">
            <v:imagedata r:id="rId30" o:title="" cropleft="10379f" cropright="10379f"/>
          </v:shape>
          <o:OLEObject Type="Embed" ProgID="Paint.Picture" ShapeID="_x0000_i1495" DrawAspect="Content" ObjectID="_1742470225" r:id="rId483"/>
        </w:object>
      </w:r>
      <w:r w:rsidRPr="0018070A">
        <w:rPr>
          <w:lang w:val="uk-UA"/>
        </w:rPr>
        <w:object w:dxaOrig="2835" w:dyaOrig="2835">
          <v:shape id="_x0000_i1496" type="#_x0000_t75" style="width:14.25pt;height:18.75pt" o:ole="" fillcolor="window">
            <v:imagedata r:id="rId30" o:title="" cropleft="10379f" cropright="10379f"/>
          </v:shape>
          <o:OLEObject Type="Embed" ProgID="Paint.Picture" ShapeID="_x0000_i1496" DrawAspect="Content" ObjectID="_1742470226" r:id="rId484"/>
        </w:object>
      </w:r>
      <w:r w:rsidRPr="0018070A">
        <w:rPr>
          <w:lang w:val="uk-UA"/>
        </w:rPr>
        <w:object w:dxaOrig="2835" w:dyaOrig="2835">
          <v:shape id="_x0000_i149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497" DrawAspect="Content" ObjectID="_1742470227" r:id="rId485"/>
        </w:object>
      </w:r>
      <w:r w:rsidRPr="0018070A">
        <w:rPr>
          <w:lang w:val="uk-UA"/>
        </w:rPr>
        <w:object w:dxaOrig="2835" w:dyaOrig="2835">
          <v:shape id="_x0000_i1498" type="#_x0000_t75" style="width:14.25pt;height:18.75pt" o:ole="" fillcolor="window">
            <v:imagedata r:id="rId30" o:title="" cropleft="10379f" cropright="10379f"/>
          </v:shape>
          <o:OLEObject Type="Embed" ProgID="Paint.Picture" ShapeID="_x0000_i1498" DrawAspect="Content" ObjectID="_1742470228" r:id="rId486"/>
        </w:object>
      </w:r>
      <w:r w:rsidRPr="0018070A">
        <w:rPr>
          <w:lang w:val="uk-UA"/>
        </w:rPr>
        <w:object w:dxaOrig="2835" w:dyaOrig="2835">
          <v:shape id="_x0000_i1499" type="#_x0000_t75" style="width:14.25pt;height:18.75pt" o:ole="" fillcolor="window">
            <v:imagedata r:id="rId34" o:title="" cropleft="10379f" cropright="10379f"/>
          </v:shape>
          <o:OLEObject Type="Embed" ProgID="Paint.Picture" ShapeID="_x0000_i1499" DrawAspect="Content" ObjectID="_1742470229" r:id="rId487"/>
        </w:object>
      </w:r>
      <w:r w:rsidRPr="0018070A">
        <w:rPr>
          <w:lang w:val="uk-UA"/>
        </w:rPr>
        <w:object w:dxaOrig="2835" w:dyaOrig="2835">
          <v:shape id="_x0000_i1500" type="#_x0000_t75" style="width:14.25pt;height:18.75pt" o:ole="" fillcolor="window">
            <v:imagedata r:id="rId32" o:title="" cropleft="10379f" cropright="10379f"/>
          </v:shape>
          <o:OLEObject Type="Embed" ProgID="Paint.Picture" ShapeID="_x0000_i1500" DrawAspect="Content" ObjectID="_1742470230" r:id="rId488"/>
        </w:object>
      </w:r>
      <w:r w:rsidRPr="0018070A">
        <w:rPr>
          <w:lang w:val="uk-UA"/>
        </w:rPr>
        <w:object w:dxaOrig="2835" w:dyaOrig="2835">
          <v:shape id="_x0000_i1501" type="#_x0000_t75" style="width:14.25pt;height:18.75pt" o:ole="" fillcolor="window">
            <v:imagedata r:id="rId17" o:title="" cropleft="10379f" cropright="10379f"/>
          </v:shape>
          <o:OLEObject Type="Embed" ProgID="Paint.Picture" ShapeID="_x0000_i1501" DrawAspect="Content" ObjectID="_1742470231" r:id="rId489"/>
        </w:object>
      </w:r>
      <w:r w:rsidRPr="0018070A">
        <w:rPr>
          <w:lang w:val="uk-UA"/>
        </w:rPr>
        <w:object w:dxaOrig="2835" w:dyaOrig="2835">
          <v:shape id="_x0000_i1502" type="#_x0000_t75" style="width:14.25pt;height:18.75pt" o:ole="" fillcolor="window">
            <v:imagedata r:id="rId34" o:title="" cropleft="10379f" cropright="10379f"/>
          </v:shape>
          <o:OLEObject Type="Embed" ProgID="Paint.Picture" ShapeID="_x0000_i1502" DrawAspect="Content" ObjectID="_1742470232" r:id="rId490"/>
        </w:object>
      </w:r>
      <w:r w:rsidRPr="0018070A">
        <w:rPr>
          <w:lang w:val="uk-UA"/>
        </w:rPr>
        <w:object w:dxaOrig="2835" w:dyaOrig="2835">
          <v:shape id="_x0000_i1503" type="#_x0000_t75" style="width:14.25pt;height:18.75pt" o:ole="" fillcolor="window">
            <v:imagedata r:id="rId34" o:title="" cropleft="10379f" cropright="10379f"/>
          </v:shape>
          <o:OLEObject Type="Embed" ProgID="Paint.Picture" ShapeID="_x0000_i1503" DrawAspect="Content" ObjectID="_1742470233" r:id="rId49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04" type="#_x0000_t75" style="width:14.25pt;height:18.75pt" o:ole="" fillcolor="window">
            <v:imagedata r:id="rId30" o:title="" cropleft="10379f" cropright="10379f"/>
          </v:shape>
          <o:OLEObject Type="Embed" ProgID="Paint.Picture" ShapeID="_x0000_i1504" DrawAspect="Content" ObjectID="_1742470234" r:id="rId492"/>
        </w:object>
      </w:r>
      <w:r w:rsidRPr="0018070A">
        <w:rPr>
          <w:lang w:val="uk-UA"/>
        </w:rPr>
        <w:object w:dxaOrig="2835" w:dyaOrig="2835">
          <v:shape id="_x0000_i1505" type="#_x0000_t75" style="width:14.25pt;height:18.75pt" o:ole="" fillcolor="window">
            <v:imagedata r:id="rId17" o:title="" cropleft="10379f" cropright="10379f"/>
          </v:shape>
          <o:OLEObject Type="Embed" ProgID="Paint.Picture" ShapeID="_x0000_i1505" DrawAspect="Content" ObjectID="_1742470235" r:id="rId493"/>
        </w:object>
      </w:r>
      <w:r w:rsidRPr="0018070A">
        <w:rPr>
          <w:lang w:val="uk-UA"/>
        </w:rPr>
        <w:object w:dxaOrig="2835" w:dyaOrig="2835">
          <v:shape id="_x0000_i1506" type="#_x0000_t75" style="width:14.25pt;height:18.75pt" o:ole="" fillcolor="window">
            <v:imagedata r:id="rId30" o:title="" cropleft="10379f" cropright="10379f"/>
          </v:shape>
          <o:OLEObject Type="Embed" ProgID="Paint.Picture" ShapeID="_x0000_i1506" DrawAspect="Content" ObjectID="_1742470236" r:id="rId494"/>
        </w:object>
      </w:r>
      <w:r w:rsidRPr="0018070A">
        <w:rPr>
          <w:lang w:val="uk-UA"/>
        </w:rPr>
        <w:object w:dxaOrig="2835" w:dyaOrig="2835">
          <v:shape id="_x0000_i150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07" DrawAspect="Content" ObjectID="_1742470237" r:id="rId495"/>
        </w:object>
      </w:r>
      <w:r w:rsidRPr="0018070A">
        <w:rPr>
          <w:lang w:val="uk-UA"/>
        </w:rPr>
        <w:object w:dxaOrig="2835" w:dyaOrig="2835">
          <v:shape id="_x0000_i1508" type="#_x0000_t75" style="width:14.25pt;height:18.75pt" o:ole="" fillcolor="window">
            <v:imagedata r:id="rId32" o:title="" cropleft="10379f" cropright="10379f"/>
          </v:shape>
          <o:OLEObject Type="Embed" ProgID="Paint.Picture" ShapeID="_x0000_i1508" DrawAspect="Content" ObjectID="_1742470238" r:id="rId496"/>
        </w:object>
      </w:r>
      <w:r w:rsidRPr="0018070A">
        <w:rPr>
          <w:lang w:val="uk-UA"/>
        </w:rPr>
        <w:object w:dxaOrig="2835" w:dyaOrig="2835">
          <v:shape id="_x0000_i1509" type="#_x0000_t75" style="width:14.25pt;height:18.75pt" o:ole="" fillcolor="window">
            <v:imagedata r:id="rId15" o:title="" cropleft="10379f" cropright="10379f"/>
          </v:shape>
          <o:OLEObject Type="Embed" ProgID="Paint.Picture" ShapeID="_x0000_i1509" DrawAspect="Content" ObjectID="_1742470239" r:id="rId497"/>
        </w:object>
      </w:r>
      <w:r w:rsidRPr="0018070A">
        <w:rPr>
          <w:lang w:val="uk-UA"/>
        </w:rPr>
        <w:object w:dxaOrig="2835" w:dyaOrig="2835">
          <v:shape id="_x0000_i151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10" DrawAspect="Content" ObjectID="_1742470240" r:id="rId498"/>
        </w:object>
      </w:r>
      <w:r w:rsidRPr="0018070A">
        <w:rPr>
          <w:lang w:val="uk-UA"/>
        </w:rPr>
        <w:object w:dxaOrig="2835" w:dyaOrig="2835">
          <v:shape id="_x0000_i1511" type="#_x0000_t75" style="width:14.25pt;height:18.75pt" o:ole="" fillcolor="window">
            <v:imagedata r:id="rId15" o:title="" cropleft="10379f" cropright="10379f"/>
          </v:shape>
          <o:OLEObject Type="Embed" ProgID="Paint.Picture" ShapeID="_x0000_i1511" DrawAspect="Content" ObjectID="_1742470241" r:id="rId499"/>
        </w:object>
      </w:r>
      <w:r w:rsidRPr="0018070A">
        <w:rPr>
          <w:lang w:val="uk-UA"/>
        </w:rPr>
        <w:object w:dxaOrig="2835" w:dyaOrig="2835">
          <v:shape id="_x0000_i1512" type="#_x0000_t75" style="width:14.25pt;height:18.75pt" o:ole="" fillcolor="window">
            <v:imagedata r:id="rId30" o:title="" cropleft="10379f" cropright="10379f"/>
          </v:shape>
          <o:OLEObject Type="Embed" ProgID="Paint.Picture" ShapeID="_x0000_i1512" DrawAspect="Content" ObjectID="_1742470242" r:id="rId500"/>
        </w:object>
      </w:r>
      <w:r w:rsidRPr="0018070A">
        <w:rPr>
          <w:lang w:val="uk-UA"/>
        </w:rPr>
        <w:object w:dxaOrig="2835" w:dyaOrig="2835">
          <v:shape id="_x0000_i1513" type="#_x0000_t75" style="width:14.25pt;height:18.75pt" o:ole="" fillcolor="window">
            <v:imagedata r:id="rId15" o:title="" cropleft="10379f" cropright="10379f"/>
          </v:shape>
          <o:OLEObject Type="Embed" ProgID="Paint.Picture" ShapeID="_x0000_i1513" DrawAspect="Content" ObjectID="_1742470243" r:id="rId501"/>
        </w:object>
      </w:r>
      <w:r w:rsidRPr="0018070A">
        <w:rPr>
          <w:lang w:val="uk-UA"/>
        </w:rPr>
        <w:object w:dxaOrig="2835" w:dyaOrig="2835">
          <v:shape id="_x0000_i1514" type="#_x0000_t75" style="width:14.25pt;height:18.75pt" o:ole="" fillcolor="window">
            <v:imagedata r:id="rId34" o:title="" cropleft="10379f" cropright="10379f"/>
          </v:shape>
          <o:OLEObject Type="Embed" ProgID="Paint.Picture" ShapeID="_x0000_i1514" DrawAspect="Content" ObjectID="_1742470244" r:id="rId502"/>
        </w:object>
      </w:r>
      <w:r w:rsidRPr="0018070A">
        <w:rPr>
          <w:lang w:val="uk-UA"/>
        </w:rPr>
        <w:object w:dxaOrig="2835" w:dyaOrig="2835">
          <v:shape id="_x0000_i1515" type="#_x0000_t75" style="width:14.25pt;height:18.75pt" o:ole="" fillcolor="window">
            <v:imagedata r:id="rId30" o:title="" cropleft="10379f" cropright="10379f"/>
          </v:shape>
          <o:OLEObject Type="Embed" ProgID="Paint.Picture" ShapeID="_x0000_i1515" DrawAspect="Content" ObjectID="_1742470245" r:id="rId503"/>
        </w:object>
      </w:r>
      <w:r w:rsidRPr="0018070A">
        <w:rPr>
          <w:lang w:val="uk-UA"/>
        </w:rPr>
        <w:object w:dxaOrig="2835" w:dyaOrig="2835">
          <v:shape id="_x0000_i1516" type="#_x0000_t75" style="width:14.25pt;height:18.75pt" o:ole="" fillcolor="window">
            <v:imagedata r:id="rId30" o:title="" cropleft="10379f" cropright="10379f"/>
          </v:shape>
          <o:OLEObject Type="Embed" ProgID="Paint.Picture" ShapeID="_x0000_i1516" DrawAspect="Content" ObjectID="_1742470246" r:id="rId504"/>
        </w:object>
      </w:r>
      <w:r w:rsidRPr="0018070A">
        <w:rPr>
          <w:lang w:val="uk-UA"/>
        </w:rPr>
        <w:object w:dxaOrig="2835" w:dyaOrig="2835">
          <v:shape id="_x0000_i1517" type="#_x0000_t75" style="width:14.25pt;height:18.75pt" o:ole="" fillcolor="window">
            <v:imagedata r:id="rId15" o:title="" cropleft="10379f" cropright="10379f"/>
          </v:shape>
          <o:OLEObject Type="Embed" ProgID="Paint.Picture" ShapeID="_x0000_i1517" DrawAspect="Content" ObjectID="_1742470247" r:id="rId505"/>
        </w:object>
      </w:r>
      <w:r w:rsidRPr="0018070A">
        <w:rPr>
          <w:lang w:val="uk-UA"/>
        </w:rPr>
        <w:object w:dxaOrig="2835" w:dyaOrig="2835">
          <v:shape id="_x0000_i1518" type="#_x0000_t75" style="width:14.25pt;height:18.75pt" o:ole="" fillcolor="window">
            <v:imagedata r:id="rId20" o:title="" cropleft="10379f" cropright="10379f"/>
          </v:shape>
          <o:OLEObject Type="Embed" ProgID="Paint.Picture" ShapeID="_x0000_i1518" DrawAspect="Content" ObjectID="_1742470248" r:id="rId506"/>
        </w:object>
      </w:r>
      <w:r w:rsidRPr="0018070A">
        <w:rPr>
          <w:lang w:val="uk-UA"/>
        </w:rPr>
        <w:object w:dxaOrig="2835" w:dyaOrig="2835">
          <v:shape id="_x0000_i1519" type="#_x0000_t75" style="width:14.25pt;height:18.75pt" o:ole="" fillcolor="window">
            <v:imagedata r:id="rId24" o:title="" cropleft="10379f" cropright="10379f"/>
          </v:shape>
          <o:OLEObject Type="Embed" ProgID="Paint.Picture" ShapeID="_x0000_i1519" DrawAspect="Content" ObjectID="_1742470249" r:id="rId507"/>
        </w:object>
      </w:r>
      <w:r w:rsidRPr="0018070A">
        <w:rPr>
          <w:lang w:val="uk-UA"/>
        </w:rPr>
        <w:object w:dxaOrig="2835" w:dyaOrig="2835">
          <v:shape id="_x0000_i152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20" DrawAspect="Content" ObjectID="_1742470250" r:id="rId508"/>
        </w:object>
      </w:r>
      <w:r w:rsidRPr="0018070A">
        <w:rPr>
          <w:lang w:val="uk-UA"/>
        </w:rPr>
        <w:object w:dxaOrig="2835" w:dyaOrig="2835">
          <v:shape id="_x0000_i1521" type="#_x0000_t75" style="width:14.25pt;height:18.75pt" o:ole="" fillcolor="window">
            <v:imagedata r:id="rId20" o:title="" cropleft="10379f" cropright="10379f"/>
          </v:shape>
          <o:OLEObject Type="Embed" ProgID="Paint.Picture" ShapeID="_x0000_i1521" DrawAspect="Content" ObjectID="_1742470251" r:id="rId509"/>
        </w:object>
      </w:r>
      <w:r w:rsidRPr="0018070A">
        <w:rPr>
          <w:lang w:val="uk-UA"/>
        </w:rPr>
        <w:object w:dxaOrig="2835" w:dyaOrig="2835">
          <v:shape id="_x0000_i152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22" DrawAspect="Content" ObjectID="_1742470252" r:id="rId510"/>
        </w:object>
      </w:r>
      <w:r w:rsidRPr="0018070A">
        <w:rPr>
          <w:lang w:val="uk-UA"/>
        </w:rPr>
        <w:object w:dxaOrig="2835" w:dyaOrig="2835">
          <v:shape id="_x0000_i152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23" DrawAspect="Content" ObjectID="_1742470253" r:id="rId511"/>
        </w:object>
      </w:r>
      <w:r w:rsidRPr="0018070A">
        <w:rPr>
          <w:lang w:val="uk-UA"/>
        </w:rPr>
        <w:object w:dxaOrig="2835" w:dyaOrig="2835">
          <v:shape id="_x0000_i1524" type="#_x0000_t75" style="width:14.25pt;height:18.75pt" o:ole="" fillcolor="window">
            <v:imagedata r:id="rId15" o:title="" cropleft="10379f" cropright="10379f"/>
          </v:shape>
          <o:OLEObject Type="Embed" ProgID="Paint.Picture" ShapeID="_x0000_i1524" DrawAspect="Content" ObjectID="_1742470254" r:id="rId512"/>
        </w:object>
      </w:r>
      <w:r w:rsidRPr="0018070A">
        <w:rPr>
          <w:lang w:val="uk-UA"/>
        </w:rPr>
        <w:object w:dxaOrig="2835" w:dyaOrig="2835">
          <v:shape id="_x0000_i1525" type="#_x0000_t75" style="width:14.25pt;height:18.75pt" o:ole="" fillcolor="window">
            <v:imagedata r:id="rId34" o:title="" cropleft="10379f" cropright="10379f"/>
          </v:shape>
          <o:OLEObject Type="Embed" ProgID="Paint.Picture" ShapeID="_x0000_i1525" DrawAspect="Content" ObjectID="_1742470255" r:id="rId513"/>
        </w:object>
      </w:r>
      <w:r w:rsidRPr="0018070A">
        <w:rPr>
          <w:lang w:val="uk-UA"/>
        </w:rPr>
        <w:object w:dxaOrig="2835" w:dyaOrig="2835">
          <v:shape id="_x0000_i1526" type="#_x0000_t75" style="width:14.25pt;height:18.75pt" o:ole="" fillcolor="window">
            <v:imagedata r:id="rId15" o:title="" cropleft="10379f" cropright="10379f"/>
          </v:shape>
          <o:OLEObject Type="Embed" ProgID="Paint.Picture" ShapeID="_x0000_i1526" DrawAspect="Content" ObjectID="_1742470256" r:id="rId514"/>
        </w:object>
      </w:r>
      <w:r w:rsidRPr="0018070A">
        <w:rPr>
          <w:lang w:val="uk-UA"/>
        </w:rPr>
        <w:object w:dxaOrig="2835" w:dyaOrig="2835">
          <v:shape id="_x0000_i1527" type="#_x0000_t75" style="width:14.25pt;height:18.75pt" o:ole="" fillcolor="window">
            <v:imagedata r:id="rId30" o:title="" cropleft="10379f" cropright="10379f"/>
          </v:shape>
          <o:OLEObject Type="Embed" ProgID="Paint.Picture" ShapeID="_x0000_i1527" DrawAspect="Content" ObjectID="_1742470257" r:id="rId515"/>
        </w:object>
      </w:r>
      <w:r w:rsidRPr="0018070A">
        <w:rPr>
          <w:lang w:val="uk-UA"/>
        </w:rPr>
        <w:object w:dxaOrig="2835" w:dyaOrig="2835">
          <v:shape id="_x0000_i1528" type="#_x0000_t75" style="width:14.25pt;height:18.75pt" o:ole="" fillcolor="window">
            <v:imagedata r:id="rId30" o:title="" cropleft="10379f" cropright="10379f"/>
          </v:shape>
          <o:OLEObject Type="Embed" ProgID="Paint.Picture" ShapeID="_x0000_i1528" DrawAspect="Content" ObjectID="_1742470258" r:id="rId516"/>
        </w:object>
      </w:r>
      <w:r w:rsidRPr="0018070A">
        <w:rPr>
          <w:lang w:val="uk-UA"/>
        </w:rPr>
        <w:object w:dxaOrig="2835" w:dyaOrig="2835">
          <v:shape id="_x0000_i1529" type="#_x0000_t75" style="width:14.25pt;height:18.75pt" o:ole="" fillcolor="window">
            <v:imagedata r:id="rId20" o:title="" cropleft="10379f" cropright="10379f"/>
          </v:shape>
          <o:OLEObject Type="Embed" ProgID="Paint.Picture" ShapeID="_x0000_i1529" DrawAspect="Content" ObjectID="_1742470259" r:id="rId517"/>
        </w:object>
      </w:r>
      <w:r w:rsidRPr="0018070A">
        <w:rPr>
          <w:lang w:val="uk-UA"/>
        </w:rPr>
        <w:object w:dxaOrig="2835" w:dyaOrig="2835">
          <v:shape id="_x0000_i153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30" DrawAspect="Content" ObjectID="_1742470260" r:id="rId518"/>
        </w:object>
      </w:r>
      <w:r w:rsidRPr="0018070A">
        <w:rPr>
          <w:lang w:val="uk-UA"/>
        </w:rPr>
        <w:object w:dxaOrig="2835" w:dyaOrig="2835">
          <v:shape id="_x0000_i153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31" DrawAspect="Content" ObjectID="_1742470261" r:id="rId519"/>
        </w:object>
      </w:r>
      <w:r w:rsidRPr="0018070A">
        <w:rPr>
          <w:lang w:val="uk-UA"/>
        </w:rPr>
        <w:object w:dxaOrig="2835" w:dyaOrig="2835">
          <v:shape id="_x0000_i1532" type="#_x0000_t75" style="width:14.25pt;height:18.75pt" o:ole="" fillcolor="window">
            <v:imagedata r:id="rId24" o:title="" cropleft="10379f" cropright="10379f"/>
          </v:shape>
          <o:OLEObject Type="Embed" ProgID="Paint.Picture" ShapeID="_x0000_i1532" DrawAspect="Content" ObjectID="_1742470262" r:id="rId520"/>
        </w:object>
      </w:r>
      <w:r w:rsidRPr="0018070A">
        <w:rPr>
          <w:lang w:val="uk-UA"/>
        </w:rPr>
        <w:object w:dxaOrig="2835" w:dyaOrig="2835">
          <v:shape id="_x0000_i1533" type="#_x0000_t75" style="width:14.25pt;height:18.75pt" o:ole="" fillcolor="window">
            <v:imagedata r:id="rId15" o:title="" cropleft="10379f" cropright="10379f"/>
          </v:shape>
          <o:OLEObject Type="Embed" ProgID="Paint.Picture" ShapeID="_x0000_i1533" DrawAspect="Content" ObjectID="_1742470263" r:id="rId52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34" type="#_x0000_t75" style="width:14.25pt;height:18.75pt" o:ole="" fillcolor="window">
            <v:imagedata r:id="rId34" o:title="" cropleft="10379f" cropright="10379f"/>
          </v:shape>
          <o:OLEObject Type="Embed" ProgID="Paint.Picture" ShapeID="_x0000_i1534" DrawAspect="Content" ObjectID="_1742470264" r:id="rId522"/>
        </w:object>
      </w:r>
      <w:r w:rsidRPr="0018070A">
        <w:rPr>
          <w:lang w:val="uk-UA"/>
        </w:rPr>
        <w:object w:dxaOrig="2835" w:dyaOrig="2835">
          <v:shape id="_x0000_i153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35" DrawAspect="Content" ObjectID="_1742470265" r:id="rId523"/>
        </w:object>
      </w:r>
      <w:r w:rsidRPr="0018070A">
        <w:rPr>
          <w:lang w:val="uk-UA"/>
        </w:rPr>
        <w:object w:dxaOrig="2835" w:dyaOrig="2835">
          <v:shape id="_x0000_i1536" type="#_x0000_t75" style="width:14.25pt;height:18.75pt" o:ole="" fillcolor="window">
            <v:imagedata r:id="rId24" o:title="" cropleft="10379f" cropright="10379f"/>
          </v:shape>
          <o:OLEObject Type="Embed" ProgID="Paint.Picture" ShapeID="_x0000_i1536" DrawAspect="Content" ObjectID="_1742470266" r:id="rId524"/>
        </w:object>
      </w:r>
      <w:r w:rsidRPr="0018070A">
        <w:rPr>
          <w:lang w:val="uk-UA"/>
        </w:rPr>
        <w:object w:dxaOrig="2835" w:dyaOrig="2835">
          <v:shape id="_x0000_i1537" type="#_x0000_t75" style="width:14.25pt;height:18.75pt" o:ole="" fillcolor="window">
            <v:imagedata r:id="rId15" o:title="" cropleft="10379f" cropright="10379f"/>
          </v:shape>
          <o:OLEObject Type="Embed" ProgID="Paint.Picture" ShapeID="_x0000_i1537" DrawAspect="Content" ObjectID="_1742470267" r:id="rId525"/>
        </w:object>
      </w:r>
      <w:r w:rsidRPr="0018070A">
        <w:rPr>
          <w:lang w:val="uk-UA"/>
        </w:rPr>
        <w:object w:dxaOrig="2835" w:dyaOrig="2835">
          <v:shape id="_x0000_i1538" type="#_x0000_t75" style="width:14.25pt;height:18.75pt" o:ole="" fillcolor="window">
            <v:imagedata r:id="rId20" o:title="" cropleft="10379f" cropright="10379f"/>
          </v:shape>
          <o:OLEObject Type="Embed" ProgID="Paint.Picture" ShapeID="_x0000_i1538" DrawAspect="Content" ObjectID="_1742470268" r:id="rId526"/>
        </w:object>
      </w:r>
      <w:r w:rsidRPr="0018070A">
        <w:rPr>
          <w:lang w:val="uk-UA"/>
        </w:rPr>
        <w:object w:dxaOrig="2835" w:dyaOrig="2835">
          <v:shape id="_x0000_i1539" type="#_x0000_t75" style="width:14.25pt;height:18.75pt" o:ole="" fillcolor="window">
            <v:imagedata r:id="rId34" o:title="" cropleft="10379f" cropright="10379f"/>
          </v:shape>
          <o:OLEObject Type="Embed" ProgID="Paint.Picture" ShapeID="_x0000_i1539" DrawAspect="Content" ObjectID="_1742470269" r:id="rId527"/>
        </w:object>
      </w:r>
      <w:r w:rsidRPr="0018070A">
        <w:rPr>
          <w:lang w:val="uk-UA"/>
        </w:rPr>
        <w:object w:dxaOrig="2835" w:dyaOrig="2835">
          <v:shape id="_x0000_i1540" type="#_x0000_t75" style="width:14.25pt;height:18.75pt" o:ole="" fillcolor="window">
            <v:imagedata r:id="rId17" o:title="" cropleft="10379f" cropright="10379f"/>
          </v:shape>
          <o:OLEObject Type="Embed" ProgID="Paint.Picture" ShapeID="_x0000_i1540" DrawAspect="Content" ObjectID="_1742470270" r:id="rId528"/>
        </w:object>
      </w:r>
      <w:r w:rsidRPr="0018070A">
        <w:rPr>
          <w:lang w:val="uk-UA"/>
        </w:rPr>
        <w:object w:dxaOrig="2835" w:dyaOrig="2835">
          <v:shape id="_x0000_i1541" type="#_x0000_t75" style="width:14.25pt;height:18.75pt" o:ole="" fillcolor="window">
            <v:imagedata r:id="rId34" o:title="" cropleft="10379f" cropright="10379f"/>
          </v:shape>
          <o:OLEObject Type="Embed" ProgID="Paint.Picture" ShapeID="_x0000_i1541" DrawAspect="Content" ObjectID="_1742470271" r:id="rId529"/>
        </w:object>
      </w:r>
      <w:r w:rsidRPr="0018070A">
        <w:rPr>
          <w:lang w:val="uk-UA"/>
        </w:rPr>
        <w:object w:dxaOrig="2835" w:dyaOrig="2835">
          <v:shape id="_x0000_i1542" type="#_x0000_t75" style="width:14.25pt;height:18.75pt" o:ole="" fillcolor="window">
            <v:imagedata r:id="rId20" o:title="" cropleft="10379f" cropright="10379f"/>
          </v:shape>
          <o:OLEObject Type="Embed" ProgID="Paint.Picture" ShapeID="_x0000_i1542" DrawAspect="Content" ObjectID="_1742470272" r:id="rId530"/>
        </w:object>
      </w:r>
      <w:r w:rsidRPr="0018070A">
        <w:rPr>
          <w:lang w:val="uk-UA"/>
        </w:rPr>
        <w:object w:dxaOrig="2835" w:dyaOrig="2835">
          <v:shape id="_x0000_i1543" type="#_x0000_t75" style="width:14.25pt;height:18.75pt" o:ole="" fillcolor="window">
            <v:imagedata r:id="rId24" o:title="" cropleft="10379f" cropright="10379f"/>
          </v:shape>
          <o:OLEObject Type="Embed" ProgID="Paint.Picture" ShapeID="_x0000_i1543" DrawAspect="Content" ObjectID="_1742470273" r:id="rId531"/>
        </w:object>
      </w:r>
      <w:r w:rsidRPr="0018070A">
        <w:rPr>
          <w:lang w:val="uk-UA"/>
        </w:rPr>
        <w:object w:dxaOrig="2835" w:dyaOrig="2835">
          <v:shape id="_x0000_i1544" type="#_x0000_t75" style="width:14.25pt;height:18.75pt" o:ole="" fillcolor="window">
            <v:imagedata r:id="rId17" o:title="" cropleft="10379f" cropright="10379f"/>
          </v:shape>
          <o:OLEObject Type="Embed" ProgID="Paint.Picture" ShapeID="_x0000_i1544" DrawAspect="Content" ObjectID="_1742470274" r:id="rId532"/>
        </w:object>
      </w:r>
      <w:r w:rsidRPr="0018070A">
        <w:rPr>
          <w:lang w:val="uk-UA"/>
        </w:rPr>
        <w:object w:dxaOrig="2835" w:dyaOrig="2835">
          <v:shape id="_x0000_i1545" type="#_x0000_t75" style="width:14.25pt;height:18.75pt" o:ole="" fillcolor="window">
            <v:imagedata r:id="rId30" o:title="" cropleft="10379f" cropright="10379f"/>
          </v:shape>
          <o:OLEObject Type="Embed" ProgID="Paint.Picture" ShapeID="_x0000_i1545" DrawAspect="Content" ObjectID="_1742470275" r:id="rId533"/>
        </w:object>
      </w:r>
      <w:r w:rsidRPr="0018070A">
        <w:rPr>
          <w:lang w:val="uk-UA"/>
        </w:rPr>
        <w:object w:dxaOrig="2835" w:dyaOrig="2835">
          <v:shape id="_x0000_i1546" type="#_x0000_t75" style="width:14.25pt;height:18.75pt" o:ole="" fillcolor="window">
            <v:imagedata r:id="rId34" o:title="" cropleft="10379f" cropright="10379f"/>
          </v:shape>
          <o:OLEObject Type="Embed" ProgID="Paint.Picture" ShapeID="_x0000_i1546" DrawAspect="Content" ObjectID="_1742470276" r:id="rId534"/>
        </w:object>
      </w:r>
      <w:r w:rsidRPr="0018070A">
        <w:rPr>
          <w:lang w:val="uk-UA"/>
        </w:rPr>
        <w:object w:dxaOrig="2835" w:dyaOrig="2835">
          <v:shape id="_x0000_i1547" type="#_x0000_t75" style="width:14.25pt;height:18.75pt" o:ole="" fillcolor="window">
            <v:imagedata r:id="rId34" o:title="" cropleft="10379f" cropright="10379f"/>
          </v:shape>
          <o:OLEObject Type="Embed" ProgID="Paint.Picture" ShapeID="_x0000_i1547" DrawAspect="Content" ObjectID="_1742470277" r:id="rId535"/>
        </w:object>
      </w:r>
      <w:r w:rsidRPr="0018070A">
        <w:rPr>
          <w:lang w:val="uk-UA"/>
        </w:rPr>
        <w:object w:dxaOrig="2835" w:dyaOrig="2835">
          <v:shape id="_x0000_i1548" type="#_x0000_t75" style="width:14.25pt;height:18.75pt" o:ole="" fillcolor="window">
            <v:imagedata r:id="rId34" o:title="" cropleft="10379f" cropright="10379f"/>
          </v:shape>
          <o:OLEObject Type="Embed" ProgID="Paint.Picture" ShapeID="_x0000_i1548" DrawAspect="Content" ObjectID="_1742470278" r:id="rId536"/>
        </w:object>
      </w:r>
      <w:r w:rsidRPr="0018070A">
        <w:rPr>
          <w:lang w:val="uk-UA"/>
        </w:rPr>
        <w:object w:dxaOrig="2835" w:dyaOrig="2835">
          <v:shape id="_x0000_i1549" type="#_x0000_t75" style="width:14.25pt;height:18.75pt" o:ole="" fillcolor="window">
            <v:imagedata r:id="rId30" o:title="" cropleft="10379f" cropright="10379f"/>
          </v:shape>
          <o:OLEObject Type="Embed" ProgID="Paint.Picture" ShapeID="_x0000_i1549" DrawAspect="Content" ObjectID="_1742470279" r:id="rId537"/>
        </w:object>
      </w:r>
      <w:r w:rsidRPr="0018070A">
        <w:rPr>
          <w:lang w:val="uk-UA"/>
        </w:rPr>
        <w:object w:dxaOrig="2835" w:dyaOrig="2835">
          <v:shape id="_x0000_i1550" type="#_x0000_t75" style="width:14.25pt;height:18.75pt" o:ole="" fillcolor="window">
            <v:imagedata r:id="rId20" o:title="" cropleft="10379f" cropright="10379f"/>
          </v:shape>
          <o:OLEObject Type="Embed" ProgID="Paint.Picture" ShapeID="_x0000_i1550" DrawAspect="Content" ObjectID="_1742470280" r:id="rId538"/>
        </w:object>
      </w:r>
      <w:r w:rsidRPr="0018070A">
        <w:rPr>
          <w:lang w:val="uk-UA"/>
        </w:rPr>
        <w:object w:dxaOrig="2835" w:dyaOrig="2835">
          <v:shape id="_x0000_i1551" type="#_x0000_t75" style="width:14.25pt;height:18.75pt" o:ole="" fillcolor="window">
            <v:imagedata r:id="rId24" o:title="" cropleft="10379f" cropright="10379f"/>
          </v:shape>
          <o:OLEObject Type="Embed" ProgID="Paint.Picture" ShapeID="_x0000_i1551" DrawAspect="Content" ObjectID="_1742470281" r:id="rId539"/>
        </w:object>
      </w:r>
      <w:r w:rsidRPr="0018070A">
        <w:rPr>
          <w:lang w:val="uk-UA"/>
        </w:rPr>
        <w:object w:dxaOrig="2835" w:dyaOrig="2835">
          <v:shape id="_x0000_i155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52" DrawAspect="Content" ObjectID="_1742470282" r:id="rId540"/>
        </w:object>
      </w:r>
      <w:r w:rsidRPr="0018070A">
        <w:rPr>
          <w:lang w:val="uk-UA"/>
        </w:rPr>
        <w:object w:dxaOrig="2835" w:dyaOrig="2835">
          <v:shape id="_x0000_i1553" type="#_x0000_t75" style="width:14.25pt;height:18.75pt" o:ole="" fillcolor="window">
            <v:imagedata r:id="rId15" o:title="" cropleft="10379f" cropright="10379f"/>
          </v:shape>
          <o:OLEObject Type="Embed" ProgID="Paint.Picture" ShapeID="_x0000_i1553" DrawAspect="Content" ObjectID="_1742470283" r:id="rId541"/>
        </w:object>
      </w:r>
      <w:r w:rsidRPr="0018070A">
        <w:rPr>
          <w:lang w:val="uk-UA"/>
        </w:rPr>
        <w:object w:dxaOrig="2835" w:dyaOrig="2835">
          <v:shape id="_x0000_i1554" type="#_x0000_t75" style="width:14.25pt;height:18.75pt" o:ole="" fillcolor="window">
            <v:imagedata r:id="rId24" o:title="" cropleft="10379f" cropright="10379f"/>
          </v:shape>
          <o:OLEObject Type="Embed" ProgID="Paint.Picture" ShapeID="_x0000_i1554" DrawAspect="Content" ObjectID="_1742470284" r:id="rId542"/>
        </w:object>
      </w:r>
      <w:r w:rsidRPr="0018070A">
        <w:rPr>
          <w:lang w:val="uk-UA"/>
        </w:rPr>
        <w:object w:dxaOrig="2835" w:dyaOrig="2835">
          <v:shape id="_x0000_i1555" type="#_x0000_t75" style="width:14.25pt;height:18.75pt" o:ole="" fillcolor="window">
            <v:imagedata r:id="rId24" o:title="" cropleft="10379f" cropright="10379f"/>
          </v:shape>
          <o:OLEObject Type="Embed" ProgID="Paint.Picture" ShapeID="_x0000_i1555" DrawAspect="Content" ObjectID="_1742470285" r:id="rId543"/>
        </w:object>
      </w:r>
      <w:r w:rsidRPr="0018070A">
        <w:rPr>
          <w:lang w:val="uk-UA"/>
        </w:rPr>
        <w:object w:dxaOrig="2835" w:dyaOrig="2835">
          <v:shape id="_x0000_i1556" type="#_x0000_t75" style="width:14.25pt;height:18.75pt" o:ole="" fillcolor="window">
            <v:imagedata r:id="rId30" o:title="" cropleft="10379f" cropright="10379f"/>
          </v:shape>
          <o:OLEObject Type="Embed" ProgID="Paint.Picture" ShapeID="_x0000_i1556" DrawAspect="Content" ObjectID="_1742470286" r:id="rId544"/>
        </w:object>
      </w:r>
      <w:r w:rsidRPr="0018070A">
        <w:rPr>
          <w:lang w:val="uk-UA"/>
        </w:rPr>
        <w:object w:dxaOrig="2835" w:dyaOrig="2835">
          <v:shape id="_x0000_i1557" type="#_x0000_t75" style="width:14.25pt;height:18.75pt" o:ole="" fillcolor="window">
            <v:imagedata r:id="rId15" o:title="" cropleft="10379f" cropright="10379f"/>
          </v:shape>
          <o:OLEObject Type="Embed" ProgID="Paint.Picture" ShapeID="_x0000_i1557" DrawAspect="Content" ObjectID="_1742470287" r:id="rId545"/>
        </w:object>
      </w:r>
      <w:r w:rsidRPr="0018070A">
        <w:rPr>
          <w:lang w:val="uk-UA"/>
        </w:rPr>
        <w:object w:dxaOrig="2835" w:dyaOrig="2835">
          <v:shape id="_x0000_i1558" type="#_x0000_t75" style="width:14.25pt;height:18.75pt" o:ole="" fillcolor="window">
            <v:imagedata r:id="rId34" o:title="" cropleft="10379f" cropright="10379f"/>
          </v:shape>
          <o:OLEObject Type="Embed" ProgID="Paint.Picture" ShapeID="_x0000_i1558" DrawAspect="Content" ObjectID="_1742470288" r:id="rId546"/>
        </w:object>
      </w:r>
      <w:r w:rsidRPr="0018070A">
        <w:rPr>
          <w:lang w:val="uk-UA"/>
        </w:rPr>
        <w:object w:dxaOrig="2835" w:dyaOrig="2835">
          <v:shape id="_x0000_i1559" type="#_x0000_t75" style="width:14.25pt;height:18.75pt" o:ole="" fillcolor="window">
            <v:imagedata r:id="rId24" o:title="" cropleft="10379f" cropright="10379f"/>
          </v:shape>
          <o:OLEObject Type="Embed" ProgID="Paint.Picture" ShapeID="_x0000_i1559" DrawAspect="Content" ObjectID="_1742470289" r:id="rId547"/>
        </w:object>
      </w:r>
      <w:r w:rsidRPr="0018070A">
        <w:rPr>
          <w:lang w:val="uk-UA"/>
        </w:rPr>
        <w:object w:dxaOrig="2835" w:dyaOrig="2835">
          <v:shape id="_x0000_i1560" type="#_x0000_t75" style="width:14.25pt;height:18.75pt" o:ole="" fillcolor="window">
            <v:imagedata r:id="rId34" o:title="" cropleft="10379f" cropright="10379f"/>
          </v:shape>
          <o:OLEObject Type="Embed" ProgID="Paint.Picture" ShapeID="_x0000_i1560" DrawAspect="Content" ObjectID="_1742470290" r:id="rId548"/>
        </w:object>
      </w:r>
      <w:r w:rsidRPr="0018070A">
        <w:rPr>
          <w:lang w:val="uk-UA"/>
        </w:rPr>
        <w:object w:dxaOrig="2835" w:dyaOrig="2835">
          <v:shape id="_x0000_i1561" type="#_x0000_t75" style="width:14.25pt;height:18.75pt" o:ole="" fillcolor="window">
            <v:imagedata r:id="rId34" o:title="" cropleft="10379f" cropright="10379f"/>
          </v:shape>
          <o:OLEObject Type="Embed" ProgID="Paint.Picture" ShapeID="_x0000_i1561" DrawAspect="Content" ObjectID="_1742470291" r:id="rId549"/>
        </w:object>
      </w:r>
      <w:r w:rsidRPr="0018070A">
        <w:rPr>
          <w:lang w:val="uk-UA"/>
        </w:rPr>
        <w:object w:dxaOrig="2835" w:dyaOrig="2835">
          <v:shape id="_x0000_i1562" type="#_x0000_t75" style="width:14.25pt;height:18.75pt" o:ole="" fillcolor="window">
            <v:imagedata r:id="rId24" o:title="" cropleft="10379f" cropright="10379f"/>
          </v:shape>
          <o:OLEObject Type="Embed" ProgID="Paint.Picture" ShapeID="_x0000_i1562" DrawAspect="Content" ObjectID="_1742470292" r:id="rId550"/>
        </w:object>
      </w:r>
      <w:r w:rsidRPr="0018070A">
        <w:rPr>
          <w:lang w:val="uk-UA"/>
        </w:rPr>
        <w:object w:dxaOrig="2835" w:dyaOrig="2835">
          <v:shape id="_x0000_i1563" type="#_x0000_t75" style="width:14.25pt;height:18.75pt" o:ole="" fillcolor="window">
            <v:imagedata r:id="rId30" o:title="" cropleft="10379f" cropright="10379f"/>
          </v:shape>
          <o:OLEObject Type="Embed" ProgID="Paint.Picture" ShapeID="_x0000_i1563" DrawAspect="Content" ObjectID="_1742470293" r:id="rId55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64" type="#_x0000_t75" style="width:14.25pt;height:18.75pt" o:ole="" fillcolor="window">
            <v:imagedata r:id="rId15" o:title="" cropleft="10379f" cropright="10379f"/>
          </v:shape>
          <o:OLEObject Type="Embed" ProgID="Paint.Picture" ShapeID="_x0000_i1564" DrawAspect="Content" ObjectID="_1742470294" r:id="rId552"/>
        </w:object>
      </w:r>
      <w:r w:rsidRPr="0018070A">
        <w:rPr>
          <w:lang w:val="uk-UA"/>
        </w:rPr>
        <w:object w:dxaOrig="2835" w:dyaOrig="2835">
          <v:shape id="_x0000_i1565" type="#_x0000_t75" style="width:14.25pt;height:18.75pt" o:ole="" fillcolor="window">
            <v:imagedata r:id="rId34" o:title="" cropleft="10379f" cropright="10379f"/>
          </v:shape>
          <o:OLEObject Type="Embed" ProgID="Paint.Picture" ShapeID="_x0000_i1565" DrawAspect="Content" ObjectID="_1742470295" r:id="rId553"/>
        </w:object>
      </w:r>
      <w:r w:rsidRPr="0018070A">
        <w:rPr>
          <w:lang w:val="uk-UA"/>
        </w:rPr>
        <w:object w:dxaOrig="2835" w:dyaOrig="2835">
          <v:shape id="_x0000_i1566" type="#_x0000_t75" style="width:14.25pt;height:18.75pt" o:ole="" fillcolor="window">
            <v:imagedata r:id="rId24" o:title="" cropleft="10379f" cropright="10379f"/>
          </v:shape>
          <o:OLEObject Type="Embed" ProgID="Paint.Picture" ShapeID="_x0000_i1566" DrawAspect="Content" ObjectID="_1742470296" r:id="rId554"/>
        </w:object>
      </w:r>
      <w:r w:rsidRPr="0018070A">
        <w:rPr>
          <w:lang w:val="uk-UA"/>
        </w:rPr>
        <w:object w:dxaOrig="2835" w:dyaOrig="2835">
          <v:shape id="_x0000_i1567" type="#_x0000_t75" style="width:14.25pt;height:18.75pt" o:ole="" fillcolor="window">
            <v:imagedata r:id="rId32" o:title="" cropleft="10379f" cropright="10379f"/>
          </v:shape>
          <o:OLEObject Type="Embed" ProgID="Paint.Picture" ShapeID="_x0000_i1567" DrawAspect="Content" ObjectID="_1742470297" r:id="rId555"/>
        </w:object>
      </w:r>
      <w:r w:rsidRPr="0018070A">
        <w:rPr>
          <w:lang w:val="uk-UA"/>
        </w:rPr>
        <w:object w:dxaOrig="2835" w:dyaOrig="2835">
          <v:shape id="_x0000_i1568" type="#_x0000_t75" style="width:14.25pt;height:18.75pt" o:ole="" fillcolor="window">
            <v:imagedata r:id="rId34" o:title="" cropleft="10379f" cropright="10379f"/>
          </v:shape>
          <o:OLEObject Type="Embed" ProgID="Paint.Picture" ShapeID="_x0000_i1568" DrawAspect="Content" ObjectID="_1742470298" r:id="rId556"/>
        </w:object>
      </w:r>
      <w:r w:rsidRPr="0018070A">
        <w:rPr>
          <w:lang w:val="uk-UA"/>
        </w:rPr>
        <w:object w:dxaOrig="2835" w:dyaOrig="2835">
          <v:shape id="_x0000_i1569" type="#_x0000_t75" style="width:14.25pt;height:18.75pt" o:ole="" fillcolor="window">
            <v:imagedata r:id="rId34" o:title="" cropleft="10379f" cropright="10379f"/>
          </v:shape>
          <o:OLEObject Type="Embed" ProgID="Paint.Picture" ShapeID="_x0000_i1569" DrawAspect="Content" ObjectID="_1742470299" r:id="rId557"/>
        </w:object>
      </w:r>
      <w:r w:rsidRPr="0018070A">
        <w:rPr>
          <w:lang w:val="uk-UA"/>
        </w:rPr>
        <w:object w:dxaOrig="2835" w:dyaOrig="2835">
          <v:shape id="_x0000_i1570" type="#_x0000_t75" style="width:14.25pt;height:18.75pt" o:ole="" fillcolor="window">
            <v:imagedata r:id="rId32" o:title="" cropleft="10379f" cropright="10379f"/>
          </v:shape>
          <o:OLEObject Type="Embed" ProgID="Paint.Picture" ShapeID="_x0000_i1570" DrawAspect="Content" ObjectID="_1742470300" r:id="rId558"/>
        </w:object>
      </w:r>
      <w:r w:rsidRPr="0018070A">
        <w:rPr>
          <w:lang w:val="uk-UA"/>
        </w:rPr>
        <w:object w:dxaOrig="2835" w:dyaOrig="2835">
          <v:shape id="_x0000_i1571" type="#_x0000_t75" style="width:14.25pt;height:18.75pt" o:ole="" fillcolor="window">
            <v:imagedata r:id="rId34" o:title="" cropleft="10379f" cropright="10379f"/>
          </v:shape>
          <o:OLEObject Type="Embed" ProgID="Paint.Picture" ShapeID="_x0000_i1571" DrawAspect="Content" ObjectID="_1742470301" r:id="rId559"/>
        </w:object>
      </w:r>
      <w:r w:rsidRPr="0018070A">
        <w:rPr>
          <w:lang w:val="uk-UA"/>
        </w:rPr>
        <w:object w:dxaOrig="2835" w:dyaOrig="2835">
          <v:shape id="_x0000_i1572" type="#_x0000_t75" style="width:14.25pt;height:18.75pt" o:ole="" fillcolor="window">
            <v:imagedata r:id="rId20" o:title="" cropleft="10379f" cropright="10379f"/>
          </v:shape>
          <o:OLEObject Type="Embed" ProgID="Paint.Picture" ShapeID="_x0000_i1572" DrawAspect="Content" ObjectID="_1742470302" r:id="rId560"/>
        </w:object>
      </w:r>
      <w:r w:rsidRPr="0018070A">
        <w:rPr>
          <w:lang w:val="uk-UA"/>
        </w:rPr>
        <w:object w:dxaOrig="2835" w:dyaOrig="2835">
          <v:shape id="_x0000_i1573" type="#_x0000_t75" style="width:14.25pt;height:18.75pt" o:ole="" fillcolor="window">
            <v:imagedata r:id="rId20" o:title="" cropleft="10379f" cropright="10379f"/>
          </v:shape>
          <o:OLEObject Type="Embed" ProgID="Paint.Picture" ShapeID="_x0000_i1573" DrawAspect="Content" ObjectID="_1742470303" r:id="rId561"/>
        </w:object>
      </w:r>
      <w:r w:rsidRPr="0018070A">
        <w:rPr>
          <w:lang w:val="uk-UA"/>
        </w:rPr>
        <w:object w:dxaOrig="2835" w:dyaOrig="2835">
          <v:shape id="_x0000_i1574" type="#_x0000_t75" style="width:14.25pt;height:18.75pt" o:ole="" fillcolor="window">
            <v:imagedata r:id="rId15" o:title="" cropleft="10379f" cropright="10379f"/>
          </v:shape>
          <o:OLEObject Type="Embed" ProgID="Paint.Picture" ShapeID="_x0000_i1574" DrawAspect="Content" ObjectID="_1742470304" r:id="rId562"/>
        </w:object>
      </w:r>
      <w:r w:rsidRPr="0018070A">
        <w:rPr>
          <w:lang w:val="uk-UA"/>
        </w:rPr>
        <w:object w:dxaOrig="2835" w:dyaOrig="2835">
          <v:shape id="_x0000_i1575" type="#_x0000_t75" style="width:14.25pt;height:18.75pt" o:ole="" fillcolor="window">
            <v:imagedata r:id="rId30" o:title="" cropleft="10379f" cropright="10379f"/>
          </v:shape>
          <o:OLEObject Type="Embed" ProgID="Paint.Picture" ShapeID="_x0000_i1575" DrawAspect="Content" ObjectID="_1742470305" r:id="rId563"/>
        </w:object>
      </w:r>
      <w:r w:rsidRPr="0018070A">
        <w:rPr>
          <w:lang w:val="uk-UA"/>
        </w:rPr>
        <w:object w:dxaOrig="2835" w:dyaOrig="2835">
          <v:shape id="_x0000_i1576" type="#_x0000_t75" style="width:14.25pt;height:18.75pt" o:ole="" fillcolor="window">
            <v:imagedata r:id="rId15" o:title="" cropleft="10379f" cropright="10379f"/>
          </v:shape>
          <o:OLEObject Type="Embed" ProgID="Paint.Picture" ShapeID="_x0000_i1576" DrawAspect="Content" ObjectID="_1742470306" r:id="rId564"/>
        </w:object>
      </w:r>
      <w:r w:rsidRPr="0018070A">
        <w:rPr>
          <w:lang w:val="uk-UA"/>
        </w:rPr>
        <w:object w:dxaOrig="2835" w:dyaOrig="2835">
          <v:shape id="_x0000_i1577" type="#_x0000_t75" style="width:14.25pt;height:18.75pt" o:ole="" fillcolor="window">
            <v:imagedata r:id="rId17" o:title="" cropleft="10379f" cropright="10379f"/>
          </v:shape>
          <o:OLEObject Type="Embed" ProgID="Paint.Picture" ShapeID="_x0000_i1577" DrawAspect="Content" ObjectID="_1742470307" r:id="rId565"/>
        </w:object>
      </w:r>
      <w:r w:rsidRPr="0018070A">
        <w:rPr>
          <w:lang w:val="uk-UA"/>
        </w:rPr>
        <w:object w:dxaOrig="2835" w:dyaOrig="2835">
          <v:shape id="_x0000_i157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78" DrawAspect="Content" ObjectID="_1742470308" r:id="rId566"/>
        </w:object>
      </w:r>
      <w:r w:rsidRPr="0018070A">
        <w:rPr>
          <w:lang w:val="uk-UA"/>
        </w:rPr>
        <w:object w:dxaOrig="2835" w:dyaOrig="2835">
          <v:shape id="_x0000_i1579" type="#_x0000_t75" style="width:14.25pt;height:18.75pt" o:ole="" fillcolor="window">
            <v:imagedata r:id="rId24" o:title="" cropleft="10379f" cropright="10379f"/>
          </v:shape>
          <o:OLEObject Type="Embed" ProgID="Paint.Picture" ShapeID="_x0000_i1579" DrawAspect="Content" ObjectID="_1742470309" r:id="rId567"/>
        </w:object>
      </w:r>
      <w:r w:rsidRPr="0018070A">
        <w:rPr>
          <w:lang w:val="uk-UA"/>
        </w:rPr>
        <w:object w:dxaOrig="2835" w:dyaOrig="2835">
          <v:shape id="_x0000_i1580" type="#_x0000_t75" style="width:14.25pt;height:18.75pt" o:ole="" fillcolor="window">
            <v:imagedata r:id="rId15" o:title="" cropleft="10379f" cropright="10379f"/>
          </v:shape>
          <o:OLEObject Type="Embed" ProgID="Paint.Picture" ShapeID="_x0000_i1580" DrawAspect="Content" ObjectID="_1742470310" r:id="rId568"/>
        </w:object>
      </w:r>
      <w:r w:rsidRPr="0018070A">
        <w:rPr>
          <w:lang w:val="uk-UA"/>
        </w:rPr>
        <w:object w:dxaOrig="2835" w:dyaOrig="2835">
          <v:shape id="_x0000_i1581" type="#_x0000_t75" style="width:14.25pt;height:18.75pt" o:ole="" fillcolor="window">
            <v:imagedata r:id="rId15" o:title="" cropleft="10379f" cropright="10379f"/>
          </v:shape>
          <o:OLEObject Type="Embed" ProgID="Paint.Picture" ShapeID="_x0000_i1581" DrawAspect="Content" ObjectID="_1742470311" r:id="rId569"/>
        </w:object>
      </w:r>
      <w:r w:rsidRPr="0018070A">
        <w:rPr>
          <w:lang w:val="uk-UA"/>
        </w:rPr>
        <w:object w:dxaOrig="2835" w:dyaOrig="2835">
          <v:shape id="_x0000_i1582" type="#_x0000_t75" style="width:14.25pt;height:18.75pt" o:ole="" fillcolor="window">
            <v:imagedata r:id="rId15" o:title="" cropleft="10379f" cropright="10379f"/>
          </v:shape>
          <o:OLEObject Type="Embed" ProgID="Paint.Picture" ShapeID="_x0000_i1582" DrawAspect="Content" ObjectID="_1742470312" r:id="rId570"/>
        </w:object>
      </w:r>
      <w:r w:rsidRPr="0018070A">
        <w:rPr>
          <w:lang w:val="uk-UA"/>
        </w:rPr>
        <w:object w:dxaOrig="2835" w:dyaOrig="2835">
          <v:shape id="_x0000_i158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83" DrawAspect="Content" ObjectID="_1742470313" r:id="rId571"/>
        </w:object>
      </w:r>
      <w:r w:rsidRPr="0018070A">
        <w:rPr>
          <w:lang w:val="uk-UA"/>
        </w:rPr>
        <w:object w:dxaOrig="2835" w:dyaOrig="2835">
          <v:shape id="_x0000_i1584" type="#_x0000_t75" style="width:14.25pt;height:18.75pt" o:ole="" fillcolor="window">
            <v:imagedata r:id="rId15" o:title="" cropleft="10379f" cropright="10379f"/>
          </v:shape>
          <o:OLEObject Type="Embed" ProgID="Paint.Picture" ShapeID="_x0000_i1584" DrawAspect="Content" ObjectID="_1742470314" r:id="rId572"/>
        </w:object>
      </w:r>
      <w:r w:rsidRPr="0018070A">
        <w:rPr>
          <w:lang w:val="uk-UA"/>
        </w:rPr>
        <w:object w:dxaOrig="2835" w:dyaOrig="2835">
          <v:shape id="_x0000_i1585" type="#_x0000_t75" style="width:14.25pt;height:18.75pt" o:ole="" fillcolor="window">
            <v:imagedata r:id="rId24" o:title="" cropleft="10379f" cropright="10379f"/>
          </v:shape>
          <o:OLEObject Type="Embed" ProgID="Paint.Picture" ShapeID="_x0000_i1585" DrawAspect="Content" ObjectID="_1742470315" r:id="rId573"/>
        </w:object>
      </w:r>
      <w:r w:rsidRPr="0018070A">
        <w:rPr>
          <w:lang w:val="uk-UA"/>
        </w:rPr>
        <w:object w:dxaOrig="2835" w:dyaOrig="2835">
          <v:shape id="_x0000_i1586" type="#_x0000_t75" style="width:14.25pt;height:18.75pt" o:ole="" fillcolor="window">
            <v:imagedata r:id="rId34" o:title="" cropleft="10379f" cropright="10379f"/>
          </v:shape>
          <o:OLEObject Type="Embed" ProgID="Paint.Picture" ShapeID="_x0000_i1586" DrawAspect="Content" ObjectID="_1742470316" r:id="rId574"/>
        </w:object>
      </w:r>
      <w:r w:rsidRPr="0018070A">
        <w:rPr>
          <w:lang w:val="uk-UA"/>
        </w:rPr>
        <w:object w:dxaOrig="2835" w:dyaOrig="2835">
          <v:shape id="_x0000_i1587" type="#_x0000_t75" style="width:14.25pt;height:18.75pt" o:ole="" fillcolor="window">
            <v:imagedata r:id="rId32" o:title="" cropleft="10379f" cropright="10379f"/>
          </v:shape>
          <o:OLEObject Type="Embed" ProgID="Paint.Picture" ShapeID="_x0000_i1587" DrawAspect="Content" ObjectID="_1742470317" r:id="rId575"/>
        </w:object>
      </w:r>
      <w:r w:rsidRPr="0018070A">
        <w:rPr>
          <w:lang w:val="uk-UA"/>
        </w:rPr>
        <w:object w:dxaOrig="2835" w:dyaOrig="2835">
          <v:shape id="_x0000_i1588" type="#_x0000_t75" style="width:14.25pt;height:18.75pt" o:ole="" fillcolor="window">
            <v:imagedata r:id="rId30" o:title="" cropleft="10379f" cropright="10379f"/>
          </v:shape>
          <o:OLEObject Type="Embed" ProgID="Paint.Picture" ShapeID="_x0000_i1588" DrawAspect="Content" ObjectID="_1742470318" r:id="rId576"/>
        </w:object>
      </w:r>
      <w:r w:rsidRPr="0018070A">
        <w:rPr>
          <w:lang w:val="uk-UA"/>
        </w:rPr>
        <w:object w:dxaOrig="2835" w:dyaOrig="2835">
          <v:shape id="_x0000_i1589" type="#_x0000_t75" style="width:14.25pt;height:18.75pt" o:ole="" fillcolor="window">
            <v:imagedata r:id="rId32" o:title="" cropleft="10379f" cropright="10379f"/>
          </v:shape>
          <o:OLEObject Type="Embed" ProgID="Paint.Picture" ShapeID="_x0000_i1589" DrawAspect="Content" ObjectID="_1742470319" r:id="rId577"/>
        </w:object>
      </w:r>
      <w:r w:rsidRPr="0018070A">
        <w:rPr>
          <w:lang w:val="uk-UA"/>
        </w:rPr>
        <w:object w:dxaOrig="2835" w:dyaOrig="2835">
          <v:shape id="_x0000_i1590" type="#_x0000_t75" style="width:14.25pt;height:18.75pt" o:ole="" fillcolor="window">
            <v:imagedata r:id="rId20" o:title="" cropleft="10379f" cropright="10379f"/>
          </v:shape>
          <o:OLEObject Type="Embed" ProgID="Paint.Picture" ShapeID="_x0000_i1590" DrawAspect="Content" ObjectID="_1742470320" r:id="rId578"/>
        </w:object>
      </w:r>
      <w:r w:rsidRPr="0018070A">
        <w:rPr>
          <w:lang w:val="uk-UA"/>
        </w:rPr>
        <w:object w:dxaOrig="2835" w:dyaOrig="2835">
          <v:shape id="_x0000_i1591" type="#_x0000_t75" style="width:14.25pt;height:18.75pt" o:ole="" fillcolor="window">
            <v:imagedata r:id="rId15" o:title="" cropleft="10379f" cropright="10379f"/>
          </v:shape>
          <o:OLEObject Type="Embed" ProgID="Paint.Picture" ShapeID="_x0000_i1591" DrawAspect="Content" ObjectID="_1742470321" r:id="rId579"/>
        </w:object>
      </w:r>
      <w:r w:rsidRPr="0018070A">
        <w:rPr>
          <w:lang w:val="uk-UA"/>
        </w:rPr>
        <w:object w:dxaOrig="2835" w:dyaOrig="2835">
          <v:shape id="_x0000_i1592" type="#_x0000_t75" style="width:14.25pt;height:18.75pt" o:ole="" fillcolor="window">
            <v:imagedata r:id="rId24" o:title="" cropleft="10379f" cropright="10379f"/>
          </v:shape>
          <o:OLEObject Type="Embed" ProgID="Paint.Picture" ShapeID="_x0000_i1592" DrawAspect="Content" ObjectID="_1742470322" r:id="rId580"/>
        </w:object>
      </w:r>
      <w:r w:rsidRPr="0018070A">
        <w:rPr>
          <w:lang w:val="uk-UA"/>
        </w:rPr>
        <w:object w:dxaOrig="2835" w:dyaOrig="2835">
          <v:shape id="_x0000_i1593" type="#_x0000_t75" style="width:14.25pt;height:18.75pt" o:ole="" fillcolor="window">
            <v:imagedata r:id="rId15" o:title="" cropleft="10379f" cropright="10379f"/>
          </v:shape>
          <o:OLEObject Type="Embed" ProgID="Paint.Picture" ShapeID="_x0000_i1593" DrawAspect="Content" ObjectID="_1742470323" r:id="rId58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594" type="#_x0000_t75" style="width:14.25pt;height:18.75pt" o:ole="" fillcolor="window">
            <v:imagedata r:id="rId17" o:title="" cropleft="10379f" cropright="10379f"/>
          </v:shape>
          <o:OLEObject Type="Embed" ProgID="Paint.Picture" ShapeID="_x0000_i1594" DrawAspect="Content" ObjectID="_1742470324" r:id="rId582"/>
        </w:object>
      </w:r>
      <w:r w:rsidRPr="0018070A">
        <w:rPr>
          <w:lang w:val="uk-UA"/>
        </w:rPr>
        <w:object w:dxaOrig="2835" w:dyaOrig="2835">
          <v:shape id="_x0000_i1595" type="#_x0000_t75" style="width:14.25pt;height:18.75pt" o:ole="" fillcolor="window">
            <v:imagedata r:id="rId32" o:title="" cropleft="10379f" cropright="10379f"/>
          </v:shape>
          <o:OLEObject Type="Embed" ProgID="Paint.Picture" ShapeID="_x0000_i1595" DrawAspect="Content" ObjectID="_1742470325" r:id="rId583"/>
        </w:object>
      </w:r>
      <w:r w:rsidRPr="0018070A">
        <w:rPr>
          <w:lang w:val="uk-UA"/>
        </w:rPr>
        <w:object w:dxaOrig="2835" w:dyaOrig="2835">
          <v:shape id="_x0000_i15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596" DrawAspect="Content" ObjectID="_1742470326" r:id="rId584"/>
        </w:object>
      </w:r>
      <w:r w:rsidRPr="0018070A">
        <w:rPr>
          <w:lang w:val="uk-UA"/>
        </w:rPr>
        <w:object w:dxaOrig="2835" w:dyaOrig="2835">
          <v:shape id="_x0000_i1597" type="#_x0000_t75" style="width:14.25pt;height:18.75pt" o:ole="" fillcolor="window">
            <v:imagedata r:id="rId15" o:title="" cropleft="10379f" cropright="10379f"/>
          </v:shape>
          <o:OLEObject Type="Embed" ProgID="Paint.Picture" ShapeID="_x0000_i1597" DrawAspect="Content" ObjectID="_1742470327" r:id="rId585"/>
        </w:object>
      </w:r>
      <w:r w:rsidRPr="0018070A">
        <w:rPr>
          <w:lang w:val="uk-UA"/>
        </w:rPr>
        <w:object w:dxaOrig="2835" w:dyaOrig="2835">
          <v:shape id="_x0000_i1598" type="#_x0000_t75" style="width:14.25pt;height:18.75pt" o:ole="" fillcolor="window">
            <v:imagedata r:id="rId34" o:title="" cropleft="10379f" cropright="10379f"/>
          </v:shape>
          <o:OLEObject Type="Embed" ProgID="Paint.Picture" ShapeID="_x0000_i1598" DrawAspect="Content" ObjectID="_1742470328" r:id="rId586"/>
        </w:object>
      </w:r>
      <w:r w:rsidRPr="0018070A">
        <w:rPr>
          <w:lang w:val="uk-UA"/>
        </w:rPr>
        <w:object w:dxaOrig="2835" w:dyaOrig="2835">
          <v:shape id="_x0000_i1599" type="#_x0000_t75" style="width:14.25pt;height:18.75pt" o:ole="" fillcolor="window">
            <v:imagedata r:id="rId30" o:title="" cropleft="10379f" cropright="10379f"/>
          </v:shape>
          <o:OLEObject Type="Embed" ProgID="Paint.Picture" ShapeID="_x0000_i1599" DrawAspect="Content" ObjectID="_1742470329" r:id="rId587"/>
        </w:object>
      </w:r>
      <w:r w:rsidRPr="0018070A">
        <w:rPr>
          <w:lang w:val="uk-UA"/>
        </w:rPr>
        <w:object w:dxaOrig="2835" w:dyaOrig="2835">
          <v:shape id="_x0000_i1600" type="#_x0000_t75" style="width:14.25pt;height:18.75pt" o:ole="" fillcolor="window">
            <v:imagedata r:id="rId30" o:title="" cropleft="10379f" cropright="10379f"/>
          </v:shape>
          <o:OLEObject Type="Embed" ProgID="Paint.Picture" ShapeID="_x0000_i1600" DrawAspect="Content" ObjectID="_1742470330" r:id="rId588"/>
        </w:object>
      </w:r>
      <w:r w:rsidRPr="0018070A">
        <w:rPr>
          <w:lang w:val="uk-UA"/>
        </w:rPr>
        <w:object w:dxaOrig="2835" w:dyaOrig="2835">
          <v:shape id="_x0000_i1601" type="#_x0000_t75" style="width:14.25pt;height:18.75pt" o:ole="" fillcolor="window">
            <v:imagedata r:id="rId32" o:title="" cropleft="10379f" cropright="10379f"/>
          </v:shape>
          <o:OLEObject Type="Embed" ProgID="Paint.Picture" ShapeID="_x0000_i1601" DrawAspect="Content" ObjectID="_1742470331" r:id="rId589"/>
        </w:object>
      </w:r>
      <w:r w:rsidRPr="0018070A">
        <w:rPr>
          <w:lang w:val="uk-UA"/>
        </w:rPr>
        <w:object w:dxaOrig="2835" w:dyaOrig="2835">
          <v:shape id="_x0000_i1602" type="#_x0000_t75" style="width:14.25pt;height:18.75pt" o:ole="" fillcolor="window">
            <v:imagedata r:id="rId20" o:title="" cropleft="10379f" cropright="10379f"/>
          </v:shape>
          <o:OLEObject Type="Embed" ProgID="Paint.Picture" ShapeID="_x0000_i1602" DrawAspect="Content" ObjectID="_1742470332" r:id="rId590"/>
        </w:object>
      </w:r>
      <w:r w:rsidRPr="0018070A">
        <w:rPr>
          <w:lang w:val="uk-UA"/>
        </w:rPr>
        <w:object w:dxaOrig="2835" w:dyaOrig="2835">
          <v:shape id="_x0000_i1603" type="#_x0000_t75" style="width:14.25pt;height:18.75pt" o:ole="" fillcolor="window">
            <v:imagedata r:id="rId15" o:title="" cropleft="10379f" cropright="10379f"/>
          </v:shape>
          <o:OLEObject Type="Embed" ProgID="Paint.Picture" ShapeID="_x0000_i1603" DrawAspect="Content" ObjectID="_1742470333" r:id="rId591"/>
        </w:object>
      </w:r>
      <w:r w:rsidRPr="0018070A">
        <w:rPr>
          <w:lang w:val="uk-UA"/>
        </w:rPr>
        <w:object w:dxaOrig="2835" w:dyaOrig="2835">
          <v:shape id="_x0000_i1604" type="#_x0000_t75" style="width:14.25pt;height:18.75pt" o:ole="" fillcolor="window">
            <v:imagedata r:id="rId30" o:title="" cropleft="10379f" cropright="10379f"/>
          </v:shape>
          <o:OLEObject Type="Embed" ProgID="Paint.Picture" ShapeID="_x0000_i1604" DrawAspect="Content" ObjectID="_1742470334" r:id="rId592"/>
        </w:object>
      </w:r>
      <w:r w:rsidRPr="0018070A">
        <w:rPr>
          <w:lang w:val="uk-UA"/>
        </w:rPr>
        <w:object w:dxaOrig="2835" w:dyaOrig="2835">
          <v:shape id="_x0000_i160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05" DrawAspect="Content" ObjectID="_1742470335" r:id="rId593"/>
        </w:object>
      </w:r>
      <w:r w:rsidRPr="0018070A">
        <w:rPr>
          <w:lang w:val="uk-UA"/>
        </w:rPr>
        <w:object w:dxaOrig="2835" w:dyaOrig="2835">
          <v:shape id="_x0000_i160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06" DrawAspect="Content" ObjectID="_1742470336" r:id="rId594"/>
        </w:object>
      </w:r>
      <w:r w:rsidRPr="0018070A">
        <w:rPr>
          <w:lang w:val="uk-UA"/>
        </w:rPr>
        <w:object w:dxaOrig="2835" w:dyaOrig="2835">
          <v:shape id="_x0000_i1607" type="#_x0000_t75" style="width:14.25pt;height:18.75pt" o:ole="" fillcolor="window">
            <v:imagedata r:id="rId30" o:title="" cropleft="10379f" cropright="10379f"/>
          </v:shape>
          <o:OLEObject Type="Embed" ProgID="Paint.Picture" ShapeID="_x0000_i1607" DrawAspect="Content" ObjectID="_1742470337" r:id="rId595"/>
        </w:object>
      </w:r>
      <w:r w:rsidRPr="0018070A">
        <w:rPr>
          <w:lang w:val="uk-UA"/>
        </w:rPr>
        <w:object w:dxaOrig="2835" w:dyaOrig="2835">
          <v:shape id="_x0000_i1608" type="#_x0000_t75" style="width:14.25pt;height:18.75pt" o:ole="" fillcolor="window">
            <v:imagedata r:id="rId34" o:title="" cropleft="10379f" cropright="10379f"/>
          </v:shape>
          <o:OLEObject Type="Embed" ProgID="Paint.Picture" ShapeID="_x0000_i1608" DrawAspect="Content" ObjectID="_1742470338" r:id="rId596"/>
        </w:object>
      </w:r>
      <w:r w:rsidRPr="0018070A">
        <w:rPr>
          <w:lang w:val="uk-UA"/>
        </w:rPr>
        <w:object w:dxaOrig="2835" w:dyaOrig="2835">
          <v:shape id="_x0000_i1609" type="#_x0000_t75" style="width:14.25pt;height:18.75pt" o:ole="" fillcolor="window">
            <v:imagedata r:id="rId15" o:title="" cropleft="10379f" cropright="10379f"/>
          </v:shape>
          <o:OLEObject Type="Embed" ProgID="Paint.Picture" ShapeID="_x0000_i1609" DrawAspect="Content" ObjectID="_1742470339" r:id="rId597"/>
        </w:object>
      </w:r>
      <w:r w:rsidRPr="0018070A">
        <w:rPr>
          <w:lang w:val="uk-UA"/>
        </w:rPr>
        <w:object w:dxaOrig="2835" w:dyaOrig="2835">
          <v:shape id="_x0000_i1610" type="#_x0000_t75" style="width:14.25pt;height:18.75pt" o:ole="" fillcolor="window">
            <v:imagedata r:id="rId34" o:title="" cropleft="10379f" cropright="10379f"/>
          </v:shape>
          <o:OLEObject Type="Embed" ProgID="Paint.Picture" ShapeID="_x0000_i1610" DrawAspect="Content" ObjectID="_1742470340" r:id="rId598"/>
        </w:object>
      </w:r>
      <w:r w:rsidRPr="0018070A">
        <w:rPr>
          <w:lang w:val="uk-UA"/>
        </w:rPr>
        <w:object w:dxaOrig="2835" w:dyaOrig="2835">
          <v:shape id="_x0000_i1611" type="#_x0000_t75" style="width:14.25pt;height:18.75pt" o:ole="" fillcolor="window">
            <v:imagedata r:id="rId15" o:title="" cropleft="10379f" cropright="10379f"/>
          </v:shape>
          <o:OLEObject Type="Embed" ProgID="Paint.Picture" ShapeID="_x0000_i1611" DrawAspect="Content" ObjectID="_1742470341" r:id="rId599"/>
        </w:object>
      </w:r>
      <w:r w:rsidRPr="0018070A">
        <w:rPr>
          <w:lang w:val="uk-UA"/>
        </w:rPr>
        <w:object w:dxaOrig="2835" w:dyaOrig="2835">
          <v:shape id="_x0000_i1612" type="#_x0000_t75" style="width:14.25pt;height:18.75pt" o:ole="" fillcolor="window">
            <v:imagedata r:id="rId32" o:title="" cropleft="10379f" cropright="10379f"/>
          </v:shape>
          <o:OLEObject Type="Embed" ProgID="Paint.Picture" ShapeID="_x0000_i1612" DrawAspect="Content" ObjectID="_1742470342" r:id="rId600"/>
        </w:object>
      </w:r>
      <w:r w:rsidRPr="0018070A">
        <w:rPr>
          <w:lang w:val="uk-UA"/>
        </w:rPr>
        <w:object w:dxaOrig="2835" w:dyaOrig="2835">
          <v:shape id="_x0000_i1613" type="#_x0000_t75" style="width:14.25pt;height:18.75pt" o:ole="" fillcolor="window">
            <v:imagedata r:id="rId34" o:title="" cropleft="10379f" cropright="10379f"/>
          </v:shape>
          <o:OLEObject Type="Embed" ProgID="Paint.Picture" ShapeID="_x0000_i1613" DrawAspect="Content" ObjectID="_1742470343" r:id="rId601"/>
        </w:object>
      </w:r>
      <w:r w:rsidRPr="0018070A">
        <w:rPr>
          <w:lang w:val="uk-UA"/>
        </w:rPr>
        <w:object w:dxaOrig="2835" w:dyaOrig="2835">
          <v:shape id="_x0000_i1614" type="#_x0000_t75" style="width:14.25pt;height:18.75pt" o:ole="" fillcolor="window">
            <v:imagedata r:id="rId17" o:title="" cropleft="10379f" cropright="10379f"/>
          </v:shape>
          <o:OLEObject Type="Embed" ProgID="Paint.Picture" ShapeID="_x0000_i1614" DrawAspect="Content" ObjectID="_1742470344" r:id="rId602"/>
        </w:object>
      </w:r>
      <w:r w:rsidRPr="0018070A">
        <w:rPr>
          <w:lang w:val="uk-UA"/>
        </w:rPr>
        <w:object w:dxaOrig="2835" w:dyaOrig="2835">
          <v:shape id="_x0000_i1615" type="#_x0000_t75" style="width:14.25pt;height:18.75pt" o:ole="" fillcolor="window">
            <v:imagedata r:id="rId32" o:title="" cropleft="10379f" cropright="10379f"/>
          </v:shape>
          <o:OLEObject Type="Embed" ProgID="Paint.Picture" ShapeID="_x0000_i1615" DrawAspect="Content" ObjectID="_1742470345" r:id="rId603"/>
        </w:object>
      </w:r>
      <w:r w:rsidRPr="0018070A">
        <w:rPr>
          <w:lang w:val="uk-UA"/>
        </w:rPr>
        <w:object w:dxaOrig="2835" w:dyaOrig="2835">
          <v:shape id="_x0000_i1616" type="#_x0000_t75" style="width:14.25pt;height:18.75pt" o:ole="" fillcolor="window">
            <v:imagedata r:id="rId24" o:title="" cropleft="10379f" cropright="10379f"/>
          </v:shape>
          <o:OLEObject Type="Embed" ProgID="Paint.Picture" ShapeID="_x0000_i1616" DrawAspect="Content" ObjectID="_1742470346" r:id="rId604"/>
        </w:object>
      </w:r>
      <w:r w:rsidRPr="0018070A">
        <w:rPr>
          <w:lang w:val="uk-UA"/>
        </w:rPr>
        <w:object w:dxaOrig="2835" w:dyaOrig="2835">
          <v:shape id="_x0000_i161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17" DrawAspect="Content" ObjectID="_1742470347" r:id="rId605"/>
        </w:object>
      </w:r>
      <w:r w:rsidRPr="0018070A">
        <w:rPr>
          <w:lang w:val="uk-UA"/>
        </w:rPr>
        <w:object w:dxaOrig="2835" w:dyaOrig="2835">
          <v:shape id="_x0000_i1618" type="#_x0000_t75" style="width:14.25pt;height:18.75pt" o:ole="" fillcolor="window">
            <v:imagedata r:id="rId15" o:title="" cropleft="10379f" cropright="10379f"/>
          </v:shape>
          <o:OLEObject Type="Embed" ProgID="Paint.Picture" ShapeID="_x0000_i1618" DrawAspect="Content" ObjectID="_1742470348" r:id="rId606"/>
        </w:object>
      </w:r>
      <w:r w:rsidRPr="0018070A">
        <w:rPr>
          <w:lang w:val="uk-UA"/>
        </w:rPr>
        <w:object w:dxaOrig="2835" w:dyaOrig="2835">
          <v:shape id="_x0000_i1619" type="#_x0000_t75" style="width:14.25pt;height:18.75pt" o:ole="" fillcolor="window">
            <v:imagedata r:id="rId15" o:title="" cropleft="10379f" cropright="10379f"/>
          </v:shape>
          <o:OLEObject Type="Embed" ProgID="Paint.Picture" ShapeID="_x0000_i1619" DrawAspect="Content" ObjectID="_1742470349" r:id="rId607"/>
        </w:object>
      </w:r>
      <w:r w:rsidRPr="0018070A">
        <w:rPr>
          <w:lang w:val="uk-UA"/>
        </w:rPr>
        <w:object w:dxaOrig="2835" w:dyaOrig="2835">
          <v:shape id="_x0000_i162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20" DrawAspect="Content" ObjectID="_1742470350" r:id="rId608"/>
        </w:object>
      </w:r>
      <w:r w:rsidRPr="0018070A">
        <w:rPr>
          <w:lang w:val="uk-UA"/>
        </w:rPr>
        <w:object w:dxaOrig="2835" w:dyaOrig="2835">
          <v:shape id="_x0000_i162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21" DrawAspect="Content" ObjectID="_1742470351" r:id="rId609"/>
        </w:object>
      </w:r>
      <w:r w:rsidRPr="0018070A">
        <w:rPr>
          <w:lang w:val="uk-UA"/>
        </w:rPr>
        <w:object w:dxaOrig="2835" w:dyaOrig="2835">
          <v:shape id="_x0000_i1622" type="#_x0000_t75" style="width:14.25pt;height:18.75pt" o:ole="" fillcolor="window">
            <v:imagedata r:id="rId20" o:title="" cropleft="10379f" cropright="10379f"/>
          </v:shape>
          <o:OLEObject Type="Embed" ProgID="Paint.Picture" ShapeID="_x0000_i1622" DrawAspect="Content" ObjectID="_1742470352" r:id="rId610"/>
        </w:object>
      </w:r>
      <w:r w:rsidRPr="0018070A">
        <w:rPr>
          <w:lang w:val="uk-UA"/>
        </w:rPr>
        <w:object w:dxaOrig="2835" w:dyaOrig="2835">
          <v:shape id="_x0000_i1623" type="#_x0000_t75" style="width:14.25pt;height:18.75pt" o:ole="" fillcolor="window">
            <v:imagedata r:id="rId24" o:title="" cropleft="10379f" cropright="10379f"/>
          </v:shape>
          <o:OLEObject Type="Embed" ProgID="Paint.Picture" ShapeID="_x0000_i1623" DrawAspect="Content" ObjectID="_1742470353" r:id="rId61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624" type="#_x0000_t75" style="width:14.25pt;height:18.75pt" o:ole="" fillcolor="window">
            <v:imagedata r:id="rId34" o:title="" cropleft="10379f" cropright="10379f"/>
          </v:shape>
          <o:OLEObject Type="Embed" ProgID="Paint.Picture" ShapeID="_x0000_i1624" DrawAspect="Content" ObjectID="_1742470354" r:id="rId612"/>
        </w:object>
      </w:r>
      <w:r w:rsidRPr="0018070A">
        <w:rPr>
          <w:lang w:val="uk-UA"/>
        </w:rPr>
        <w:object w:dxaOrig="2835" w:dyaOrig="2835">
          <v:shape id="_x0000_i1625" type="#_x0000_t75" style="width:14.25pt;height:18.75pt" o:ole="" fillcolor="window">
            <v:imagedata r:id="rId20" o:title="" cropleft="10379f" cropright="10379f"/>
          </v:shape>
          <o:OLEObject Type="Embed" ProgID="Paint.Picture" ShapeID="_x0000_i1625" DrawAspect="Content" ObjectID="_1742470355" r:id="rId613"/>
        </w:object>
      </w:r>
      <w:r w:rsidRPr="0018070A">
        <w:rPr>
          <w:lang w:val="uk-UA"/>
        </w:rPr>
        <w:object w:dxaOrig="2835" w:dyaOrig="2835">
          <v:shape id="_x0000_i1626" type="#_x0000_t75" style="width:14.25pt;height:18.75pt" o:ole="" fillcolor="window">
            <v:imagedata r:id="rId30" o:title="" cropleft="10379f" cropright="10379f"/>
          </v:shape>
          <o:OLEObject Type="Embed" ProgID="Paint.Picture" ShapeID="_x0000_i1626" DrawAspect="Content" ObjectID="_1742470356" r:id="rId614"/>
        </w:object>
      </w:r>
      <w:r w:rsidRPr="0018070A">
        <w:rPr>
          <w:lang w:val="uk-UA"/>
        </w:rPr>
        <w:object w:dxaOrig="2835" w:dyaOrig="2835">
          <v:shape id="_x0000_i1627" type="#_x0000_t75" style="width:14.25pt;height:18.75pt" o:ole="" fillcolor="window">
            <v:imagedata r:id="rId15" o:title="" cropleft="10379f" cropright="10379f"/>
          </v:shape>
          <o:OLEObject Type="Embed" ProgID="Paint.Picture" ShapeID="_x0000_i1627" DrawAspect="Content" ObjectID="_1742470357" r:id="rId615"/>
        </w:object>
      </w:r>
      <w:r w:rsidRPr="0018070A">
        <w:rPr>
          <w:lang w:val="uk-UA"/>
        </w:rPr>
        <w:object w:dxaOrig="2835" w:dyaOrig="2835">
          <v:shape id="_x0000_i1628" type="#_x0000_t75" style="width:14.25pt;height:18.75pt" o:ole="" fillcolor="window">
            <v:imagedata r:id="rId24" o:title="" cropleft="10379f" cropright="10379f"/>
          </v:shape>
          <o:OLEObject Type="Embed" ProgID="Paint.Picture" ShapeID="_x0000_i1628" DrawAspect="Content" ObjectID="_1742470358" r:id="rId616"/>
        </w:object>
      </w:r>
      <w:r w:rsidRPr="0018070A">
        <w:rPr>
          <w:lang w:val="uk-UA"/>
        </w:rPr>
        <w:object w:dxaOrig="2835" w:dyaOrig="2835">
          <v:shape id="_x0000_i1629" type="#_x0000_t75" style="width:14.25pt;height:18.75pt" o:ole="" fillcolor="window">
            <v:imagedata r:id="rId20" o:title="" cropleft="10379f" cropright="10379f"/>
          </v:shape>
          <o:OLEObject Type="Embed" ProgID="Paint.Picture" ShapeID="_x0000_i1629" DrawAspect="Content" ObjectID="_1742470359" r:id="rId617"/>
        </w:object>
      </w:r>
      <w:r w:rsidRPr="0018070A">
        <w:rPr>
          <w:lang w:val="uk-UA"/>
        </w:rPr>
        <w:object w:dxaOrig="2835" w:dyaOrig="2835">
          <v:shape id="_x0000_i1630" type="#_x0000_t75" style="width:14.25pt;height:18.75pt" o:ole="" fillcolor="window">
            <v:imagedata r:id="rId15" o:title="" cropleft="10379f" cropright="10379f"/>
          </v:shape>
          <o:OLEObject Type="Embed" ProgID="Paint.Picture" ShapeID="_x0000_i1630" DrawAspect="Content" ObjectID="_1742470360" r:id="rId618"/>
        </w:object>
      </w:r>
      <w:r w:rsidRPr="0018070A">
        <w:rPr>
          <w:lang w:val="uk-UA"/>
        </w:rPr>
        <w:object w:dxaOrig="2835" w:dyaOrig="2835">
          <v:shape id="_x0000_i1631" type="#_x0000_t75" style="width:14.25pt;height:18.75pt" o:ole="" fillcolor="window">
            <v:imagedata r:id="rId34" o:title="" cropleft="10379f" cropright="10379f"/>
          </v:shape>
          <o:OLEObject Type="Embed" ProgID="Paint.Picture" ShapeID="_x0000_i1631" DrawAspect="Content" ObjectID="_1742470361" r:id="rId619"/>
        </w:object>
      </w:r>
      <w:r w:rsidRPr="0018070A">
        <w:rPr>
          <w:lang w:val="uk-UA"/>
        </w:rPr>
        <w:object w:dxaOrig="2835" w:dyaOrig="2835">
          <v:shape id="_x0000_i1632" type="#_x0000_t75" style="width:14.25pt;height:18.75pt" o:ole="" fillcolor="window">
            <v:imagedata r:id="rId15" o:title="" cropleft="10379f" cropright="10379f"/>
          </v:shape>
          <o:OLEObject Type="Embed" ProgID="Paint.Picture" ShapeID="_x0000_i1632" DrawAspect="Content" ObjectID="_1742470362" r:id="rId620"/>
        </w:object>
      </w:r>
      <w:r w:rsidRPr="0018070A">
        <w:rPr>
          <w:lang w:val="uk-UA"/>
        </w:rPr>
        <w:object w:dxaOrig="2835" w:dyaOrig="2835">
          <v:shape id="_x0000_i1633" type="#_x0000_t75" style="width:14.25pt;height:18.75pt" o:ole="" fillcolor="window">
            <v:imagedata r:id="rId17" o:title="" cropleft="10379f" cropright="10379f"/>
          </v:shape>
          <o:OLEObject Type="Embed" ProgID="Paint.Picture" ShapeID="_x0000_i1633" DrawAspect="Content" ObjectID="_1742470363" r:id="rId621"/>
        </w:object>
      </w:r>
      <w:r w:rsidRPr="0018070A">
        <w:rPr>
          <w:lang w:val="uk-UA"/>
        </w:rPr>
        <w:object w:dxaOrig="2835" w:dyaOrig="2835">
          <v:shape id="_x0000_i1634" type="#_x0000_t75" style="width:14.25pt;height:18.75pt" o:ole="" fillcolor="window">
            <v:imagedata r:id="rId24" o:title="" cropleft="10379f" cropright="10379f"/>
          </v:shape>
          <o:OLEObject Type="Embed" ProgID="Paint.Picture" ShapeID="_x0000_i1634" DrawAspect="Content" ObjectID="_1742470364" r:id="rId622"/>
        </w:object>
      </w:r>
      <w:r w:rsidRPr="0018070A">
        <w:rPr>
          <w:lang w:val="uk-UA"/>
        </w:rPr>
        <w:object w:dxaOrig="2835" w:dyaOrig="2835">
          <v:shape id="_x0000_i1635" type="#_x0000_t75" style="width:14.25pt;height:18.75pt" o:ole="" fillcolor="window">
            <v:imagedata r:id="rId24" o:title="" cropleft="10379f" cropright="10379f"/>
          </v:shape>
          <o:OLEObject Type="Embed" ProgID="Paint.Picture" ShapeID="_x0000_i1635" DrawAspect="Content" ObjectID="_1742470365" r:id="rId623"/>
        </w:object>
      </w:r>
      <w:r w:rsidRPr="0018070A">
        <w:rPr>
          <w:lang w:val="uk-UA"/>
        </w:rPr>
        <w:object w:dxaOrig="2835" w:dyaOrig="2835">
          <v:shape id="_x0000_i1636" type="#_x0000_t75" style="width:14.25pt;height:18.75pt" o:ole="" fillcolor="window">
            <v:imagedata r:id="rId30" o:title="" cropleft="10379f" cropright="10379f"/>
          </v:shape>
          <o:OLEObject Type="Embed" ProgID="Paint.Picture" ShapeID="_x0000_i1636" DrawAspect="Content" ObjectID="_1742470366" r:id="rId624"/>
        </w:object>
      </w:r>
      <w:r w:rsidRPr="0018070A">
        <w:rPr>
          <w:lang w:val="uk-UA"/>
        </w:rPr>
        <w:object w:dxaOrig="2835" w:dyaOrig="2835">
          <v:shape id="_x0000_i1637" type="#_x0000_t75" style="width:14.25pt;height:18.75pt" o:ole="" fillcolor="window">
            <v:imagedata r:id="rId32" o:title="" cropleft="10379f" cropright="10379f"/>
          </v:shape>
          <o:OLEObject Type="Embed" ProgID="Paint.Picture" ShapeID="_x0000_i1637" DrawAspect="Content" ObjectID="_1742470367" r:id="rId625"/>
        </w:object>
      </w:r>
      <w:r w:rsidRPr="0018070A">
        <w:rPr>
          <w:lang w:val="uk-UA"/>
        </w:rPr>
        <w:object w:dxaOrig="2835" w:dyaOrig="2835">
          <v:shape id="_x0000_i1638" type="#_x0000_t75" style="width:14.25pt;height:18.75pt" o:ole="" fillcolor="window">
            <v:imagedata r:id="rId17" o:title="" cropleft="10379f" cropright="10379f"/>
          </v:shape>
          <o:OLEObject Type="Embed" ProgID="Paint.Picture" ShapeID="_x0000_i1638" DrawAspect="Content" ObjectID="_1742470368" r:id="rId626"/>
        </w:object>
      </w:r>
      <w:r w:rsidRPr="0018070A">
        <w:rPr>
          <w:lang w:val="uk-UA"/>
        </w:rPr>
        <w:object w:dxaOrig="2835" w:dyaOrig="2835">
          <v:shape id="_x0000_i163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39" DrawAspect="Content" ObjectID="_1742470369" r:id="rId627"/>
        </w:object>
      </w:r>
      <w:r w:rsidRPr="0018070A">
        <w:rPr>
          <w:lang w:val="uk-UA"/>
        </w:rPr>
        <w:object w:dxaOrig="2835" w:dyaOrig="2835">
          <v:shape id="_x0000_i1640" type="#_x0000_t75" style="width:14.25pt;height:18.75pt" o:ole="" fillcolor="window">
            <v:imagedata r:id="rId15" o:title="" cropleft="10379f" cropright="10379f"/>
          </v:shape>
          <o:OLEObject Type="Embed" ProgID="Paint.Picture" ShapeID="_x0000_i1640" DrawAspect="Content" ObjectID="_1742470370" r:id="rId628"/>
        </w:object>
      </w:r>
      <w:r w:rsidRPr="0018070A">
        <w:rPr>
          <w:lang w:val="uk-UA"/>
        </w:rPr>
        <w:object w:dxaOrig="2835" w:dyaOrig="2835">
          <v:shape id="_x0000_i1641" type="#_x0000_t75" style="width:14.25pt;height:18.75pt" o:ole="" fillcolor="window">
            <v:imagedata r:id="rId17" o:title="" cropleft="10379f" cropright="10379f"/>
          </v:shape>
          <o:OLEObject Type="Embed" ProgID="Paint.Picture" ShapeID="_x0000_i1641" DrawAspect="Content" ObjectID="_1742470371" r:id="rId629"/>
        </w:object>
      </w:r>
      <w:r w:rsidRPr="0018070A">
        <w:rPr>
          <w:lang w:val="uk-UA"/>
        </w:rPr>
        <w:object w:dxaOrig="2835" w:dyaOrig="2835">
          <v:shape id="_x0000_i1642" type="#_x0000_t75" style="width:14.25pt;height:18.75pt" o:ole="" fillcolor="window">
            <v:imagedata r:id="rId32" o:title="" cropleft="10379f" cropright="10379f"/>
          </v:shape>
          <o:OLEObject Type="Embed" ProgID="Paint.Picture" ShapeID="_x0000_i1642" DrawAspect="Content" ObjectID="_1742470372" r:id="rId630"/>
        </w:object>
      </w:r>
      <w:r w:rsidRPr="0018070A">
        <w:rPr>
          <w:lang w:val="uk-UA"/>
        </w:rPr>
        <w:object w:dxaOrig="2835" w:dyaOrig="2835">
          <v:shape id="_x0000_i1643" type="#_x0000_t75" style="width:14.25pt;height:18.75pt" o:ole="" fillcolor="window">
            <v:imagedata r:id="rId30" o:title="" cropleft="10379f" cropright="10379f"/>
          </v:shape>
          <o:OLEObject Type="Embed" ProgID="Paint.Picture" ShapeID="_x0000_i1643" DrawAspect="Content" ObjectID="_1742470373" r:id="rId631"/>
        </w:object>
      </w:r>
      <w:r w:rsidRPr="0018070A">
        <w:rPr>
          <w:lang w:val="uk-UA"/>
        </w:rPr>
        <w:object w:dxaOrig="2835" w:dyaOrig="2835">
          <v:shape id="_x0000_i1644" type="#_x0000_t75" style="width:14.25pt;height:18.75pt" o:ole="" fillcolor="window">
            <v:imagedata r:id="rId32" o:title="" cropleft="10379f" cropright="10379f"/>
          </v:shape>
          <o:OLEObject Type="Embed" ProgID="Paint.Picture" ShapeID="_x0000_i1644" DrawAspect="Content" ObjectID="_1742470374" r:id="rId632"/>
        </w:object>
      </w:r>
      <w:r w:rsidRPr="0018070A">
        <w:rPr>
          <w:lang w:val="uk-UA"/>
        </w:rPr>
        <w:object w:dxaOrig="2835" w:dyaOrig="2835">
          <v:shape id="_x0000_i1645" type="#_x0000_t75" style="width:14.25pt;height:18.75pt" o:ole="" fillcolor="window">
            <v:imagedata r:id="rId30" o:title="" cropleft="10379f" cropright="10379f"/>
          </v:shape>
          <o:OLEObject Type="Embed" ProgID="Paint.Picture" ShapeID="_x0000_i1645" DrawAspect="Content" ObjectID="_1742470375" r:id="rId633"/>
        </w:object>
      </w:r>
      <w:r w:rsidRPr="0018070A">
        <w:rPr>
          <w:lang w:val="uk-UA"/>
        </w:rPr>
        <w:object w:dxaOrig="2835" w:dyaOrig="2835">
          <v:shape id="_x0000_i164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46" DrawAspect="Content" ObjectID="_1742470376" r:id="rId634"/>
        </w:object>
      </w:r>
      <w:r w:rsidRPr="0018070A">
        <w:rPr>
          <w:lang w:val="uk-UA"/>
        </w:rPr>
        <w:object w:dxaOrig="2835" w:dyaOrig="2835">
          <v:shape id="_x0000_i1647" type="#_x0000_t75" style="width:14.25pt;height:18.75pt" o:ole="" fillcolor="window">
            <v:imagedata r:id="rId17" o:title="" cropleft="10379f" cropright="10379f"/>
          </v:shape>
          <o:OLEObject Type="Embed" ProgID="Paint.Picture" ShapeID="_x0000_i1647" DrawAspect="Content" ObjectID="_1742470377" r:id="rId635"/>
        </w:object>
      </w:r>
      <w:r w:rsidRPr="0018070A">
        <w:rPr>
          <w:lang w:val="uk-UA"/>
        </w:rPr>
        <w:object w:dxaOrig="2835" w:dyaOrig="2835">
          <v:shape id="_x0000_i1648" type="#_x0000_t75" style="width:14.25pt;height:18.75pt" o:ole="" fillcolor="window">
            <v:imagedata r:id="rId32" o:title="" cropleft="10379f" cropright="10379f"/>
          </v:shape>
          <o:OLEObject Type="Embed" ProgID="Paint.Picture" ShapeID="_x0000_i1648" DrawAspect="Content" ObjectID="_1742470378" r:id="rId636"/>
        </w:object>
      </w:r>
      <w:r w:rsidRPr="0018070A">
        <w:rPr>
          <w:lang w:val="uk-UA"/>
        </w:rPr>
        <w:object w:dxaOrig="2835" w:dyaOrig="2835">
          <v:shape id="_x0000_i1649" type="#_x0000_t75" style="width:14.25pt;height:18.75pt" o:ole="" fillcolor="window">
            <v:imagedata r:id="rId30" o:title="" cropleft="10379f" cropright="10379f"/>
          </v:shape>
          <o:OLEObject Type="Embed" ProgID="Paint.Picture" ShapeID="_x0000_i1649" DrawAspect="Content" ObjectID="_1742470379" r:id="rId637"/>
        </w:object>
      </w:r>
      <w:r w:rsidRPr="0018070A">
        <w:rPr>
          <w:lang w:val="uk-UA"/>
        </w:rPr>
        <w:object w:dxaOrig="2835" w:dyaOrig="2835">
          <v:shape id="_x0000_i1650" type="#_x0000_t75" style="width:14.25pt;height:18.75pt" o:ole="" fillcolor="window">
            <v:imagedata r:id="rId32" o:title="" cropleft="10379f" cropright="10379f"/>
          </v:shape>
          <o:OLEObject Type="Embed" ProgID="Paint.Picture" ShapeID="_x0000_i1650" DrawAspect="Content" ObjectID="_1742470380" r:id="rId638"/>
        </w:object>
      </w:r>
      <w:r w:rsidRPr="0018070A">
        <w:rPr>
          <w:lang w:val="uk-UA"/>
        </w:rPr>
        <w:object w:dxaOrig="2835" w:dyaOrig="2835">
          <v:shape id="_x0000_i1651" type="#_x0000_t75" style="width:14.25pt;height:18.75pt" o:ole="" fillcolor="window">
            <v:imagedata r:id="rId15" o:title="" cropleft="10379f" cropright="10379f"/>
          </v:shape>
          <o:OLEObject Type="Embed" ProgID="Paint.Picture" ShapeID="_x0000_i1651" DrawAspect="Content" ObjectID="_1742470381" r:id="rId639"/>
        </w:object>
      </w:r>
      <w:r w:rsidRPr="0018070A">
        <w:rPr>
          <w:lang w:val="uk-UA"/>
        </w:rPr>
        <w:object w:dxaOrig="2835" w:dyaOrig="2835">
          <v:shape id="_x0000_i1652" type="#_x0000_t75" style="width:14.25pt;height:18.75pt" o:ole="" fillcolor="window">
            <v:imagedata r:id="rId24" o:title="" cropleft="10379f" cropright="10379f"/>
          </v:shape>
          <o:OLEObject Type="Embed" ProgID="Paint.Picture" ShapeID="_x0000_i1652" DrawAspect="Content" ObjectID="_1742470382" r:id="rId640"/>
        </w:object>
      </w:r>
      <w:r w:rsidRPr="0018070A">
        <w:rPr>
          <w:lang w:val="uk-UA"/>
        </w:rPr>
        <w:object w:dxaOrig="2835" w:dyaOrig="2835">
          <v:shape id="_x0000_i165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53" DrawAspect="Content" ObjectID="_1742470383" r:id="rId64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654" type="#_x0000_t75" style="width:14.25pt;height:18.75pt" o:ole="" fillcolor="window">
            <v:imagedata r:id="rId15" o:title="" cropleft="10379f" cropright="10379f"/>
          </v:shape>
          <o:OLEObject Type="Embed" ProgID="Paint.Picture" ShapeID="_x0000_i1654" DrawAspect="Content" ObjectID="_1742470384" r:id="rId642"/>
        </w:object>
      </w:r>
      <w:r w:rsidRPr="0018070A">
        <w:rPr>
          <w:lang w:val="uk-UA"/>
        </w:rPr>
        <w:object w:dxaOrig="2835" w:dyaOrig="2835">
          <v:shape id="_x0000_i1655" type="#_x0000_t75" style="width:14.25pt;height:18.75pt" o:ole="" fillcolor="window">
            <v:imagedata r:id="rId17" o:title="" cropleft="10379f" cropright="10379f"/>
          </v:shape>
          <o:OLEObject Type="Embed" ProgID="Paint.Picture" ShapeID="_x0000_i1655" DrawAspect="Content" ObjectID="_1742470385" r:id="rId643"/>
        </w:object>
      </w:r>
      <w:r w:rsidRPr="0018070A">
        <w:rPr>
          <w:lang w:val="uk-UA"/>
        </w:rPr>
        <w:object w:dxaOrig="2835" w:dyaOrig="2835">
          <v:shape id="_x0000_i165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56" DrawAspect="Content" ObjectID="_1742470386" r:id="rId644"/>
        </w:object>
      </w:r>
      <w:r w:rsidRPr="0018070A">
        <w:rPr>
          <w:lang w:val="uk-UA"/>
        </w:rPr>
        <w:object w:dxaOrig="2835" w:dyaOrig="2835">
          <v:shape id="_x0000_i1657" type="#_x0000_t75" style="width:14.25pt;height:18.75pt" o:ole="" fillcolor="window">
            <v:imagedata r:id="rId20" o:title="" cropleft="10379f" cropright="10379f"/>
          </v:shape>
          <o:OLEObject Type="Embed" ProgID="Paint.Picture" ShapeID="_x0000_i1657" DrawAspect="Content" ObjectID="_1742470387" r:id="rId645"/>
        </w:object>
      </w:r>
      <w:r w:rsidRPr="0018070A">
        <w:rPr>
          <w:lang w:val="uk-UA"/>
        </w:rPr>
        <w:object w:dxaOrig="2835" w:dyaOrig="2835">
          <v:shape id="_x0000_i1658" type="#_x0000_t75" style="width:14.25pt;height:18.75pt" o:ole="" fillcolor="window">
            <v:imagedata r:id="rId15" o:title="" cropleft="10379f" cropright="10379f"/>
          </v:shape>
          <o:OLEObject Type="Embed" ProgID="Paint.Picture" ShapeID="_x0000_i1658" DrawAspect="Content" ObjectID="_1742470388" r:id="rId646"/>
        </w:object>
      </w:r>
      <w:r w:rsidRPr="0018070A">
        <w:rPr>
          <w:lang w:val="uk-UA"/>
        </w:rPr>
        <w:object w:dxaOrig="2835" w:dyaOrig="2835">
          <v:shape id="_x0000_i165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59" DrawAspect="Content" ObjectID="_1742470389" r:id="rId647"/>
        </w:object>
      </w:r>
      <w:r w:rsidRPr="0018070A">
        <w:rPr>
          <w:lang w:val="uk-UA"/>
        </w:rPr>
        <w:object w:dxaOrig="2835" w:dyaOrig="2835">
          <v:shape id="_x0000_i166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60" DrawAspect="Content" ObjectID="_1742470390" r:id="rId648"/>
        </w:object>
      </w:r>
      <w:r w:rsidRPr="0018070A">
        <w:rPr>
          <w:lang w:val="uk-UA"/>
        </w:rPr>
        <w:object w:dxaOrig="2835" w:dyaOrig="2835">
          <v:shape id="_x0000_i1661" type="#_x0000_t75" style="width:14.25pt;height:18.75pt" o:ole="" fillcolor="window">
            <v:imagedata r:id="rId32" o:title="" cropleft="10379f" cropright="10379f"/>
          </v:shape>
          <o:OLEObject Type="Embed" ProgID="Paint.Picture" ShapeID="_x0000_i1661" DrawAspect="Content" ObjectID="_1742470391" r:id="rId649"/>
        </w:object>
      </w:r>
      <w:r w:rsidRPr="0018070A">
        <w:rPr>
          <w:lang w:val="uk-UA"/>
        </w:rPr>
        <w:object w:dxaOrig="2835" w:dyaOrig="2835">
          <v:shape id="_x0000_i1662" type="#_x0000_t75" style="width:14.25pt;height:18.75pt" o:ole="" fillcolor="window">
            <v:imagedata r:id="rId30" o:title="" cropleft="10379f" cropright="10379f"/>
          </v:shape>
          <o:OLEObject Type="Embed" ProgID="Paint.Picture" ShapeID="_x0000_i1662" DrawAspect="Content" ObjectID="_1742470392" r:id="rId650"/>
        </w:object>
      </w:r>
      <w:r w:rsidRPr="0018070A">
        <w:rPr>
          <w:lang w:val="uk-UA"/>
        </w:rPr>
        <w:object w:dxaOrig="2835" w:dyaOrig="2835">
          <v:shape id="_x0000_i1663" type="#_x0000_t75" style="width:14.25pt;height:18.75pt" o:ole="" fillcolor="window">
            <v:imagedata r:id="rId24" o:title="" cropleft="10379f" cropright="10379f"/>
          </v:shape>
          <o:OLEObject Type="Embed" ProgID="Paint.Picture" ShapeID="_x0000_i1663" DrawAspect="Content" ObjectID="_1742470393" r:id="rId651"/>
        </w:object>
      </w:r>
      <w:r w:rsidRPr="0018070A">
        <w:rPr>
          <w:lang w:val="uk-UA"/>
        </w:rPr>
        <w:object w:dxaOrig="2835" w:dyaOrig="2835">
          <v:shape id="_x0000_i1664" type="#_x0000_t75" style="width:14.25pt;height:18.75pt" o:ole="" fillcolor="window">
            <v:imagedata r:id="rId30" o:title="" cropleft="10379f" cropright="10379f"/>
          </v:shape>
          <o:OLEObject Type="Embed" ProgID="Paint.Picture" ShapeID="_x0000_i1664" DrawAspect="Content" ObjectID="_1742470394" r:id="rId652"/>
        </w:object>
      </w:r>
      <w:r w:rsidRPr="0018070A">
        <w:rPr>
          <w:lang w:val="uk-UA"/>
        </w:rPr>
        <w:object w:dxaOrig="2835" w:dyaOrig="2835">
          <v:shape id="_x0000_i1665" type="#_x0000_t75" style="width:14.25pt;height:18.75pt" o:ole="" fillcolor="window">
            <v:imagedata r:id="rId15" o:title="" cropleft="10379f" cropright="10379f"/>
          </v:shape>
          <o:OLEObject Type="Embed" ProgID="Paint.Picture" ShapeID="_x0000_i1665" DrawAspect="Content" ObjectID="_1742470395" r:id="rId653"/>
        </w:object>
      </w:r>
      <w:r w:rsidRPr="0018070A">
        <w:rPr>
          <w:lang w:val="uk-UA"/>
        </w:rPr>
        <w:object w:dxaOrig="2835" w:dyaOrig="2835">
          <v:shape id="_x0000_i1666" type="#_x0000_t75" style="width:14.25pt;height:18.75pt" o:ole="" fillcolor="window">
            <v:imagedata r:id="rId30" o:title="" cropleft="10379f" cropright="10379f"/>
          </v:shape>
          <o:OLEObject Type="Embed" ProgID="Paint.Picture" ShapeID="_x0000_i1666" DrawAspect="Content" ObjectID="_1742470396" r:id="rId654"/>
        </w:object>
      </w:r>
      <w:r w:rsidRPr="0018070A">
        <w:rPr>
          <w:lang w:val="uk-UA"/>
        </w:rPr>
        <w:object w:dxaOrig="2835" w:dyaOrig="2835">
          <v:shape id="_x0000_i1667" type="#_x0000_t75" style="width:14.25pt;height:18.75pt" o:ole="" fillcolor="window">
            <v:imagedata r:id="rId17" o:title="" cropleft="10379f" cropright="10379f"/>
          </v:shape>
          <o:OLEObject Type="Embed" ProgID="Paint.Picture" ShapeID="_x0000_i1667" DrawAspect="Content" ObjectID="_1742470397" r:id="rId655"/>
        </w:object>
      </w:r>
      <w:r w:rsidRPr="0018070A">
        <w:rPr>
          <w:lang w:val="uk-UA"/>
        </w:rPr>
        <w:object w:dxaOrig="2835" w:dyaOrig="2835">
          <v:shape id="_x0000_i1668" type="#_x0000_t75" style="width:14.25pt;height:18.75pt" o:ole="" fillcolor="window">
            <v:imagedata r:id="rId15" o:title="" cropleft="10379f" cropright="10379f"/>
          </v:shape>
          <o:OLEObject Type="Embed" ProgID="Paint.Picture" ShapeID="_x0000_i1668" DrawAspect="Content" ObjectID="_1742470398" r:id="rId656"/>
        </w:object>
      </w:r>
      <w:r w:rsidRPr="0018070A">
        <w:rPr>
          <w:lang w:val="uk-UA"/>
        </w:rPr>
        <w:object w:dxaOrig="2835" w:dyaOrig="2835">
          <v:shape id="_x0000_i1669" type="#_x0000_t75" style="width:14.25pt;height:18.75pt" o:ole="" fillcolor="window">
            <v:imagedata r:id="rId24" o:title="" cropleft="10379f" cropright="10379f"/>
          </v:shape>
          <o:OLEObject Type="Embed" ProgID="Paint.Picture" ShapeID="_x0000_i1669" DrawAspect="Content" ObjectID="_1742470399" r:id="rId657"/>
        </w:object>
      </w:r>
      <w:r w:rsidRPr="0018070A">
        <w:rPr>
          <w:lang w:val="uk-UA"/>
        </w:rPr>
        <w:object w:dxaOrig="2835" w:dyaOrig="2835">
          <v:shape id="_x0000_i1670" type="#_x0000_t75" style="width:14.25pt;height:18.75pt" o:ole="" fillcolor="window">
            <v:imagedata r:id="rId17" o:title="" cropleft="10379f" cropright="10379f"/>
          </v:shape>
          <o:OLEObject Type="Embed" ProgID="Paint.Picture" ShapeID="_x0000_i1670" DrawAspect="Content" ObjectID="_1742470400" r:id="rId658"/>
        </w:object>
      </w:r>
      <w:r w:rsidRPr="0018070A">
        <w:rPr>
          <w:lang w:val="uk-UA"/>
        </w:rPr>
        <w:object w:dxaOrig="2835" w:dyaOrig="2835">
          <v:shape id="_x0000_i1671" type="#_x0000_t75" style="width:14.25pt;height:18.75pt" o:ole="" fillcolor="window">
            <v:imagedata r:id="rId15" o:title="" cropleft="10379f" cropright="10379f"/>
          </v:shape>
          <o:OLEObject Type="Embed" ProgID="Paint.Picture" ShapeID="_x0000_i1671" DrawAspect="Content" ObjectID="_1742470401" r:id="rId659"/>
        </w:object>
      </w:r>
      <w:r w:rsidRPr="0018070A">
        <w:rPr>
          <w:lang w:val="uk-UA"/>
        </w:rPr>
        <w:object w:dxaOrig="2835" w:dyaOrig="2835">
          <v:shape id="_x0000_i1672" type="#_x0000_t75" style="width:14.25pt;height:18.75pt" o:ole="" fillcolor="window">
            <v:imagedata r:id="rId17" o:title="" cropleft="10379f" cropright="10379f"/>
          </v:shape>
          <o:OLEObject Type="Embed" ProgID="Paint.Picture" ShapeID="_x0000_i1672" DrawAspect="Content" ObjectID="_1742470402" r:id="rId660"/>
        </w:object>
      </w:r>
      <w:r w:rsidRPr="0018070A">
        <w:rPr>
          <w:lang w:val="uk-UA"/>
        </w:rPr>
        <w:object w:dxaOrig="2835" w:dyaOrig="2835">
          <v:shape id="_x0000_i1673" type="#_x0000_t75" style="width:14.25pt;height:18.75pt" o:ole="" fillcolor="window">
            <v:imagedata r:id="rId32" o:title="" cropleft="10379f" cropright="10379f"/>
          </v:shape>
          <o:OLEObject Type="Embed" ProgID="Paint.Picture" ShapeID="_x0000_i1673" DrawAspect="Content" ObjectID="_1742470403" r:id="rId661"/>
        </w:object>
      </w:r>
      <w:r w:rsidRPr="0018070A">
        <w:rPr>
          <w:lang w:val="uk-UA"/>
        </w:rPr>
        <w:object w:dxaOrig="2835" w:dyaOrig="2835">
          <v:shape id="_x0000_i167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74" DrawAspect="Content" ObjectID="_1742470404" r:id="rId662"/>
        </w:object>
      </w:r>
      <w:r w:rsidRPr="0018070A">
        <w:rPr>
          <w:lang w:val="uk-UA"/>
        </w:rPr>
        <w:object w:dxaOrig="2835" w:dyaOrig="2835">
          <v:shape id="_x0000_i1675" type="#_x0000_t75" style="width:14.25pt;height:18.75pt" o:ole="" fillcolor="window">
            <v:imagedata r:id="rId32" o:title="" cropleft="10379f" cropright="10379f"/>
          </v:shape>
          <o:OLEObject Type="Embed" ProgID="Paint.Picture" ShapeID="_x0000_i1675" DrawAspect="Content" ObjectID="_1742470405" r:id="rId663"/>
        </w:object>
      </w:r>
      <w:r w:rsidRPr="0018070A">
        <w:rPr>
          <w:lang w:val="uk-UA"/>
        </w:rPr>
        <w:object w:dxaOrig="2835" w:dyaOrig="2835">
          <v:shape id="_x0000_i1676" type="#_x0000_t75" style="width:14.25pt;height:18.75pt" o:ole="" fillcolor="window">
            <v:imagedata r:id="rId34" o:title="" cropleft="10379f" cropright="10379f"/>
          </v:shape>
          <o:OLEObject Type="Embed" ProgID="Paint.Picture" ShapeID="_x0000_i1676" DrawAspect="Content" ObjectID="_1742470406" r:id="rId664"/>
        </w:object>
      </w:r>
      <w:r w:rsidRPr="0018070A">
        <w:rPr>
          <w:lang w:val="uk-UA"/>
        </w:rPr>
        <w:object w:dxaOrig="2835" w:dyaOrig="2835">
          <v:shape id="_x0000_i1677" type="#_x0000_t75" style="width:14.25pt;height:18.75pt" o:ole="" fillcolor="window">
            <v:imagedata r:id="rId17" o:title="" cropleft="10379f" cropright="10379f"/>
          </v:shape>
          <o:OLEObject Type="Embed" ProgID="Paint.Picture" ShapeID="_x0000_i1677" DrawAspect="Content" ObjectID="_1742470407" r:id="rId665"/>
        </w:object>
      </w:r>
      <w:r w:rsidRPr="0018070A">
        <w:rPr>
          <w:lang w:val="uk-UA"/>
        </w:rPr>
        <w:object w:dxaOrig="2835" w:dyaOrig="2835">
          <v:shape id="_x0000_i1678" type="#_x0000_t75" style="width:14.25pt;height:18.75pt" o:ole="" fillcolor="window">
            <v:imagedata r:id="rId17" o:title="" cropleft="10379f" cropright="10379f"/>
          </v:shape>
          <o:OLEObject Type="Embed" ProgID="Paint.Picture" ShapeID="_x0000_i1678" DrawAspect="Content" ObjectID="_1742470408" r:id="rId666"/>
        </w:object>
      </w:r>
      <w:r w:rsidRPr="0018070A">
        <w:rPr>
          <w:lang w:val="uk-UA"/>
        </w:rPr>
        <w:object w:dxaOrig="2835" w:dyaOrig="2835">
          <v:shape id="_x0000_i1679" type="#_x0000_t75" style="width:14.25pt;height:18.75pt" o:ole="" fillcolor="window">
            <v:imagedata r:id="rId17" o:title="" cropleft="10379f" cropright="10379f"/>
          </v:shape>
          <o:OLEObject Type="Embed" ProgID="Paint.Picture" ShapeID="_x0000_i1679" DrawAspect="Content" ObjectID="_1742470409" r:id="rId667"/>
        </w:object>
      </w:r>
      <w:r w:rsidRPr="0018070A">
        <w:rPr>
          <w:lang w:val="uk-UA"/>
        </w:rPr>
        <w:object w:dxaOrig="2835" w:dyaOrig="2835">
          <v:shape id="_x0000_i1680" type="#_x0000_t75" style="width:14.25pt;height:18.75pt" o:ole="" fillcolor="window">
            <v:imagedata r:id="rId32" o:title="" cropleft="10379f" cropright="10379f"/>
          </v:shape>
          <o:OLEObject Type="Embed" ProgID="Paint.Picture" ShapeID="_x0000_i1680" DrawAspect="Content" ObjectID="_1742470410" r:id="rId668"/>
        </w:object>
      </w:r>
      <w:r w:rsidRPr="0018070A">
        <w:rPr>
          <w:lang w:val="uk-UA"/>
        </w:rPr>
        <w:object w:dxaOrig="2835" w:dyaOrig="2835">
          <v:shape id="_x0000_i168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81" DrawAspect="Content" ObjectID="_1742470411" r:id="rId669"/>
        </w:object>
      </w:r>
      <w:r w:rsidRPr="0018070A">
        <w:rPr>
          <w:lang w:val="uk-UA"/>
        </w:rPr>
        <w:object w:dxaOrig="2835" w:dyaOrig="2835">
          <v:shape id="_x0000_i1682" type="#_x0000_t75" style="width:14.25pt;height:18.75pt" o:ole="" fillcolor="window">
            <v:imagedata r:id="rId30" o:title="" cropleft="10379f" cropright="10379f"/>
          </v:shape>
          <o:OLEObject Type="Embed" ProgID="Paint.Picture" ShapeID="_x0000_i1682" DrawAspect="Content" ObjectID="_1742470412" r:id="rId670"/>
        </w:object>
      </w:r>
      <w:r w:rsidRPr="0018070A">
        <w:rPr>
          <w:lang w:val="uk-UA"/>
        </w:rPr>
        <w:object w:dxaOrig="2835" w:dyaOrig="2835">
          <v:shape id="_x0000_i1683" type="#_x0000_t75" style="width:14.25pt;height:18.75pt" o:ole="" fillcolor="window">
            <v:imagedata r:id="rId30" o:title="" cropleft="10379f" cropright="10379f"/>
          </v:shape>
          <o:OLEObject Type="Embed" ProgID="Paint.Picture" ShapeID="_x0000_i1683" DrawAspect="Content" ObjectID="_1742470413" r:id="rId67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684" type="#_x0000_t75" style="width:14.25pt;height:18.75pt" o:ole="" fillcolor="window">
            <v:imagedata r:id="rId20" o:title="" cropleft="10379f" cropright="10379f"/>
          </v:shape>
          <o:OLEObject Type="Embed" ProgID="Paint.Picture" ShapeID="_x0000_i1684" DrawAspect="Content" ObjectID="_1742470414" r:id="rId672"/>
        </w:object>
      </w:r>
      <w:r w:rsidRPr="0018070A">
        <w:rPr>
          <w:lang w:val="uk-UA"/>
        </w:rPr>
        <w:object w:dxaOrig="2835" w:dyaOrig="2835">
          <v:shape id="_x0000_i1685" type="#_x0000_t75" style="width:14.25pt;height:18.75pt" o:ole="" fillcolor="window">
            <v:imagedata r:id="rId17" o:title="" cropleft="10379f" cropright="10379f"/>
          </v:shape>
          <o:OLEObject Type="Embed" ProgID="Paint.Picture" ShapeID="_x0000_i1685" DrawAspect="Content" ObjectID="_1742470415" r:id="rId673"/>
        </w:object>
      </w:r>
      <w:r w:rsidRPr="0018070A">
        <w:rPr>
          <w:lang w:val="uk-UA"/>
        </w:rPr>
        <w:object w:dxaOrig="2835" w:dyaOrig="2835">
          <v:shape id="_x0000_i1686" type="#_x0000_t75" style="width:14.25pt;height:18.75pt" o:ole="" fillcolor="window">
            <v:imagedata r:id="rId24" o:title="" cropleft="10379f" cropright="10379f"/>
          </v:shape>
          <o:OLEObject Type="Embed" ProgID="Paint.Picture" ShapeID="_x0000_i1686" DrawAspect="Content" ObjectID="_1742470416" r:id="rId674"/>
        </w:object>
      </w:r>
      <w:r w:rsidRPr="0018070A">
        <w:rPr>
          <w:lang w:val="uk-UA"/>
        </w:rPr>
        <w:object w:dxaOrig="2835" w:dyaOrig="2835">
          <v:shape id="_x0000_i1687" type="#_x0000_t75" style="width:14.25pt;height:18.75pt" o:ole="" fillcolor="window">
            <v:imagedata r:id="rId32" o:title="" cropleft="10379f" cropright="10379f"/>
          </v:shape>
          <o:OLEObject Type="Embed" ProgID="Paint.Picture" ShapeID="_x0000_i1687" DrawAspect="Content" ObjectID="_1742470417" r:id="rId675"/>
        </w:object>
      </w:r>
      <w:r w:rsidRPr="0018070A">
        <w:rPr>
          <w:lang w:val="uk-UA"/>
        </w:rPr>
        <w:object w:dxaOrig="2835" w:dyaOrig="2835">
          <v:shape id="_x0000_i1688" type="#_x0000_t75" style="width:14.25pt;height:18.75pt" o:ole="" fillcolor="window">
            <v:imagedata r:id="rId17" o:title="" cropleft="10379f" cropright="10379f"/>
          </v:shape>
          <o:OLEObject Type="Embed" ProgID="Paint.Picture" ShapeID="_x0000_i1688" DrawAspect="Content" ObjectID="_1742470418" r:id="rId676"/>
        </w:object>
      </w:r>
      <w:r w:rsidRPr="0018070A">
        <w:rPr>
          <w:lang w:val="uk-UA"/>
        </w:rPr>
        <w:object w:dxaOrig="2835" w:dyaOrig="2835">
          <v:shape id="_x0000_i1689" type="#_x0000_t75" style="width:14.25pt;height:18.75pt" o:ole="" fillcolor="window">
            <v:imagedata r:id="rId20" o:title="" cropleft="10379f" cropright="10379f"/>
          </v:shape>
          <o:OLEObject Type="Embed" ProgID="Paint.Picture" ShapeID="_x0000_i1689" DrawAspect="Content" ObjectID="_1742470419" r:id="rId677"/>
        </w:object>
      </w:r>
      <w:r w:rsidRPr="0018070A">
        <w:rPr>
          <w:lang w:val="uk-UA"/>
        </w:rPr>
        <w:object w:dxaOrig="2835" w:dyaOrig="2835">
          <v:shape id="_x0000_i1690" type="#_x0000_t75" style="width:14.25pt;height:18.75pt" o:ole="" fillcolor="window">
            <v:imagedata r:id="rId32" o:title="" cropleft="10379f" cropright="10379f"/>
          </v:shape>
          <o:OLEObject Type="Embed" ProgID="Paint.Picture" ShapeID="_x0000_i1690" DrawAspect="Content" ObjectID="_1742470420" r:id="rId678"/>
        </w:object>
      </w:r>
      <w:r w:rsidRPr="0018070A">
        <w:rPr>
          <w:lang w:val="uk-UA"/>
        </w:rPr>
        <w:object w:dxaOrig="2835" w:dyaOrig="2835">
          <v:shape id="_x0000_i1691" type="#_x0000_t75" style="width:14.25pt;height:18.75pt" o:ole="" fillcolor="window">
            <v:imagedata r:id="rId32" o:title="" cropleft="10379f" cropright="10379f"/>
          </v:shape>
          <o:OLEObject Type="Embed" ProgID="Paint.Picture" ShapeID="_x0000_i1691" DrawAspect="Content" ObjectID="_1742470421" r:id="rId679"/>
        </w:object>
      </w:r>
      <w:r w:rsidRPr="0018070A">
        <w:rPr>
          <w:lang w:val="uk-UA"/>
        </w:rPr>
        <w:object w:dxaOrig="2835" w:dyaOrig="2835">
          <v:shape id="_x0000_i169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692" DrawAspect="Content" ObjectID="_1742470422" r:id="rId680"/>
        </w:object>
      </w:r>
      <w:r w:rsidRPr="0018070A">
        <w:rPr>
          <w:lang w:val="uk-UA"/>
        </w:rPr>
        <w:object w:dxaOrig="2835" w:dyaOrig="2835">
          <v:shape id="_x0000_i1693" type="#_x0000_t75" style="width:14.25pt;height:18.75pt" o:ole="" fillcolor="window">
            <v:imagedata r:id="rId32" o:title="" cropleft="10379f" cropright="10379f"/>
          </v:shape>
          <o:OLEObject Type="Embed" ProgID="Paint.Picture" ShapeID="_x0000_i1693" DrawAspect="Content" ObjectID="_1742470423" r:id="rId681"/>
        </w:object>
      </w:r>
      <w:r w:rsidRPr="0018070A">
        <w:rPr>
          <w:lang w:val="uk-UA"/>
        </w:rPr>
        <w:object w:dxaOrig="2835" w:dyaOrig="2835">
          <v:shape id="_x0000_i1694" type="#_x0000_t75" style="width:14.25pt;height:18.75pt" o:ole="" fillcolor="window">
            <v:imagedata r:id="rId24" o:title="" cropleft="10379f" cropright="10379f"/>
          </v:shape>
          <o:OLEObject Type="Embed" ProgID="Paint.Picture" ShapeID="_x0000_i1694" DrawAspect="Content" ObjectID="_1742470424" r:id="rId682"/>
        </w:object>
      </w:r>
      <w:r w:rsidRPr="0018070A">
        <w:rPr>
          <w:lang w:val="uk-UA"/>
        </w:rPr>
        <w:object w:dxaOrig="2835" w:dyaOrig="2835">
          <v:shape id="_x0000_i1695" type="#_x0000_t75" style="width:14.25pt;height:18.75pt" o:ole="" fillcolor="window">
            <v:imagedata r:id="rId34" o:title="" cropleft="10379f" cropright="10379f"/>
          </v:shape>
          <o:OLEObject Type="Embed" ProgID="Paint.Picture" ShapeID="_x0000_i1695" DrawAspect="Content" ObjectID="_1742470425" r:id="rId683"/>
        </w:object>
      </w:r>
      <w:r w:rsidRPr="0018070A">
        <w:rPr>
          <w:lang w:val="uk-UA"/>
        </w:rPr>
        <w:object w:dxaOrig="2835" w:dyaOrig="2835">
          <v:shape id="_x0000_i1696" type="#_x0000_t75" style="width:14.25pt;height:18.75pt" o:ole="" fillcolor="window">
            <v:imagedata r:id="rId15" o:title="" cropleft="10379f" cropright="10379f"/>
          </v:shape>
          <o:OLEObject Type="Embed" ProgID="Paint.Picture" ShapeID="_x0000_i1696" DrawAspect="Content" ObjectID="_1742470426" r:id="rId684"/>
        </w:object>
      </w:r>
      <w:r w:rsidRPr="0018070A">
        <w:rPr>
          <w:lang w:val="uk-UA"/>
        </w:rPr>
        <w:object w:dxaOrig="2835" w:dyaOrig="2835">
          <v:shape id="_x0000_i1697" type="#_x0000_t75" style="width:14.25pt;height:18.75pt" o:ole="" fillcolor="window">
            <v:imagedata r:id="rId17" o:title="" cropleft="10379f" cropright="10379f"/>
          </v:shape>
          <o:OLEObject Type="Embed" ProgID="Paint.Picture" ShapeID="_x0000_i1697" DrawAspect="Content" ObjectID="_1742470427" r:id="rId685"/>
        </w:object>
      </w:r>
      <w:r w:rsidRPr="0018070A">
        <w:rPr>
          <w:lang w:val="uk-UA"/>
        </w:rPr>
        <w:object w:dxaOrig="2835" w:dyaOrig="2835">
          <v:shape id="_x0000_i1698" type="#_x0000_t75" style="width:14.25pt;height:18.75pt" o:ole="" fillcolor="window">
            <v:imagedata r:id="rId30" o:title="" cropleft="10379f" cropright="10379f"/>
          </v:shape>
          <o:OLEObject Type="Embed" ProgID="Paint.Picture" ShapeID="_x0000_i1698" DrawAspect="Content" ObjectID="_1742470428" r:id="rId686"/>
        </w:object>
      </w:r>
      <w:r w:rsidRPr="0018070A">
        <w:rPr>
          <w:lang w:val="uk-UA"/>
        </w:rPr>
        <w:object w:dxaOrig="2835" w:dyaOrig="2835">
          <v:shape id="_x0000_i1699" type="#_x0000_t75" style="width:14.25pt;height:18.75pt" o:ole="" fillcolor="window">
            <v:imagedata r:id="rId24" o:title="" cropleft="10379f" cropright="10379f"/>
          </v:shape>
          <o:OLEObject Type="Embed" ProgID="Paint.Picture" ShapeID="_x0000_i1699" DrawAspect="Content" ObjectID="_1742470429" r:id="rId687"/>
        </w:object>
      </w:r>
      <w:r w:rsidRPr="0018070A">
        <w:rPr>
          <w:lang w:val="uk-UA"/>
        </w:rPr>
        <w:object w:dxaOrig="2835" w:dyaOrig="2835">
          <v:shape id="_x0000_i1700" type="#_x0000_t75" style="width:14.25pt;height:18.75pt" o:ole="" fillcolor="window">
            <v:imagedata r:id="rId32" o:title="" cropleft="10379f" cropright="10379f"/>
          </v:shape>
          <o:OLEObject Type="Embed" ProgID="Paint.Picture" ShapeID="_x0000_i1700" DrawAspect="Content" ObjectID="_1742470430" r:id="rId688"/>
        </w:object>
      </w:r>
      <w:r w:rsidRPr="0018070A">
        <w:rPr>
          <w:lang w:val="uk-UA"/>
        </w:rPr>
        <w:object w:dxaOrig="2835" w:dyaOrig="2835">
          <v:shape id="_x0000_i1701" type="#_x0000_t75" style="width:14.25pt;height:18.75pt" o:ole="" fillcolor="window">
            <v:imagedata r:id="rId17" o:title="" cropleft="10379f" cropright="10379f"/>
          </v:shape>
          <o:OLEObject Type="Embed" ProgID="Paint.Picture" ShapeID="_x0000_i1701" DrawAspect="Content" ObjectID="_1742470431" r:id="rId689"/>
        </w:object>
      </w:r>
      <w:r w:rsidRPr="0018070A">
        <w:rPr>
          <w:lang w:val="uk-UA"/>
        </w:rPr>
        <w:object w:dxaOrig="2835" w:dyaOrig="2835">
          <v:shape id="_x0000_i1702" type="#_x0000_t75" style="width:14.25pt;height:18.75pt" o:ole="" fillcolor="window">
            <v:imagedata r:id="rId34" o:title="" cropleft="10379f" cropright="10379f"/>
          </v:shape>
          <o:OLEObject Type="Embed" ProgID="Paint.Picture" ShapeID="_x0000_i1702" DrawAspect="Content" ObjectID="_1742470432" r:id="rId690"/>
        </w:object>
      </w:r>
      <w:r w:rsidRPr="0018070A">
        <w:rPr>
          <w:lang w:val="uk-UA"/>
        </w:rPr>
        <w:object w:dxaOrig="2835" w:dyaOrig="2835">
          <v:shape id="_x0000_i1703" type="#_x0000_t75" style="width:14.25pt;height:18.75pt" o:ole="" fillcolor="window">
            <v:imagedata r:id="rId17" o:title="" cropleft="10379f" cropright="10379f"/>
          </v:shape>
          <o:OLEObject Type="Embed" ProgID="Paint.Picture" ShapeID="_x0000_i1703" DrawAspect="Content" ObjectID="_1742470433" r:id="rId691"/>
        </w:object>
      </w:r>
      <w:r w:rsidRPr="0018070A">
        <w:rPr>
          <w:lang w:val="uk-UA"/>
        </w:rPr>
        <w:object w:dxaOrig="2835" w:dyaOrig="2835">
          <v:shape id="_x0000_i1704" type="#_x0000_t75" style="width:14.25pt;height:18.75pt" o:ole="" fillcolor="window">
            <v:imagedata r:id="rId24" o:title="" cropleft="10379f" cropright="10379f"/>
          </v:shape>
          <o:OLEObject Type="Embed" ProgID="Paint.Picture" ShapeID="_x0000_i1704" DrawAspect="Content" ObjectID="_1742470434" r:id="rId692"/>
        </w:object>
      </w:r>
      <w:r w:rsidRPr="0018070A">
        <w:rPr>
          <w:lang w:val="uk-UA"/>
        </w:rPr>
        <w:object w:dxaOrig="2835" w:dyaOrig="2835">
          <v:shape id="_x0000_i1705" type="#_x0000_t75" style="width:14.25pt;height:18.75pt" o:ole="" fillcolor="window">
            <v:imagedata r:id="rId20" o:title="" cropleft="10379f" cropright="10379f"/>
          </v:shape>
          <o:OLEObject Type="Embed" ProgID="Paint.Picture" ShapeID="_x0000_i1705" DrawAspect="Content" ObjectID="_1742470435" r:id="rId693"/>
        </w:object>
      </w:r>
      <w:r w:rsidRPr="0018070A">
        <w:rPr>
          <w:lang w:val="uk-UA"/>
        </w:rPr>
        <w:object w:dxaOrig="2835" w:dyaOrig="2835">
          <v:shape id="_x0000_i1706" type="#_x0000_t75" style="width:14.25pt;height:18.75pt" o:ole="" fillcolor="window">
            <v:imagedata r:id="rId34" o:title="" cropleft="10379f" cropright="10379f"/>
          </v:shape>
          <o:OLEObject Type="Embed" ProgID="Paint.Picture" ShapeID="_x0000_i1706" DrawAspect="Content" ObjectID="_1742470436" r:id="rId694"/>
        </w:object>
      </w:r>
      <w:r w:rsidRPr="0018070A">
        <w:rPr>
          <w:lang w:val="uk-UA"/>
        </w:rPr>
        <w:object w:dxaOrig="2835" w:dyaOrig="2835">
          <v:shape id="_x0000_i1707" type="#_x0000_t75" style="width:14.25pt;height:18.75pt" o:ole="" fillcolor="window">
            <v:imagedata r:id="rId30" o:title="" cropleft="10379f" cropright="10379f"/>
          </v:shape>
          <o:OLEObject Type="Embed" ProgID="Paint.Picture" ShapeID="_x0000_i1707" DrawAspect="Content" ObjectID="_1742470437" r:id="rId695"/>
        </w:object>
      </w:r>
      <w:r w:rsidRPr="0018070A">
        <w:rPr>
          <w:lang w:val="uk-UA"/>
        </w:rPr>
        <w:object w:dxaOrig="2835" w:dyaOrig="2835">
          <v:shape id="_x0000_i1708" type="#_x0000_t75" style="width:14.25pt;height:18.75pt" o:ole="" fillcolor="window">
            <v:imagedata r:id="rId24" o:title="" cropleft="10379f" cropright="10379f"/>
          </v:shape>
          <o:OLEObject Type="Embed" ProgID="Paint.Picture" ShapeID="_x0000_i1708" DrawAspect="Content" ObjectID="_1742470438" r:id="rId696"/>
        </w:object>
      </w:r>
      <w:r w:rsidRPr="0018070A">
        <w:rPr>
          <w:lang w:val="uk-UA"/>
        </w:rPr>
        <w:object w:dxaOrig="2835" w:dyaOrig="2835">
          <v:shape id="_x0000_i1709" type="#_x0000_t75" style="width:14.25pt;height:18.75pt" o:ole="" fillcolor="window">
            <v:imagedata r:id="rId34" o:title="" cropleft="10379f" cropright="10379f"/>
          </v:shape>
          <o:OLEObject Type="Embed" ProgID="Paint.Picture" ShapeID="_x0000_i1709" DrawAspect="Content" ObjectID="_1742470439" r:id="rId697"/>
        </w:object>
      </w:r>
      <w:r w:rsidRPr="0018070A">
        <w:rPr>
          <w:lang w:val="uk-UA"/>
        </w:rPr>
        <w:object w:dxaOrig="2835" w:dyaOrig="2835">
          <v:shape id="_x0000_i1710" type="#_x0000_t75" style="width:14.25pt;height:18.75pt" o:ole="" fillcolor="window">
            <v:imagedata r:id="rId34" o:title="" cropleft="10379f" cropright="10379f"/>
          </v:shape>
          <o:OLEObject Type="Embed" ProgID="Paint.Picture" ShapeID="_x0000_i1710" DrawAspect="Content" ObjectID="_1742470440" r:id="rId698"/>
        </w:object>
      </w:r>
      <w:r w:rsidRPr="0018070A">
        <w:rPr>
          <w:lang w:val="uk-UA"/>
        </w:rPr>
        <w:object w:dxaOrig="2835" w:dyaOrig="2835">
          <v:shape id="_x0000_i1711" type="#_x0000_t75" style="width:14.25pt;height:18.75pt" o:ole="" fillcolor="window">
            <v:imagedata r:id="rId32" o:title="" cropleft="10379f" cropright="10379f"/>
          </v:shape>
          <o:OLEObject Type="Embed" ProgID="Paint.Picture" ShapeID="_x0000_i1711" DrawAspect="Content" ObjectID="_1742470441" r:id="rId699"/>
        </w:object>
      </w:r>
      <w:r w:rsidRPr="0018070A">
        <w:rPr>
          <w:lang w:val="uk-UA"/>
        </w:rPr>
        <w:object w:dxaOrig="2835" w:dyaOrig="2835">
          <v:shape id="_x0000_i1712" type="#_x0000_t75" style="width:14.25pt;height:18.75pt" o:ole="" fillcolor="window">
            <v:imagedata r:id="rId34" o:title="" cropleft="10379f" cropright="10379f"/>
          </v:shape>
          <o:OLEObject Type="Embed" ProgID="Paint.Picture" ShapeID="_x0000_i1712" DrawAspect="Content" ObjectID="_1742470442" r:id="rId700"/>
        </w:object>
      </w:r>
      <w:r w:rsidRPr="0018070A">
        <w:rPr>
          <w:lang w:val="uk-UA"/>
        </w:rPr>
        <w:object w:dxaOrig="2835" w:dyaOrig="2835">
          <v:shape id="_x0000_i1713" type="#_x0000_t75" style="width:14.25pt;height:18.75pt" o:ole="" fillcolor="window">
            <v:imagedata r:id="rId24" o:title="" cropleft="10379f" cropright="10379f"/>
          </v:shape>
          <o:OLEObject Type="Embed" ProgID="Paint.Picture" ShapeID="_x0000_i1713" DrawAspect="Content" ObjectID="_1742470443" r:id="rId70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714" type="#_x0000_t75" style="width:14.25pt;height:18.75pt" o:ole="" fillcolor="window">
            <v:imagedata r:id="rId15" o:title="" cropleft="10379f" cropright="10379f"/>
          </v:shape>
          <o:OLEObject Type="Embed" ProgID="Paint.Picture" ShapeID="_x0000_i1714" DrawAspect="Content" ObjectID="_1742470444" r:id="rId702"/>
        </w:object>
      </w:r>
      <w:r w:rsidRPr="0018070A">
        <w:rPr>
          <w:lang w:val="uk-UA"/>
        </w:rPr>
        <w:object w:dxaOrig="2835" w:dyaOrig="2835">
          <v:shape id="_x0000_i1715" type="#_x0000_t75" style="width:14.25pt;height:18.75pt" o:ole="" fillcolor="window">
            <v:imagedata r:id="rId20" o:title="" cropleft="10379f" cropright="10379f"/>
          </v:shape>
          <o:OLEObject Type="Embed" ProgID="Paint.Picture" ShapeID="_x0000_i1715" DrawAspect="Content" ObjectID="_1742470445" r:id="rId703"/>
        </w:object>
      </w:r>
      <w:r w:rsidRPr="0018070A">
        <w:rPr>
          <w:lang w:val="uk-UA"/>
        </w:rPr>
        <w:object w:dxaOrig="2835" w:dyaOrig="2835">
          <v:shape id="_x0000_i1716" type="#_x0000_t75" style="width:14.25pt;height:18.75pt" o:ole="" fillcolor="window">
            <v:imagedata r:id="rId15" o:title="" cropleft="10379f" cropright="10379f"/>
          </v:shape>
          <o:OLEObject Type="Embed" ProgID="Paint.Picture" ShapeID="_x0000_i1716" DrawAspect="Content" ObjectID="_1742470446" r:id="rId704"/>
        </w:object>
      </w:r>
      <w:r w:rsidRPr="0018070A">
        <w:rPr>
          <w:lang w:val="uk-UA"/>
        </w:rPr>
        <w:object w:dxaOrig="2835" w:dyaOrig="2835">
          <v:shape id="_x0000_i1717" type="#_x0000_t75" style="width:14.25pt;height:18.75pt" o:ole="" fillcolor="window">
            <v:imagedata r:id="rId24" o:title="" cropleft="10379f" cropright="10379f"/>
          </v:shape>
          <o:OLEObject Type="Embed" ProgID="Paint.Picture" ShapeID="_x0000_i1717" DrawAspect="Content" ObjectID="_1742470447" r:id="rId705"/>
        </w:object>
      </w:r>
      <w:r w:rsidRPr="0018070A">
        <w:rPr>
          <w:lang w:val="uk-UA"/>
        </w:rPr>
        <w:object w:dxaOrig="2835" w:dyaOrig="2835">
          <v:shape id="_x0000_i1718" type="#_x0000_t75" style="width:14.25pt;height:18.75pt" o:ole="" fillcolor="window">
            <v:imagedata r:id="rId20" o:title="" cropleft="10379f" cropright="10379f"/>
          </v:shape>
          <o:OLEObject Type="Embed" ProgID="Paint.Picture" ShapeID="_x0000_i1718" DrawAspect="Content" ObjectID="_1742470448" r:id="rId706"/>
        </w:object>
      </w:r>
      <w:r w:rsidRPr="0018070A">
        <w:rPr>
          <w:lang w:val="uk-UA"/>
        </w:rPr>
        <w:object w:dxaOrig="2835" w:dyaOrig="2835">
          <v:shape id="_x0000_i1719" type="#_x0000_t75" style="width:14.25pt;height:18.75pt" o:ole="" fillcolor="window">
            <v:imagedata r:id="rId17" o:title="" cropleft="10379f" cropright="10379f"/>
          </v:shape>
          <o:OLEObject Type="Embed" ProgID="Paint.Picture" ShapeID="_x0000_i1719" DrawAspect="Content" ObjectID="_1742470449" r:id="rId707"/>
        </w:object>
      </w:r>
      <w:r w:rsidRPr="0018070A">
        <w:rPr>
          <w:lang w:val="uk-UA"/>
        </w:rPr>
        <w:object w:dxaOrig="2835" w:dyaOrig="2835">
          <v:shape id="_x0000_i1720" type="#_x0000_t75" style="width:14.25pt;height:18.75pt" o:ole="" fillcolor="window">
            <v:imagedata r:id="rId15" o:title="" cropleft="10379f" cropright="10379f"/>
          </v:shape>
          <o:OLEObject Type="Embed" ProgID="Paint.Picture" ShapeID="_x0000_i1720" DrawAspect="Content" ObjectID="_1742470450" r:id="rId708"/>
        </w:object>
      </w:r>
      <w:r w:rsidRPr="0018070A">
        <w:rPr>
          <w:lang w:val="uk-UA"/>
        </w:rPr>
        <w:object w:dxaOrig="2835" w:dyaOrig="2835">
          <v:shape id="_x0000_i1721" type="#_x0000_t75" style="width:14.25pt;height:18.75pt" o:ole="" fillcolor="window">
            <v:imagedata r:id="rId15" o:title="" cropleft="10379f" cropright="10379f"/>
          </v:shape>
          <o:OLEObject Type="Embed" ProgID="Paint.Picture" ShapeID="_x0000_i1721" DrawAspect="Content" ObjectID="_1742470451" r:id="rId709"/>
        </w:object>
      </w:r>
      <w:r w:rsidRPr="0018070A">
        <w:rPr>
          <w:lang w:val="uk-UA"/>
        </w:rPr>
        <w:object w:dxaOrig="2835" w:dyaOrig="2835">
          <v:shape id="_x0000_i1722" type="#_x0000_t75" style="width:14.25pt;height:18.75pt" o:ole="" fillcolor="window">
            <v:imagedata r:id="rId15" o:title="" cropleft="10379f" cropright="10379f"/>
          </v:shape>
          <o:OLEObject Type="Embed" ProgID="Paint.Picture" ShapeID="_x0000_i1722" DrawAspect="Content" ObjectID="_1742470452" r:id="rId710"/>
        </w:object>
      </w:r>
      <w:r w:rsidRPr="0018070A">
        <w:rPr>
          <w:lang w:val="uk-UA"/>
        </w:rPr>
        <w:object w:dxaOrig="2835" w:dyaOrig="2835">
          <v:shape id="_x0000_i1723" type="#_x0000_t75" style="width:14.25pt;height:18.75pt" o:ole="" fillcolor="window">
            <v:imagedata r:id="rId17" o:title="" cropleft="10379f" cropright="10379f"/>
          </v:shape>
          <o:OLEObject Type="Embed" ProgID="Paint.Picture" ShapeID="_x0000_i1723" DrawAspect="Content" ObjectID="_1742470453" r:id="rId711"/>
        </w:object>
      </w:r>
      <w:r w:rsidRPr="0018070A">
        <w:rPr>
          <w:lang w:val="uk-UA"/>
        </w:rPr>
        <w:object w:dxaOrig="2835" w:dyaOrig="2835">
          <v:shape id="_x0000_i1724" type="#_x0000_t75" style="width:14.25pt;height:18.75pt" o:ole="" fillcolor="window">
            <v:imagedata r:id="rId24" o:title="" cropleft="10379f" cropright="10379f"/>
          </v:shape>
          <o:OLEObject Type="Embed" ProgID="Paint.Picture" ShapeID="_x0000_i1724" DrawAspect="Content" ObjectID="_1742470454" r:id="rId712"/>
        </w:object>
      </w:r>
      <w:r w:rsidRPr="0018070A">
        <w:rPr>
          <w:lang w:val="uk-UA"/>
        </w:rPr>
        <w:object w:dxaOrig="2835" w:dyaOrig="2835">
          <v:shape id="_x0000_i1725" type="#_x0000_t75" style="width:14.25pt;height:18.75pt" o:ole="" fillcolor="window">
            <v:imagedata r:id="rId15" o:title="" cropleft="10379f" cropright="10379f"/>
          </v:shape>
          <o:OLEObject Type="Embed" ProgID="Paint.Picture" ShapeID="_x0000_i1725" DrawAspect="Content" ObjectID="_1742470455" r:id="rId713"/>
        </w:object>
      </w:r>
      <w:r w:rsidRPr="0018070A">
        <w:rPr>
          <w:lang w:val="uk-UA"/>
        </w:rPr>
        <w:object w:dxaOrig="2835" w:dyaOrig="2835">
          <v:shape id="_x0000_i1726" type="#_x0000_t75" style="width:14.25pt;height:18.75pt" o:ole="" fillcolor="window">
            <v:imagedata r:id="rId30" o:title="" cropleft="10379f" cropright="10379f"/>
          </v:shape>
          <o:OLEObject Type="Embed" ProgID="Paint.Picture" ShapeID="_x0000_i1726" DrawAspect="Content" ObjectID="_1742470456" r:id="rId714"/>
        </w:object>
      </w:r>
      <w:r w:rsidRPr="0018070A">
        <w:rPr>
          <w:lang w:val="uk-UA"/>
        </w:rPr>
        <w:object w:dxaOrig="2835" w:dyaOrig="2835">
          <v:shape id="_x0000_i1727" type="#_x0000_t75" style="width:14.25pt;height:18.75pt" o:ole="" fillcolor="window">
            <v:imagedata r:id="rId32" o:title="" cropleft="10379f" cropright="10379f"/>
          </v:shape>
          <o:OLEObject Type="Embed" ProgID="Paint.Picture" ShapeID="_x0000_i1727" DrawAspect="Content" ObjectID="_1742470457" r:id="rId715"/>
        </w:object>
      </w:r>
      <w:r w:rsidRPr="0018070A">
        <w:rPr>
          <w:lang w:val="uk-UA"/>
        </w:rPr>
        <w:object w:dxaOrig="2835" w:dyaOrig="2835">
          <v:shape id="_x0000_i1728" type="#_x0000_t75" style="width:14.25pt;height:18.75pt" o:ole="" fillcolor="window">
            <v:imagedata r:id="rId34" o:title="" cropleft="10379f" cropright="10379f"/>
          </v:shape>
          <o:OLEObject Type="Embed" ProgID="Paint.Picture" ShapeID="_x0000_i1728" DrawAspect="Content" ObjectID="_1742470458" r:id="rId716"/>
        </w:object>
      </w:r>
      <w:r w:rsidRPr="0018070A">
        <w:rPr>
          <w:lang w:val="uk-UA"/>
        </w:rPr>
        <w:object w:dxaOrig="2835" w:dyaOrig="2835">
          <v:shape id="_x0000_i1729" type="#_x0000_t75" style="width:14.25pt;height:18.75pt" o:ole="" fillcolor="window">
            <v:imagedata r:id="rId24" o:title="" cropleft="10379f" cropright="10379f"/>
          </v:shape>
          <o:OLEObject Type="Embed" ProgID="Paint.Picture" ShapeID="_x0000_i1729" DrawAspect="Content" ObjectID="_1742470459" r:id="rId717"/>
        </w:object>
      </w:r>
      <w:r w:rsidRPr="0018070A">
        <w:rPr>
          <w:lang w:val="uk-UA"/>
        </w:rPr>
        <w:object w:dxaOrig="2835" w:dyaOrig="2835">
          <v:shape id="_x0000_i1730" type="#_x0000_t75" style="width:14.25pt;height:18.75pt" o:ole="" fillcolor="window">
            <v:imagedata r:id="rId32" o:title="" cropleft="10379f" cropright="10379f"/>
          </v:shape>
          <o:OLEObject Type="Embed" ProgID="Paint.Picture" ShapeID="_x0000_i1730" DrawAspect="Content" ObjectID="_1742470460" r:id="rId718"/>
        </w:object>
      </w:r>
      <w:r w:rsidRPr="0018070A">
        <w:rPr>
          <w:lang w:val="uk-UA"/>
        </w:rPr>
        <w:object w:dxaOrig="2835" w:dyaOrig="2835">
          <v:shape id="_x0000_i1731" type="#_x0000_t75" style="width:14.25pt;height:18.75pt" o:ole="" fillcolor="window">
            <v:imagedata r:id="rId30" o:title="" cropleft="10379f" cropright="10379f"/>
          </v:shape>
          <o:OLEObject Type="Embed" ProgID="Paint.Picture" ShapeID="_x0000_i1731" DrawAspect="Content" ObjectID="_1742470461" r:id="rId719"/>
        </w:object>
      </w:r>
      <w:r w:rsidRPr="0018070A">
        <w:rPr>
          <w:lang w:val="uk-UA"/>
        </w:rPr>
        <w:object w:dxaOrig="2835" w:dyaOrig="2835">
          <v:shape id="_x0000_i1732" type="#_x0000_t75" style="width:14.25pt;height:18.75pt" o:ole="" fillcolor="window">
            <v:imagedata r:id="rId30" o:title="" cropleft="10379f" cropright="10379f"/>
          </v:shape>
          <o:OLEObject Type="Embed" ProgID="Paint.Picture" ShapeID="_x0000_i1732" DrawAspect="Content" ObjectID="_1742470462" r:id="rId720"/>
        </w:object>
      </w:r>
      <w:r w:rsidRPr="0018070A">
        <w:rPr>
          <w:lang w:val="uk-UA"/>
        </w:rPr>
        <w:object w:dxaOrig="2835" w:dyaOrig="2835">
          <v:shape id="_x0000_i1733" type="#_x0000_t75" style="width:14.25pt;height:18.75pt" o:ole="" fillcolor="window">
            <v:imagedata r:id="rId32" o:title="" cropleft="10379f" cropright="10379f"/>
          </v:shape>
          <o:OLEObject Type="Embed" ProgID="Paint.Picture" ShapeID="_x0000_i1733" DrawAspect="Content" ObjectID="_1742470463" r:id="rId721"/>
        </w:object>
      </w:r>
      <w:r w:rsidRPr="0018070A">
        <w:rPr>
          <w:lang w:val="uk-UA"/>
        </w:rPr>
        <w:object w:dxaOrig="2835" w:dyaOrig="2835">
          <v:shape id="_x0000_i1734" type="#_x0000_t75" style="width:14.25pt;height:18.75pt" o:ole="" fillcolor="window">
            <v:imagedata r:id="rId15" o:title="" cropleft="10379f" cropright="10379f"/>
          </v:shape>
          <o:OLEObject Type="Embed" ProgID="Paint.Picture" ShapeID="_x0000_i1734" DrawAspect="Content" ObjectID="_1742470464" r:id="rId722"/>
        </w:object>
      </w:r>
      <w:r w:rsidRPr="0018070A">
        <w:rPr>
          <w:lang w:val="uk-UA"/>
        </w:rPr>
        <w:object w:dxaOrig="2835" w:dyaOrig="2835">
          <v:shape id="_x0000_i1735" type="#_x0000_t75" style="width:14.25pt;height:18.75pt" o:ole="" fillcolor="window">
            <v:imagedata r:id="rId17" o:title="" cropleft="10379f" cropright="10379f"/>
          </v:shape>
          <o:OLEObject Type="Embed" ProgID="Paint.Picture" ShapeID="_x0000_i1735" DrawAspect="Content" ObjectID="_1742470465" r:id="rId723"/>
        </w:object>
      </w:r>
      <w:r w:rsidRPr="0018070A">
        <w:rPr>
          <w:lang w:val="uk-UA"/>
        </w:rPr>
        <w:object w:dxaOrig="2835" w:dyaOrig="2835">
          <v:shape id="_x0000_i1736" type="#_x0000_t75" style="width:14.25pt;height:18.75pt" o:ole="" fillcolor="window">
            <v:imagedata r:id="rId24" o:title="" cropleft="10379f" cropright="10379f"/>
          </v:shape>
          <o:OLEObject Type="Embed" ProgID="Paint.Picture" ShapeID="_x0000_i1736" DrawAspect="Content" ObjectID="_1742470466" r:id="rId724"/>
        </w:object>
      </w:r>
      <w:r w:rsidRPr="0018070A">
        <w:rPr>
          <w:lang w:val="uk-UA"/>
        </w:rPr>
        <w:object w:dxaOrig="2835" w:dyaOrig="2835">
          <v:shape id="_x0000_i1737" type="#_x0000_t75" style="width:14.25pt;height:18.75pt" o:ole="" fillcolor="window">
            <v:imagedata r:id="rId20" o:title="" cropleft="10379f" cropright="10379f"/>
          </v:shape>
          <o:OLEObject Type="Embed" ProgID="Paint.Picture" ShapeID="_x0000_i1737" DrawAspect="Content" ObjectID="_1742470467" r:id="rId725"/>
        </w:object>
      </w:r>
      <w:r w:rsidRPr="0018070A">
        <w:rPr>
          <w:lang w:val="uk-UA"/>
        </w:rPr>
        <w:object w:dxaOrig="2835" w:dyaOrig="2835">
          <v:shape id="_x0000_i1738" type="#_x0000_t75" style="width:14.25pt;height:18.75pt" o:ole="" fillcolor="window">
            <v:imagedata r:id="rId20" o:title="" cropleft="10379f" cropright="10379f"/>
          </v:shape>
          <o:OLEObject Type="Embed" ProgID="Paint.Picture" ShapeID="_x0000_i1738" DrawAspect="Content" ObjectID="_1742470468" r:id="rId726"/>
        </w:object>
      </w:r>
      <w:r w:rsidRPr="0018070A">
        <w:rPr>
          <w:lang w:val="uk-UA"/>
        </w:rPr>
        <w:object w:dxaOrig="2835" w:dyaOrig="2835">
          <v:shape id="_x0000_i1739" type="#_x0000_t75" style="width:14.25pt;height:18.75pt" o:ole="" fillcolor="window">
            <v:imagedata r:id="rId20" o:title="" cropleft="10379f" cropright="10379f"/>
          </v:shape>
          <o:OLEObject Type="Embed" ProgID="Paint.Picture" ShapeID="_x0000_i1739" DrawAspect="Content" ObjectID="_1742470469" r:id="rId727"/>
        </w:object>
      </w:r>
      <w:r w:rsidRPr="0018070A">
        <w:rPr>
          <w:lang w:val="uk-UA"/>
        </w:rPr>
        <w:object w:dxaOrig="2835" w:dyaOrig="2835">
          <v:shape id="_x0000_i1740" type="#_x0000_t75" style="width:14.25pt;height:18.75pt" o:ole="" fillcolor="window">
            <v:imagedata r:id="rId20" o:title="" cropleft="10379f" cropright="10379f"/>
          </v:shape>
          <o:OLEObject Type="Embed" ProgID="Paint.Picture" ShapeID="_x0000_i1740" DrawAspect="Content" ObjectID="_1742470470" r:id="rId728"/>
        </w:object>
      </w:r>
      <w:r w:rsidRPr="0018070A">
        <w:rPr>
          <w:lang w:val="uk-UA"/>
        </w:rPr>
        <w:object w:dxaOrig="2835" w:dyaOrig="2835">
          <v:shape id="_x0000_i1741" type="#_x0000_t75" style="width:14.25pt;height:18.75pt" o:ole="" fillcolor="window">
            <v:imagedata r:id="rId24" o:title="" cropleft="10379f" cropright="10379f"/>
          </v:shape>
          <o:OLEObject Type="Embed" ProgID="Paint.Picture" ShapeID="_x0000_i1741" DrawAspect="Content" ObjectID="_1742470471" r:id="rId729"/>
        </w:object>
      </w:r>
      <w:r w:rsidRPr="0018070A">
        <w:rPr>
          <w:lang w:val="uk-UA"/>
        </w:rPr>
        <w:object w:dxaOrig="2835" w:dyaOrig="2835">
          <v:shape id="_x0000_i1742" type="#_x0000_t75" style="width:14.25pt;height:18.75pt" o:ole="" fillcolor="window">
            <v:imagedata r:id="rId17" o:title="" cropleft="10379f" cropright="10379f"/>
          </v:shape>
          <o:OLEObject Type="Embed" ProgID="Paint.Picture" ShapeID="_x0000_i1742" DrawAspect="Content" ObjectID="_1742470472" r:id="rId730"/>
        </w:object>
      </w:r>
      <w:r w:rsidRPr="0018070A">
        <w:rPr>
          <w:lang w:val="uk-UA"/>
        </w:rPr>
        <w:object w:dxaOrig="2835" w:dyaOrig="2835">
          <v:shape id="_x0000_i1743" type="#_x0000_t75" style="width:14.25pt;height:18.75pt" o:ole="" fillcolor="window">
            <v:imagedata r:id="rId20" o:title="" cropleft="10379f" cropright="10379f"/>
          </v:shape>
          <o:OLEObject Type="Embed" ProgID="Paint.Picture" ShapeID="_x0000_i1743" DrawAspect="Content" ObjectID="_1742470473" r:id="rId73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74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44" DrawAspect="Content" ObjectID="_1742470474" r:id="rId732"/>
        </w:object>
      </w:r>
      <w:r w:rsidRPr="0018070A">
        <w:rPr>
          <w:lang w:val="uk-UA"/>
        </w:rPr>
        <w:object w:dxaOrig="2835" w:dyaOrig="2835">
          <v:shape id="_x0000_i1745" type="#_x0000_t75" style="width:14.25pt;height:18.75pt" o:ole="" fillcolor="window">
            <v:imagedata r:id="rId30" o:title="" cropleft="10379f" cropright="10379f"/>
          </v:shape>
          <o:OLEObject Type="Embed" ProgID="Paint.Picture" ShapeID="_x0000_i1745" DrawAspect="Content" ObjectID="_1742470475" r:id="rId733"/>
        </w:object>
      </w:r>
      <w:r w:rsidRPr="0018070A">
        <w:rPr>
          <w:lang w:val="uk-UA"/>
        </w:rPr>
        <w:object w:dxaOrig="2835" w:dyaOrig="2835">
          <v:shape id="_x0000_i1746" type="#_x0000_t75" style="width:14.25pt;height:18.75pt" o:ole="" fillcolor="window">
            <v:imagedata r:id="rId32" o:title="" cropleft="10379f" cropright="10379f"/>
          </v:shape>
          <o:OLEObject Type="Embed" ProgID="Paint.Picture" ShapeID="_x0000_i1746" DrawAspect="Content" ObjectID="_1742470476" r:id="rId734"/>
        </w:object>
      </w:r>
      <w:r w:rsidRPr="0018070A">
        <w:rPr>
          <w:lang w:val="uk-UA"/>
        </w:rPr>
        <w:object w:dxaOrig="2835" w:dyaOrig="2835">
          <v:shape id="_x0000_i1747" type="#_x0000_t75" style="width:14.25pt;height:18.75pt" o:ole="" fillcolor="window">
            <v:imagedata r:id="rId15" o:title="" cropleft="10379f" cropright="10379f"/>
          </v:shape>
          <o:OLEObject Type="Embed" ProgID="Paint.Picture" ShapeID="_x0000_i1747" DrawAspect="Content" ObjectID="_1742470477" r:id="rId735"/>
        </w:object>
      </w:r>
      <w:r w:rsidRPr="0018070A">
        <w:rPr>
          <w:lang w:val="uk-UA"/>
        </w:rPr>
        <w:object w:dxaOrig="2835" w:dyaOrig="2835">
          <v:shape id="_x0000_i1748" type="#_x0000_t75" style="width:14.25pt;height:18.75pt" o:ole="" fillcolor="window">
            <v:imagedata r:id="rId24" o:title="" cropleft="10379f" cropright="10379f"/>
          </v:shape>
          <o:OLEObject Type="Embed" ProgID="Paint.Picture" ShapeID="_x0000_i1748" DrawAspect="Content" ObjectID="_1742470478" r:id="rId736"/>
        </w:object>
      </w:r>
      <w:r w:rsidRPr="0018070A">
        <w:rPr>
          <w:lang w:val="uk-UA"/>
        </w:rPr>
        <w:object w:dxaOrig="2835" w:dyaOrig="2835">
          <v:shape id="_x0000_i1749" type="#_x0000_t75" style="width:14.25pt;height:18.75pt" o:ole="" fillcolor="window">
            <v:imagedata r:id="rId24" o:title="" cropleft="10379f" cropright="10379f"/>
          </v:shape>
          <o:OLEObject Type="Embed" ProgID="Paint.Picture" ShapeID="_x0000_i1749" DrawAspect="Content" ObjectID="_1742470479" r:id="rId737"/>
        </w:object>
      </w:r>
      <w:r w:rsidRPr="0018070A">
        <w:rPr>
          <w:lang w:val="uk-UA"/>
        </w:rPr>
        <w:object w:dxaOrig="2835" w:dyaOrig="2835">
          <v:shape id="_x0000_i1750" type="#_x0000_t75" style="width:14.25pt;height:18.75pt" o:ole="" fillcolor="window">
            <v:imagedata r:id="rId15" o:title="" cropleft="10379f" cropright="10379f"/>
          </v:shape>
          <o:OLEObject Type="Embed" ProgID="Paint.Picture" ShapeID="_x0000_i1750" DrawAspect="Content" ObjectID="_1742470480" r:id="rId738"/>
        </w:object>
      </w:r>
      <w:r w:rsidRPr="0018070A">
        <w:rPr>
          <w:lang w:val="uk-UA"/>
        </w:rPr>
        <w:object w:dxaOrig="2835" w:dyaOrig="2835">
          <v:shape id="_x0000_i1751" type="#_x0000_t75" style="width:14.25pt;height:18.75pt" o:ole="" fillcolor="window">
            <v:imagedata r:id="rId20" o:title="" cropleft="10379f" cropright="10379f"/>
          </v:shape>
          <o:OLEObject Type="Embed" ProgID="Paint.Picture" ShapeID="_x0000_i1751" DrawAspect="Content" ObjectID="_1742470481" r:id="rId739"/>
        </w:object>
      </w:r>
      <w:r w:rsidRPr="0018070A">
        <w:rPr>
          <w:lang w:val="uk-UA"/>
        </w:rPr>
        <w:object w:dxaOrig="2835" w:dyaOrig="2835">
          <v:shape id="_x0000_i1752" type="#_x0000_t75" style="width:14.25pt;height:18.75pt" o:ole="" fillcolor="window">
            <v:imagedata r:id="rId17" o:title="" cropleft="10379f" cropright="10379f"/>
          </v:shape>
          <o:OLEObject Type="Embed" ProgID="Paint.Picture" ShapeID="_x0000_i1752" DrawAspect="Content" ObjectID="_1742470482" r:id="rId740"/>
        </w:object>
      </w:r>
      <w:r w:rsidRPr="0018070A">
        <w:rPr>
          <w:lang w:val="uk-UA"/>
        </w:rPr>
        <w:object w:dxaOrig="2835" w:dyaOrig="2835">
          <v:shape id="_x0000_i175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53" DrawAspect="Content" ObjectID="_1742470483" r:id="rId741"/>
        </w:object>
      </w:r>
      <w:r w:rsidRPr="0018070A">
        <w:rPr>
          <w:lang w:val="uk-UA"/>
        </w:rPr>
        <w:object w:dxaOrig="2835" w:dyaOrig="2835">
          <v:shape id="_x0000_i175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54" DrawAspect="Content" ObjectID="_1742470484" r:id="rId742"/>
        </w:object>
      </w:r>
      <w:r w:rsidRPr="0018070A">
        <w:rPr>
          <w:lang w:val="uk-UA"/>
        </w:rPr>
        <w:object w:dxaOrig="2835" w:dyaOrig="2835">
          <v:shape id="_x0000_i175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55" DrawAspect="Content" ObjectID="_1742470485" r:id="rId743"/>
        </w:object>
      </w:r>
      <w:r w:rsidRPr="0018070A">
        <w:rPr>
          <w:lang w:val="uk-UA"/>
        </w:rPr>
        <w:object w:dxaOrig="2835" w:dyaOrig="2835">
          <v:shape id="_x0000_i1756" type="#_x0000_t75" style="width:14.25pt;height:18.75pt" o:ole="" fillcolor="window">
            <v:imagedata r:id="rId30" o:title="" cropleft="10379f" cropright="10379f"/>
          </v:shape>
          <o:OLEObject Type="Embed" ProgID="Paint.Picture" ShapeID="_x0000_i1756" DrawAspect="Content" ObjectID="_1742470486" r:id="rId744"/>
        </w:object>
      </w:r>
      <w:r w:rsidRPr="0018070A">
        <w:rPr>
          <w:lang w:val="uk-UA"/>
        </w:rPr>
        <w:object w:dxaOrig="2835" w:dyaOrig="2835">
          <v:shape id="_x0000_i1757" type="#_x0000_t75" style="width:14.25pt;height:18.75pt" o:ole="" fillcolor="window">
            <v:imagedata r:id="rId15" o:title="" cropleft="10379f" cropright="10379f"/>
          </v:shape>
          <o:OLEObject Type="Embed" ProgID="Paint.Picture" ShapeID="_x0000_i1757" DrawAspect="Content" ObjectID="_1742470487" r:id="rId745"/>
        </w:object>
      </w:r>
      <w:r w:rsidRPr="0018070A">
        <w:rPr>
          <w:lang w:val="uk-UA"/>
        </w:rPr>
        <w:object w:dxaOrig="2835" w:dyaOrig="2835">
          <v:shape id="_x0000_i1758" type="#_x0000_t75" style="width:14.25pt;height:18.75pt" o:ole="" fillcolor="window">
            <v:imagedata r:id="rId20" o:title="" cropleft="10379f" cropright="10379f"/>
          </v:shape>
          <o:OLEObject Type="Embed" ProgID="Paint.Picture" ShapeID="_x0000_i1758" DrawAspect="Content" ObjectID="_1742470488" r:id="rId746"/>
        </w:object>
      </w:r>
      <w:r w:rsidRPr="0018070A">
        <w:rPr>
          <w:lang w:val="uk-UA"/>
        </w:rPr>
        <w:object w:dxaOrig="2835" w:dyaOrig="2835">
          <v:shape id="_x0000_i1759" type="#_x0000_t75" style="width:14.25pt;height:18.75pt" o:ole="" fillcolor="window">
            <v:imagedata r:id="rId34" o:title="" cropleft="10379f" cropright="10379f"/>
          </v:shape>
          <o:OLEObject Type="Embed" ProgID="Paint.Picture" ShapeID="_x0000_i1759" DrawAspect="Content" ObjectID="_1742470489" r:id="rId747"/>
        </w:object>
      </w:r>
      <w:r w:rsidRPr="0018070A">
        <w:rPr>
          <w:lang w:val="uk-UA"/>
        </w:rPr>
        <w:object w:dxaOrig="2835" w:dyaOrig="2835">
          <v:shape id="_x0000_i1760" type="#_x0000_t75" style="width:14.25pt;height:18.75pt" o:ole="" fillcolor="window">
            <v:imagedata r:id="rId24" o:title="" cropleft="10379f" cropright="10379f"/>
          </v:shape>
          <o:OLEObject Type="Embed" ProgID="Paint.Picture" ShapeID="_x0000_i1760" DrawAspect="Content" ObjectID="_1742470490" r:id="rId748"/>
        </w:object>
      </w:r>
      <w:r w:rsidRPr="0018070A">
        <w:rPr>
          <w:lang w:val="uk-UA"/>
        </w:rPr>
        <w:object w:dxaOrig="2835" w:dyaOrig="2835">
          <v:shape id="_x0000_i1761" type="#_x0000_t75" style="width:14.25pt;height:18.75pt" o:ole="" fillcolor="window">
            <v:imagedata r:id="rId34" o:title="" cropleft="10379f" cropright="10379f"/>
          </v:shape>
          <o:OLEObject Type="Embed" ProgID="Paint.Picture" ShapeID="_x0000_i1761" DrawAspect="Content" ObjectID="_1742470491" r:id="rId749"/>
        </w:object>
      </w:r>
      <w:r w:rsidRPr="0018070A">
        <w:rPr>
          <w:lang w:val="uk-UA"/>
        </w:rPr>
        <w:object w:dxaOrig="2835" w:dyaOrig="2835">
          <v:shape id="_x0000_i1762" type="#_x0000_t75" style="width:14.25pt;height:18.75pt" o:ole="" fillcolor="window">
            <v:imagedata r:id="rId15" o:title="" cropleft="10379f" cropright="10379f"/>
          </v:shape>
          <o:OLEObject Type="Embed" ProgID="Paint.Picture" ShapeID="_x0000_i1762" DrawAspect="Content" ObjectID="_1742470492" r:id="rId750"/>
        </w:object>
      </w:r>
      <w:r w:rsidRPr="0018070A">
        <w:rPr>
          <w:lang w:val="uk-UA"/>
        </w:rPr>
        <w:object w:dxaOrig="2835" w:dyaOrig="2835">
          <v:shape id="_x0000_i1763" type="#_x0000_t75" style="width:14.25pt;height:18.75pt" o:ole="" fillcolor="window">
            <v:imagedata r:id="rId32" o:title="" cropleft="10379f" cropright="10379f"/>
          </v:shape>
          <o:OLEObject Type="Embed" ProgID="Paint.Picture" ShapeID="_x0000_i1763" DrawAspect="Content" ObjectID="_1742470493" r:id="rId751"/>
        </w:object>
      </w:r>
      <w:r w:rsidRPr="0018070A">
        <w:rPr>
          <w:lang w:val="uk-UA"/>
        </w:rPr>
        <w:object w:dxaOrig="2835" w:dyaOrig="2835">
          <v:shape id="_x0000_i1764" type="#_x0000_t75" style="width:14.25pt;height:18.75pt" o:ole="" fillcolor="window">
            <v:imagedata r:id="rId17" o:title="" cropleft="10379f" cropright="10379f"/>
          </v:shape>
          <o:OLEObject Type="Embed" ProgID="Paint.Picture" ShapeID="_x0000_i1764" DrawAspect="Content" ObjectID="_1742470494" r:id="rId752"/>
        </w:object>
      </w:r>
      <w:r w:rsidRPr="0018070A">
        <w:rPr>
          <w:lang w:val="uk-UA"/>
        </w:rPr>
        <w:object w:dxaOrig="2835" w:dyaOrig="2835">
          <v:shape id="_x0000_i1765" type="#_x0000_t75" style="width:14.25pt;height:18.75pt" o:ole="" fillcolor="window">
            <v:imagedata r:id="rId24" o:title="" cropleft="10379f" cropright="10379f"/>
          </v:shape>
          <o:OLEObject Type="Embed" ProgID="Paint.Picture" ShapeID="_x0000_i1765" DrawAspect="Content" ObjectID="_1742470495" r:id="rId753"/>
        </w:object>
      </w:r>
      <w:r w:rsidRPr="0018070A">
        <w:rPr>
          <w:lang w:val="uk-UA"/>
        </w:rPr>
        <w:object w:dxaOrig="2835" w:dyaOrig="2835">
          <v:shape id="_x0000_i1766" type="#_x0000_t75" style="width:14.25pt;height:18.75pt" o:ole="" fillcolor="window">
            <v:imagedata r:id="rId30" o:title="" cropleft="10379f" cropright="10379f"/>
          </v:shape>
          <o:OLEObject Type="Embed" ProgID="Paint.Picture" ShapeID="_x0000_i1766" DrawAspect="Content" ObjectID="_1742470496" r:id="rId754"/>
        </w:object>
      </w:r>
      <w:r w:rsidRPr="0018070A">
        <w:rPr>
          <w:lang w:val="uk-UA"/>
        </w:rPr>
        <w:object w:dxaOrig="2835" w:dyaOrig="2835">
          <v:shape id="_x0000_i1767" type="#_x0000_t75" style="width:14.25pt;height:18.75pt" o:ole="" fillcolor="window">
            <v:imagedata r:id="rId15" o:title="" cropleft="10379f" cropright="10379f"/>
          </v:shape>
          <o:OLEObject Type="Embed" ProgID="Paint.Picture" ShapeID="_x0000_i1767" DrawAspect="Content" ObjectID="_1742470497" r:id="rId755"/>
        </w:object>
      </w:r>
      <w:r w:rsidRPr="0018070A">
        <w:rPr>
          <w:lang w:val="uk-UA"/>
        </w:rPr>
        <w:object w:dxaOrig="2835" w:dyaOrig="2835">
          <v:shape id="_x0000_i176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68" DrawAspect="Content" ObjectID="_1742470498" r:id="rId756"/>
        </w:object>
      </w:r>
      <w:r w:rsidRPr="0018070A">
        <w:rPr>
          <w:lang w:val="uk-UA"/>
        </w:rPr>
        <w:object w:dxaOrig="2835" w:dyaOrig="2835">
          <v:shape id="_x0000_i176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69" DrawAspect="Content" ObjectID="_1742470499" r:id="rId757"/>
        </w:object>
      </w:r>
      <w:r w:rsidRPr="0018070A">
        <w:rPr>
          <w:lang w:val="uk-UA"/>
        </w:rPr>
        <w:object w:dxaOrig="2835" w:dyaOrig="2835">
          <v:shape id="_x0000_i177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70" DrawAspect="Content" ObjectID="_1742470500" r:id="rId758"/>
        </w:object>
      </w:r>
      <w:r w:rsidRPr="0018070A">
        <w:rPr>
          <w:lang w:val="uk-UA"/>
        </w:rPr>
        <w:object w:dxaOrig="2835" w:dyaOrig="2835">
          <v:shape id="_x0000_i177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71" DrawAspect="Content" ObjectID="_1742470501" r:id="rId759"/>
        </w:object>
      </w:r>
      <w:r w:rsidRPr="0018070A">
        <w:rPr>
          <w:lang w:val="uk-UA"/>
        </w:rPr>
        <w:object w:dxaOrig="2835" w:dyaOrig="2835">
          <v:shape id="_x0000_i1772" type="#_x0000_t75" style="width:14.25pt;height:18.75pt" o:ole="" fillcolor="window">
            <v:imagedata r:id="rId34" o:title="" cropleft="10379f" cropright="10379f"/>
          </v:shape>
          <o:OLEObject Type="Embed" ProgID="Paint.Picture" ShapeID="_x0000_i1772" DrawAspect="Content" ObjectID="_1742470502" r:id="rId760"/>
        </w:object>
      </w:r>
      <w:r w:rsidRPr="0018070A">
        <w:rPr>
          <w:lang w:val="uk-UA"/>
        </w:rPr>
        <w:object w:dxaOrig="2835" w:dyaOrig="2835">
          <v:shape id="_x0000_i1773" type="#_x0000_t75" style="width:14.25pt;height:18.75pt" o:ole="" fillcolor="window">
            <v:imagedata r:id="rId32" o:title="" cropleft="10379f" cropright="10379f"/>
          </v:shape>
          <o:OLEObject Type="Embed" ProgID="Paint.Picture" ShapeID="_x0000_i1773" DrawAspect="Content" ObjectID="_1742470503" r:id="rId76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774" type="#_x0000_t75" style="width:14.25pt;height:18.75pt" o:ole="" fillcolor="window">
            <v:imagedata r:id="rId30" o:title="" cropleft="10379f" cropright="10379f"/>
          </v:shape>
          <o:OLEObject Type="Embed" ProgID="Paint.Picture" ShapeID="_x0000_i1774" DrawAspect="Content" ObjectID="_1742470504" r:id="rId762"/>
        </w:object>
      </w:r>
      <w:r w:rsidRPr="0018070A">
        <w:rPr>
          <w:lang w:val="uk-UA"/>
        </w:rPr>
        <w:object w:dxaOrig="2835" w:dyaOrig="2835">
          <v:shape id="_x0000_i1775" type="#_x0000_t75" style="width:14.25pt;height:18.75pt" o:ole="" fillcolor="window">
            <v:imagedata r:id="rId32" o:title="" cropleft="10379f" cropright="10379f"/>
          </v:shape>
          <o:OLEObject Type="Embed" ProgID="Paint.Picture" ShapeID="_x0000_i1775" DrawAspect="Content" ObjectID="_1742470505" r:id="rId763"/>
        </w:object>
      </w:r>
      <w:r w:rsidRPr="0018070A">
        <w:rPr>
          <w:lang w:val="uk-UA"/>
        </w:rPr>
        <w:object w:dxaOrig="2835" w:dyaOrig="2835">
          <v:shape id="_x0000_i1776" type="#_x0000_t75" style="width:14.25pt;height:18.75pt" o:ole="" fillcolor="window">
            <v:imagedata r:id="rId17" o:title="" cropleft="10379f" cropright="10379f"/>
          </v:shape>
          <o:OLEObject Type="Embed" ProgID="Paint.Picture" ShapeID="_x0000_i1776" DrawAspect="Content" ObjectID="_1742470506" r:id="rId764"/>
        </w:object>
      </w:r>
      <w:r w:rsidRPr="0018070A">
        <w:rPr>
          <w:lang w:val="uk-UA"/>
        </w:rPr>
        <w:object w:dxaOrig="2835" w:dyaOrig="2835">
          <v:shape id="_x0000_i1777" type="#_x0000_t75" style="width:14.25pt;height:18.75pt" o:ole="" fillcolor="window">
            <v:imagedata r:id="rId32" o:title="" cropleft="10379f" cropright="10379f"/>
          </v:shape>
          <o:OLEObject Type="Embed" ProgID="Paint.Picture" ShapeID="_x0000_i1777" DrawAspect="Content" ObjectID="_1742470507" r:id="rId765"/>
        </w:object>
      </w:r>
      <w:r w:rsidRPr="0018070A">
        <w:rPr>
          <w:lang w:val="uk-UA"/>
        </w:rPr>
        <w:object w:dxaOrig="2835" w:dyaOrig="2835">
          <v:shape id="_x0000_i1778" type="#_x0000_t75" style="width:14.25pt;height:18.75pt" o:ole="" fillcolor="window">
            <v:imagedata r:id="rId24" o:title="" cropleft="10379f" cropright="10379f"/>
          </v:shape>
          <o:OLEObject Type="Embed" ProgID="Paint.Picture" ShapeID="_x0000_i1778" DrawAspect="Content" ObjectID="_1742470508" r:id="rId766"/>
        </w:object>
      </w:r>
      <w:r w:rsidRPr="0018070A">
        <w:rPr>
          <w:lang w:val="uk-UA"/>
        </w:rPr>
        <w:object w:dxaOrig="2835" w:dyaOrig="2835">
          <v:shape id="_x0000_i177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79" DrawAspect="Content" ObjectID="_1742470509" r:id="rId767"/>
        </w:object>
      </w:r>
      <w:r w:rsidRPr="0018070A">
        <w:rPr>
          <w:lang w:val="uk-UA"/>
        </w:rPr>
        <w:object w:dxaOrig="2835" w:dyaOrig="2835">
          <v:shape id="_x0000_i1780" type="#_x0000_t75" style="width:14.25pt;height:18.75pt" o:ole="" fillcolor="window">
            <v:imagedata r:id="rId34" o:title="" cropleft="10379f" cropright="10379f"/>
          </v:shape>
          <o:OLEObject Type="Embed" ProgID="Paint.Picture" ShapeID="_x0000_i1780" DrawAspect="Content" ObjectID="_1742470510" r:id="rId768"/>
        </w:object>
      </w:r>
      <w:r w:rsidRPr="0018070A">
        <w:rPr>
          <w:lang w:val="uk-UA"/>
        </w:rPr>
        <w:object w:dxaOrig="2835" w:dyaOrig="2835">
          <v:shape id="_x0000_i1781" type="#_x0000_t75" style="width:14.25pt;height:18.75pt" o:ole="" fillcolor="window">
            <v:imagedata r:id="rId34" o:title="" cropleft="10379f" cropright="10379f"/>
          </v:shape>
          <o:OLEObject Type="Embed" ProgID="Paint.Picture" ShapeID="_x0000_i1781" DrawAspect="Content" ObjectID="_1742470511" r:id="rId769"/>
        </w:object>
      </w:r>
      <w:r w:rsidRPr="0018070A">
        <w:rPr>
          <w:lang w:val="uk-UA"/>
        </w:rPr>
        <w:object w:dxaOrig="2835" w:dyaOrig="2835">
          <v:shape id="_x0000_i1782" type="#_x0000_t75" style="width:14.25pt;height:18.75pt" o:ole="" fillcolor="window">
            <v:imagedata r:id="rId34" o:title="" cropleft="10379f" cropright="10379f"/>
          </v:shape>
          <o:OLEObject Type="Embed" ProgID="Paint.Picture" ShapeID="_x0000_i1782" DrawAspect="Content" ObjectID="_1742470512" r:id="rId770"/>
        </w:object>
      </w:r>
      <w:r w:rsidRPr="0018070A">
        <w:rPr>
          <w:lang w:val="uk-UA"/>
        </w:rPr>
        <w:object w:dxaOrig="2835" w:dyaOrig="2835">
          <v:shape id="_x0000_i178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83" DrawAspect="Content" ObjectID="_1742470513" r:id="rId771"/>
        </w:object>
      </w:r>
      <w:r w:rsidRPr="0018070A">
        <w:rPr>
          <w:lang w:val="uk-UA"/>
        </w:rPr>
        <w:object w:dxaOrig="2835" w:dyaOrig="2835">
          <v:shape id="_x0000_i1784" type="#_x0000_t75" style="width:14.25pt;height:18.75pt" o:ole="" fillcolor="window">
            <v:imagedata r:id="rId20" o:title="" cropleft="10379f" cropright="10379f"/>
          </v:shape>
          <o:OLEObject Type="Embed" ProgID="Paint.Picture" ShapeID="_x0000_i1784" DrawAspect="Content" ObjectID="_1742470514" r:id="rId772"/>
        </w:object>
      </w:r>
      <w:r w:rsidRPr="0018070A">
        <w:rPr>
          <w:lang w:val="uk-UA"/>
        </w:rPr>
        <w:object w:dxaOrig="2835" w:dyaOrig="2835">
          <v:shape id="_x0000_i178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85" DrawAspect="Content" ObjectID="_1742470515" r:id="rId773"/>
        </w:object>
      </w:r>
      <w:r w:rsidRPr="0018070A">
        <w:rPr>
          <w:lang w:val="uk-UA"/>
        </w:rPr>
        <w:object w:dxaOrig="2835" w:dyaOrig="2835">
          <v:shape id="_x0000_i1786" type="#_x0000_t75" style="width:14.25pt;height:18.75pt" o:ole="" fillcolor="window">
            <v:imagedata r:id="rId30" o:title="" cropleft="10379f" cropright="10379f"/>
          </v:shape>
          <o:OLEObject Type="Embed" ProgID="Paint.Picture" ShapeID="_x0000_i1786" DrawAspect="Content" ObjectID="_1742470516" r:id="rId774"/>
        </w:object>
      </w:r>
      <w:r w:rsidRPr="0018070A">
        <w:rPr>
          <w:lang w:val="uk-UA"/>
        </w:rPr>
        <w:object w:dxaOrig="2835" w:dyaOrig="2835">
          <v:shape id="_x0000_i1787" type="#_x0000_t75" style="width:14.25pt;height:18.75pt" o:ole="" fillcolor="window">
            <v:imagedata r:id="rId34" o:title="" cropleft="10379f" cropright="10379f"/>
          </v:shape>
          <o:OLEObject Type="Embed" ProgID="Paint.Picture" ShapeID="_x0000_i1787" DrawAspect="Content" ObjectID="_1742470517" r:id="rId775"/>
        </w:object>
      </w:r>
      <w:r w:rsidRPr="0018070A">
        <w:rPr>
          <w:lang w:val="uk-UA"/>
        </w:rPr>
        <w:object w:dxaOrig="2835" w:dyaOrig="2835">
          <v:shape id="_x0000_i1788" type="#_x0000_t75" style="width:14.25pt;height:18.75pt" o:ole="" fillcolor="window">
            <v:imagedata r:id="rId34" o:title="" cropleft="10379f" cropright="10379f"/>
          </v:shape>
          <o:OLEObject Type="Embed" ProgID="Paint.Picture" ShapeID="_x0000_i1788" DrawAspect="Content" ObjectID="_1742470518" r:id="rId776"/>
        </w:object>
      </w:r>
      <w:r w:rsidRPr="0018070A">
        <w:rPr>
          <w:lang w:val="uk-UA"/>
        </w:rPr>
        <w:object w:dxaOrig="2835" w:dyaOrig="2835">
          <v:shape id="_x0000_i1789" type="#_x0000_t75" style="width:14.25pt;height:18.75pt" o:ole="" fillcolor="window">
            <v:imagedata r:id="rId17" o:title="" cropleft="10379f" cropright="10379f"/>
          </v:shape>
          <o:OLEObject Type="Embed" ProgID="Paint.Picture" ShapeID="_x0000_i1789" DrawAspect="Content" ObjectID="_1742470519" r:id="rId777"/>
        </w:object>
      </w:r>
      <w:r w:rsidRPr="0018070A">
        <w:rPr>
          <w:lang w:val="uk-UA"/>
        </w:rPr>
        <w:object w:dxaOrig="2835" w:dyaOrig="2835">
          <v:shape id="_x0000_i1790" type="#_x0000_t75" style="width:14.25pt;height:18.75pt" o:ole="" fillcolor="window">
            <v:imagedata r:id="rId24" o:title="" cropleft="10379f" cropright="10379f"/>
          </v:shape>
          <o:OLEObject Type="Embed" ProgID="Paint.Picture" ShapeID="_x0000_i1790" DrawAspect="Content" ObjectID="_1742470520" r:id="rId778"/>
        </w:object>
      </w:r>
      <w:r w:rsidRPr="0018070A">
        <w:rPr>
          <w:lang w:val="uk-UA"/>
        </w:rPr>
        <w:object w:dxaOrig="2835" w:dyaOrig="2835">
          <v:shape id="_x0000_i179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91" DrawAspect="Content" ObjectID="_1742470521" r:id="rId779"/>
        </w:object>
      </w:r>
      <w:r w:rsidRPr="0018070A">
        <w:rPr>
          <w:lang w:val="uk-UA"/>
        </w:rPr>
        <w:object w:dxaOrig="2835" w:dyaOrig="2835">
          <v:shape id="_x0000_i1792" type="#_x0000_t75" style="width:14.25pt;height:18.75pt" o:ole="" fillcolor="window">
            <v:imagedata r:id="rId32" o:title="" cropleft="10379f" cropright="10379f"/>
          </v:shape>
          <o:OLEObject Type="Embed" ProgID="Paint.Picture" ShapeID="_x0000_i1792" DrawAspect="Content" ObjectID="_1742470522" r:id="rId780"/>
        </w:object>
      </w:r>
      <w:r w:rsidRPr="0018070A">
        <w:rPr>
          <w:lang w:val="uk-UA"/>
        </w:rPr>
        <w:object w:dxaOrig="2835" w:dyaOrig="2835">
          <v:shape id="_x0000_i1793" type="#_x0000_t75" style="width:14.25pt;height:18.75pt" o:ole="" fillcolor="window">
            <v:imagedata r:id="rId15" o:title="" cropleft="10379f" cropright="10379f"/>
          </v:shape>
          <o:OLEObject Type="Embed" ProgID="Paint.Picture" ShapeID="_x0000_i1793" DrawAspect="Content" ObjectID="_1742470523" r:id="rId781"/>
        </w:object>
      </w:r>
      <w:r w:rsidRPr="0018070A">
        <w:rPr>
          <w:lang w:val="uk-UA"/>
        </w:rPr>
        <w:object w:dxaOrig="2835" w:dyaOrig="2835">
          <v:shape id="_x0000_i1794" type="#_x0000_t75" style="width:14.25pt;height:18.75pt" o:ole="" fillcolor="window">
            <v:imagedata r:id="rId24" o:title="" cropleft="10379f" cropright="10379f"/>
          </v:shape>
          <o:OLEObject Type="Embed" ProgID="Paint.Picture" ShapeID="_x0000_i1794" DrawAspect="Content" ObjectID="_1742470524" r:id="rId782"/>
        </w:object>
      </w:r>
      <w:r w:rsidRPr="0018070A">
        <w:rPr>
          <w:lang w:val="uk-UA"/>
        </w:rPr>
        <w:object w:dxaOrig="2835" w:dyaOrig="2835">
          <v:shape id="_x0000_i1795" type="#_x0000_t75" style="width:14.25pt;height:18.75pt" o:ole="" fillcolor="window">
            <v:imagedata r:id="rId34" o:title="" cropleft="10379f" cropright="10379f"/>
          </v:shape>
          <o:OLEObject Type="Embed" ProgID="Paint.Picture" ShapeID="_x0000_i1795" DrawAspect="Content" ObjectID="_1742470525" r:id="rId783"/>
        </w:object>
      </w:r>
      <w:r w:rsidRPr="0018070A">
        <w:rPr>
          <w:lang w:val="uk-UA"/>
        </w:rPr>
        <w:object w:dxaOrig="2835" w:dyaOrig="2835">
          <v:shape id="_x0000_i17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796" DrawAspect="Content" ObjectID="_1742470526" r:id="rId784"/>
        </w:object>
      </w:r>
      <w:r w:rsidRPr="0018070A">
        <w:rPr>
          <w:lang w:val="uk-UA"/>
        </w:rPr>
        <w:object w:dxaOrig="2835" w:dyaOrig="2835">
          <v:shape id="_x0000_i1797" type="#_x0000_t75" style="width:14.25pt;height:18.75pt" o:ole="" fillcolor="window">
            <v:imagedata r:id="rId15" o:title="" cropleft="10379f" cropright="10379f"/>
          </v:shape>
          <o:OLEObject Type="Embed" ProgID="Paint.Picture" ShapeID="_x0000_i1797" DrawAspect="Content" ObjectID="_1742470527" r:id="rId785"/>
        </w:object>
      </w:r>
      <w:r w:rsidRPr="0018070A">
        <w:rPr>
          <w:lang w:val="uk-UA"/>
        </w:rPr>
        <w:object w:dxaOrig="2835" w:dyaOrig="2835">
          <v:shape id="_x0000_i1798" type="#_x0000_t75" style="width:14.25pt;height:18.75pt" o:ole="" fillcolor="window">
            <v:imagedata r:id="rId15" o:title="" cropleft="10379f" cropright="10379f"/>
          </v:shape>
          <o:OLEObject Type="Embed" ProgID="Paint.Picture" ShapeID="_x0000_i1798" DrawAspect="Content" ObjectID="_1742470528" r:id="rId786"/>
        </w:object>
      </w:r>
      <w:r w:rsidRPr="0018070A">
        <w:rPr>
          <w:lang w:val="uk-UA"/>
        </w:rPr>
        <w:object w:dxaOrig="2835" w:dyaOrig="2835">
          <v:shape id="_x0000_i1799" type="#_x0000_t75" style="width:14.25pt;height:18.75pt" o:ole="" fillcolor="window">
            <v:imagedata r:id="rId20" o:title="" cropleft="10379f" cropright="10379f"/>
          </v:shape>
          <o:OLEObject Type="Embed" ProgID="Paint.Picture" ShapeID="_x0000_i1799" DrawAspect="Content" ObjectID="_1742470529" r:id="rId787"/>
        </w:object>
      </w:r>
      <w:r w:rsidRPr="0018070A">
        <w:rPr>
          <w:lang w:val="uk-UA"/>
        </w:rPr>
        <w:object w:dxaOrig="2835" w:dyaOrig="2835">
          <v:shape id="_x0000_i1800" type="#_x0000_t75" style="width:14.25pt;height:18.75pt" o:ole="" fillcolor="window">
            <v:imagedata r:id="rId20" o:title="" cropleft="10379f" cropright="10379f"/>
          </v:shape>
          <o:OLEObject Type="Embed" ProgID="Paint.Picture" ShapeID="_x0000_i1800" DrawAspect="Content" ObjectID="_1742470530" r:id="rId788"/>
        </w:object>
      </w:r>
      <w:r w:rsidRPr="0018070A">
        <w:rPr>
          <w:lang w:val="uk-UA"/>
        </w:rPr>
        <w:object w:dxaOrig="2835" w:dyaOrig="2835">
          <v:shape id="_x0000_i1801" type="#_x0000_t75" style="width:14.25pt;height:18.75pt" o:ole="" fillcolor="window">
            <v:imagedata r:id="rId20" o:title="" cropleft="10379f" cropright="10379f"/>
          </v:shape>
          <o:OLEObject Type="Embed" ProgID="Paint.Picture" ShapeID="_x0000_i1801" DrawAspect="Content" ObjectID="_1742470531" r:id="rId789"/>
        </w:object>
      </w:r>
      <w:r w:rsidRPr="0018070A">
        <w:rPr>
          <w:lang w:val="uk-UA"/>
        </w:rPr>
        <w:object w:dxaOrig="2835" w:dyaOrig="2835">
          <v:shape id="_x0000_i1802" type="#_x0000_t75" style="width:14.25pt;height:18.75pt" o:ole="" fillcolor="window">
            <v:imagedata r:id="rId34" o:title="" cropleft="10379f" cropright="10379f"/>
          </v:shape>
          <o:OLEObject Type="Embed" ProgID="Paint.Picture" ShapeID="_x0000_i1802" DrawAspect="Content" ObjectID="_1742470532" r:id="rId790"/>
        </w:object>
      </w:r>
      <w:r w:rsidRPr="0018070A">
        <w:rPr>
          <w:lang w:val="uk-UA"/>
        </w:rPr>
        <w:object w:dxaOrig="2835" w:dyaOrig="2835">
          <v:shape id="_x0000_i1803" type="#_x0000_t75" style="width:14.25pt;height:18.75pt" o:ole="" fillcolor="window">
            <v:imagedata r:id="rId32" o:title="" cropleft="10379f" cropright="10379f"/>
          </v:shape>
          <o:OLEObject Type="Embed" ProgID="Paint.Picture" ShapeID="_x0000_i1803" DrawAspect="Content" ObjectID="_1742470533" r:id="rId79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04" type="#_x0000_t75" style="width:14.25pt;height:18.75pt" o:ole="" fillcolor="window">
            <v:imagedata r:id="rId24" o:title="" cropleft="10379f" cropright="10379f"/>
          </v:shape>
          <o:OLEObject Type="Embed" ProgID="Paint.Picture" ShapeID="_x0000_i1804" DrawAspect="Content" ObjectID="_1742470534" r:id="rId792"/>
        </w:object>
      </w:r>
      <w:r w:rsidRPr="0018070A">
        <w:rPr>
          <w:lang w:val="uk-UA"/>
        </w:rPr>
        <w:object w:dxaOrig="2835" w:dyaOrig="2835">
          <v:shape id="_x0000_i1805" type="#_x0000_t75" style="width:14.25pt;height:18.75pt" o:ole="" fillcolor="window">
            <v:imagedata r:id="rId32" o:title="" cropleft="10379f" cropright="10379f"/>
          </v:shape>
          <o:OLEObject Type="Embed" ProgID="Paint.Picture" ShapeID="_x0000_i1805" DrawAspect="Content" ObjectID="_1742470535" r:id="rId793"/>
        </w:object>
      </w:r>
      <w:r w:rsidRPr="0018070A">
        <w:rPr>
          <w:lang w:val="uk-UA"/>
        </w:rPr>
        <w:object w:dxaOrig="2835" w:dyaOrig="2835">
          <v:shape id="_x0000_i1806" type="#_x0000_t75" style="width:14.25pt;height:18.75pt" o:ole="" fillcolor="window">
            <v:imagedata r:id="rId20" o:title="" cropleft="10379f" cropright="10379f"/>
          </v:shape>
          <o:OLEObject Type="Embed" ProgID="Paint.Picture" ShapeID="_x0000_i1806" DrawAspect="Content" ObjectID="_1742470536" r:id="rId794"/>
        </w:object>
      </w:r>
      <w:r w:rsidRPr="0018070A">
        <w:rPr>
          <w:lang w:val="uk-UA"/>
        </w:rPr>
        <w:object w:dxaOrig="2835" w:dyaOrig="2835">
          <v:shape id="_x0000_i1807" type="#_x0000_t75" style="width:14.25pt;height:18.75pt" o:ole="" fillcolor="window">
            <v:imagedata r:id="rId17" o:title="" cropleft="10379f" cropright="10379f"/>
          </v:shape>
          <o:OLEObject Type="Embed" ProgID="Paint.Picture" ShapeID="_x0000_i1807" DrawAspect="Content" ObjectID="_1742470537" r:id="rId795"/>
        </w:object>
      </w:r>
      <w:r w:rsidRPr="0018070A">
        <w:rPr>
          <w:lang w:val="uk-UA"/>
        </w:rPr>
        <w:object w:dxaOrig="2835" w:dyaOrig="2835">
          <v:shape id="_x0000_i1808" type="#_x0000_t75" style="width:14.25pt;height:18.75pt" o:ole="" fillcolor="window">
            <v:imagedata r:id="rId15" o:title="" cropleft="10379f" cropright="10379f"/>
          </v:shape>
          <o:OLEObject Type="Embed" ProgID="Paint.Picture" ShapeID="_x0000_i1808" DrawAspect="Content" ObjectID="_1742470538" r:id="rId796"/>
        </w:object>
      </w:r>
      <w:r w:rsidRPr="0018070A">
        <w:rPr>
          <w:lang w:val="uk-UA"/>
        </w:rPr>
        <w:object w:dxaOrig="2835" w:dyaOrig="2835">
          <v:shape id="_x0000_i1809" type="#_x0000_t75" style="width:14.25pt;height:18.75pt" o:ole="" fillcolor="window">
            <v:imagedata r:id="rId32" o:title="" cropleft="10379f" cropright="10379f"/>
          </v:shape>
          <o:OLEObject Type="Embed" ProgID="Paint.Picture" ShapeID="_x0000_i1809" DrawAspect="Content" ObjectID="_1742470539" r:id="rId797"/>
        </w:object>
      </w:r>
      <w:r w:rsidRPr="0018070A">
        <w:rPr>
          <w:lang w:val="uk-UA"/>
        </w:rPr>
        <w:object w:dxaOrig="2835" w:dyaOrig="2835">
          <v:shape id="_x0000_i1810" type="#_x0000_t75" style="width:14.25pt;height:18.75pt" o:ole="" fillcolor="window">
            <v:imagedata r:id="rId15" o:title="" cropleft="10379f" cropright="10379f"/>
          </v:shape>
          <o:OLEObject Type="Embed" ProgID="Paint.Picture" ShapeID="_x0000_i1810" DrawAspect="Content" ObjectID="_1742470540" r:id="rId798"/>
        </w:object>
      </w:r>
      <w:r w:rsidRPr="0018070A">
        <w:rPr>
          <w:lang w:val="uk-UA"/>
        </w:rPr>
        <w:object w:dxaOrig="2835" w:dyaOrig="2835">
          <v:shape id="_x0000_i1811" type="#_x0000_t75" style="width:14.25pt;height:18.75pt" o:ole="" fillcolor="window">
            <v:imagedata r:id="rId32" o:title="" cropleft="10379f" cropright="10379f"/>
          </v:shape>
          <o:OLEObject Type="Embed" ProgID="Paint.Picture" ShapeID="_x0000_i1811" DrawAspect="Content" ObjectID="_1742470541" r:id="rId799"/>
        </w:object>
      </w:r>
      <w:r w:rsidRPr="0018070A">
        <w:rPr>
          <w:lang w:val="uk-UA"/>
        </w:rPr>
        <w:object w:dxaOrig="2835" w:dyaOrig="2835">
          <v:shape id="_x0000_i1812" type="#_x0000_t75" style="width:14.25pt;height:18.75pt" o:ole="" fillcolor="window">
            <v:imagedata r:id="rId15" o:title="" cropleft="10379f" cropright="10379f"/>
          </v:shape>
          <o:OLEObject Type="Embed" ProgID="Paint.Picture" ShapeID="_x0000_i1812" DrawAspect="Content" ObjectID="_1742470542" r:id="rId800"/>
        </w:object>
      </w:r>
      <w:r w:rsidRPr="0018070A">
        <w:rPr>
          <w:lang w:val="uk-UA"/>
        </w:rPr>
        <w:object w:dxaOrig="2835" w:dyaOrig="2835">
          <v:shape id="_x0000_i1813" type="#_x0000_t75" style="width:14.25pt;height:18.75pt" o:ole="" fillcolor="window">
            <v:imagedata r:id="rId32" o:title="" cropleft="10379f" cropright="10379f"/>
          </v:shape>
          <o:OLEObject Type="Embed" ProgID="Paint.Picture" ShapeID="_x0000_i1813" DrawAspect="Content" ObjectID="_1742470543" r:id="rId801"/>
        </w:object>
      </w:r>
      <w:r w:rsidRPr="0018070A">
        <w:rPr>
          <w:lang w:val="uk-UA"/>
        </w:rPr>
        <w:object w:dxaOrig="2835" w:dyaOrig="2835">
          <v:shape id="_x0000_i1814" type="#_x0000_t75" style="width:14.25pt;height:18.75pt" o:ole="" fillcolor="window">
            <v:imagedata r:id="rId20" o:title="" cropleft="10379f" cropright="10379f"/>
          </v:shape>
          <o:OLEObject Type="Embed" ProgID="Paint.Picture" ShapeID="_x0000_i1814" DrawAspect="Content" ObjectID="_1742470544" r:id="rId802"/>
        </w:object>
      </w:r>
      <w:r w:rsidRPr="0018070A">
        <w:rPr>
          <w:lang w:val="uk-UA"/>
        </w:rPr>
        <w:object w:dxaOrig="2835" w:dyaOrig="2835">
          <v:shape id="_x0000_i1815" type="#_x0000_t75" style="width:14.25pt;height:18.75pt" o:ole="" fillcolor="window">
            <v:imagedata r:id="rId17" o:title="" cropleft="10379f" cropright="10379f"/>
          </v:shape>
          <o:OLEObject Type="Embed" ProgID="Paint.Picture" ShapeID="_x0000_i1815" DrawAspect="Content" ObjectID="_1742470545" r:id="rId803"/>
        </w:object>
      </w:r>
      <w:r w:rsidRPr="0018070A">
        <w:rPr>
          <w:lang w:val="uk-UA"/>
        </w:rPr>
        <w:object w:dxaOrig="2835" w:dyaOrig="2835">
          <v:shape id="_x0000_i1816" type="#_x0000_t75" style="width:14.25pt;height:18.75pt" o:ole="" fillcolor="window">
            <v:imagedata r:id="rId32" o:title="" cropleft="10379f" cropright="10379f"/>
          </v:shape>
          <o:OLEObject Type="Embed" ProgID="Paint.Picture" ShapeID="_x0000_i1816" DrawAspect="Content" ObjectID="_1742470546" r:id="rId804"/>
        </w:object>
      </w:r>
      <w:r w:rsidRPr="0018070A">
        <w:rPr>
          <w:lang w:val="uk-UA"/>
        </w:rPr>
        <w:object w:dxaOrig="2835" w:dyaOrig="2835">
          <v:shape id="_x0000_i1817" type="#_x0000_t75" style="width:14.25pt;height:18.75pt" o:ole="" fillcolor="window">
            <v:imagedata r:id="rId15" o:title="" cropleft="10379f" cropright="10379f"/>
          </v:shape>
          <o:OLEObject Type="Embed" ProgID="Paint.Picture" ShapeID="_x0000_i1817" DrawAspect="Content" ObjectID="_1742470547" r:id="rId805"/>
        </w:object>
      </w:r>
      <w:r w:rsidRPr="0018070A">
        <w:rPr>
          <w:lang w:val="uk-UA"/>
        </w:rPr>
        <w:object w:dxaOrig="2835" w:dyaOrig="2835">
          <v:shape id="_x0000_i1818" type="#_x0000_t75" style="width:14.25pt;height:18.75pt" o:ole="" fillcolor="window">
            <v:imagedata r:id="rId15" o:title="" cropleft="10379f" cropright="10379f"/>
          </v:shape>
          <o:OLEObject Type="Embed" ProgID="Paint.Picture" ShapeID="_x0000_i1818" DrawAspect="Content" ObjectID="_1742470548" r:id="rId806"/>
        </w:object>
      </w:r>
      <w:r w:rsidRPr="0018070A">
        <w:rPr>
          <w:lang w:val="uk-UA"/>
        </w:rPr>
        <w:object w:dxaOrig="2835" w:dyaOrig="2835">
          <v:shape id="_x0000_i1819" type="#_x0000_t75" style="width:14.25pt;height:18.75pt" o:ole="" fillcolor="window">
            <v:imagedata r:id="rId34" o:title="" cropleft="10379f" cropright="10379f"/>
          </v:shape>
          <o:OLEObject Type="Embed" ProgID="Paint.Picture" ShapeID="_x0000_i1819" DrawAspect="Content" ObjectID="_1742470549" r:id="rId807"/>
        </w:object>
      </w:r>
      <w:r w:rsidRPr="0018070A">
        <w:rPr>
          <w:lang w:val="uk-UA"/>
        </w:rPr>
        <w:object w:dxaOrig="2835" w:dyaOrig="2835">
          <v:shape id="_x0000_i182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20" DrawAspect="Content" ObjectID="_1742470550" r:id="rId808"/>
        </w:object>
      </w:r>
      <w:r w:rsidRPr="0018070A">
        <w:rPr>
          <w:lang w:val="uk-UA"/>
        </w:rPr>
        <w:object w:dxaOrig="2835" w:dyaOrig="2835">
          <v:shape id="_x0000_i1821" type="#_x0000_t75" style="width:14.25pt;height:18.75pt" o:ole="" fillcolor="window">
            <v:imagedata r:id="rId34" o:title="" cropleft="10379f" cropright="10379f"/>
          </v:shape>
          <o:OLEObject Type="Embed" ProgID="Paint.Picture" ShapeID="_x0000_i1821" DrawAspect="Content" ObjectID="_1742470551" r:id="rId809"/>
        </w:object>
      </w:r>
      <w:r w:rsidRPr="0018070A">
        <w:rPr>
          <w:lang w:val="uk-UA"/>
        </w:rPr>
        <w:object w:dxaOrig="2835" w:dyaOrig="2835">
          <v:shape id="_x0000_i182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22" DrawAspect="Content" ObjectID="_1742470552" r:id="rId810"/>
        </w:object>
      </w:r>
      <w:r w:rsidRPr="0018070A">
        <w:rPr>
          <w:lang w:val="uk-UA"/>
        </w:rPr>
        <w:object w:dxaOrig="2835" w:dyaOrig="2835">
          <v:shape id="_x0000_i1823" type="#_x0000_t75" style="width:14.25pt;height:18.75pt" o:ole="" fillcolor="window">
            <v:imagedata r:id="rId15" o:title="" cropleft="10379f" cropright="10379f"/>
          </v:shape>
          <o:OLEObject Type="Embed" ProgID="Paint.Picture" ShapeID="_x0000_i1823" DrawAspect="Content" ObjectID="_1742470553" r:id="rId811"/>
        </w:object>
      </w:r>
      <w:r w:rsidRPr="0018070A">
        <w:rPr>
          <w:lang w:val="uk-UA"/>
        </w:rPr>
        <w:object w:dxaOrig="2835" w:dyaOrig="2835">
          <v:shape id="_x0000_i1824" type="#_x0000_t75" style="width:14.25pt;height:18.75pt" o:ole="" fillcolor="window">
            <v:imagedata r:id="rId34" o:title="" cropleft="10379f" cropright="10379f"/>
          </v:shape>
          <o:OLEObject Type="Embed" ProgID="Paint.Picture" ShapeID="_x0000_i1824" DrawAspect="Content" ObjectID="_1742470554" r:id="rId812"/>
        </w:object>
      </w:r>
      <w:r w:rsidRPr="0018070A">
        <w:rPr>
          <w:lang w:val="uk-UA"/>
        </w:rPr>
        <w:object w:dxaOrig="2835" w:dyaOrig="2835">
          <v:shape id="_x0000_i1825" type="#_x0000_t75" style="width:14.25pt;height:18.75pt" o:ole="" fillcolor="window">
            <v:imagedata r:id="rId15" o:title="" cropleft="10379f" cropright="10379f"/>
          </v:shape>
          <o:OLEObject Type="Embed" ProgID="Paint.Picture" ShapeID="_x0000_i1825" DrawAspect="Content" ObjectID="_1742470555" r:id="rId813"/>
        </w:object>
      </w:r>
      <w:r w:rsidRPr="0018070A">
        <w:rPr>
          <w:lang w:val="uk-UA"/>
        </w:rPr>
        <w:object w:dxaOrig="2835" w:dyaOrig="2835">
          <v:shape id="_x0000_i1826" type="#_x0000_t75" style="width:14.25pt;height:18.75pt" o:ole="" fillcolor="window">
            <v:imagedata r:id="rId34" o:title="" cropleft="10379f" cropright="10379f"/>
          </v:shape>
          <o:OLEObject Type="Embed" ProgID="Paint.Picture" ShapeID="_x0000_i1826" DrawAspect="Content" ObjectID="_1742470556" r:id="rId814"/>
        </w:object>
      </w:r>
      <w:r w:rsidRPr="0018070A">
        <w:rPr>
          <w:lang w:val="uk-UA"/>
        </w:rPr>
        <w:object w:dxaOrig="2835" w:dyaOrig="2835">
          <v:shape id="_x0000_i1827" type="#_x0000_t75" style="width:14.25pt;height:18.75pt" o:ole="" fillcolor="window">
            <v:imagedata r:id="rId17" o:title="" cropleft="10379f" cropright="10379f"/>
          </v:shape>
          <o:OLEObject Type="Embed" ProgID="Paint.Picture" ShapeID="_x0000_i1827" DrawAspect="Content" ObjectID="_1742470557" r:id="rId815"/>
        </w:object>
      </w:r>
      <w:r w:rsidRPr="0018070A">
        <w:rPr>
          <w:lang w:val="uk-UA"/>
        </w:rPr>
        <w:object w:dxaOrig="2835" w:dyaOrig="2835">
          <v:shape id="_x0000_i1828" type="#_x0000_t75" style="width:14.25pt;height:18.75pt" o:ole="" fillcolor="window">
            <v:imagedata r:id="rId34" o:title="" cropleft="10379f" cropright="10379f"/>
          </v:shape>
          <o:OLEObject Type="Embed" ProgID="Paint.Picture" ShapeID="_x0000_i1828" DrawAspect="Content" ObjectID="_1742470558" r:id="rId816"/>
        </w:object>
      </w:r>
      <w:r w:rsidRPr="0018070A">
        <w:rPr>
          <w:lang w:val="uk-UA"/>
        </w:rPr>
        <w:object w:dxaOrig="2835" w:dyaOrig="2835">
          <v:shape id="_x0000_i1829" type="#_x0000_t75" style="width:14.25pt;height:18.75pt" o:ole="" fillcolor="window">
            <v:imagedata r:id="rId15" o:title="" cropleft="10379f" cropright="10379f"/>
          </v:shape>
          <o:OLEObject Type="Embed" ProgID="Paint.Picture" ShapeID="_x0000_i1829" DrawAspect="Content" ObjectID="_1742470559" r:id="rId817"/>
        </w:object>
      </w:r>
      <w:r w:rsidRPr="0018070A">
        <w:rPr>
          <w:lang w:val="uk-UA"/>
        </w:rPr>
        <w:object w:dxaOrig="2835" w:dyaOrig="2835">
          <v:shape id="_x0000_i1830" type="#_x0000_t75" style="width:14.25pt;height:18.75pt" o:ole="" fillcolor="window">
            <v:imagedata r:id="rId34" o:title="" cropleft="10379f" cropright="10379f"/>
          </v:shape>
          <o:OLEObject Type="Embed" ProgID="Paint.Picture" ShapeID="_x0000_i1830" DrawAspect="Content" ObjectID="_1742470560" r:id="rId818"/>
        </w:object>
      </w:r>
      <w:r w:rsidRPr="0018070A">
        <w:rPr>
          <w:lang w:val="uk-UA"/>
        </w:rPr>
        <w:object w:dxaOrig="2835" w:dyaOrig="2835">
          <v:shape id="_x0000_i1831" type="#_x0000_t75" style="width:14.25pt;height:18.75pt" o:ole="" fillcolor="window">
            <v:imagedata r:id="rId34" o:title="" cropleft="10379f" cropright="10379f"/>
          </v:shape>
          <o:OLEObject Type="Embed" ProgID="Paint.Picture" ShapeID="_x0000_i1831" DrawAspect="Content" ObjectID="_1742470561" r:id="rId819"/>
        </w:object>
      </w:r>
      <w:r w:rsidRPr="0018070A">
        <w:rPr>
          <w:lang w:val="uk-UA"/>
        </w:rPr>
        <w:object w:dxaOrig="2835" w:dyaOrig="2835">
          <v:shape id="_x0000_i1832" type="#_x0000_t75" style="width:14.25pt;height:18.75pt" o:ole="" fillcolor="window">
            <v:imagedata r:id="rId32" o:title="" cropleft="10379f" cropright="10379f"/>
          </v:shape>
          <o:OLEObject Type="Embed" ProgID="Paint.Picture" ShapeID="_x0000_i1832" DrawAspect="Content" ObjectID="_1742470562" r:id="rId820"/>
        </w:object>
      </w:r>
      <w:r w:rsidRPr="0018070A">
        <w:rPr>
          <w:lang w:val="uk-UA"/>
        </w:rPr>
        <w:object w:dxaOrig="2835" w:dyaOrig="2835">
          <v:shape id="_x0000_i183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33" DrawAspect="Content" ObjectID="_1742470563" r:id="rId82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3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34" DrawAspect="Content" ObjectID="_1742470564" r:id="rId822"/>
        </w:object>
      </w:r>
      <w:r w:rsidRPr="0018070A">
        <w:rPr>
          <w:lang w:val="uk-UA"/>
        </w:rPr>
        <w:object w:dxaOrig="2835" w:dyaOrig="2835">
          <v:shape id="_x0000_i1835" type="#_x0000_t75" style="width:14.25pt;height:18.75pt" o:ole="" fillcolor="window">
            <v:imagedata r:id="rId24" o:title="" cropleft="10379f" cropright="10379f"/>
          </v:shape>
          <o:OLEObject Type="Embed" ProgID="Paint.Picture" ShapeID="_x0000_i1835" DrawAspect="Content" ObjectID="_1742470565" r:id="rId823"/>
        </w:object>
      </w:r>
      <w:r w:rsidRPr="0018070A">
        <w:rPr>
          <w:lang w:val="uk-UA"/>
        </w:rPr>
        <w:object w:dxaOrig="2835" w:dyaOrig="2835">
          <v:shape id="_x0000_i1836" type="#_x0000_t75" style="width:14.25pt;height:18.75pt" o:ole="" fillcolor="window">
            <v:imagedata r:id="rId34" o:title="" cropleft="10379f" cropright="10379f"/>
          </v:shape>
          <o:OLEObject Type="Embed" ProgID="Paint.Picture" ShapeID="_x0000_i1836" DrawAspect="Content" ObjectID="_1742470566" r:id="rId824"/>
        </w:object>
      </w:r>
      <w:r w:rsidRPr="0018070A">
        <w:rPr>
          <w:lang w:val="uk-UA"/>
        </w:rPr>
        <w:object w:dxaOrig="2835" w:dyaOrig="2835">
          <v:shape id="_x0000_i183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37" DrawAspect="Content" ObjectID="_1742470567" r:id="rId825"/>
        </w:object>
      </w:r>
      <w:r w:rsidRPr="0018070A">
        <w:rPr>
          <w:lang w:val="uk-UA"/>
        </w:rPr>
        <w:object w:dxaOrig="2835" w:dyaOrig="2835">
          <v:shape id="_x0000_i1838" type="#_x0000_t75" style="width:14.25pt;height:18.75pt" o:ole="" fillcolor="window">
            <v:imagedata r:id="rId24" o:title="" cropleft="10379f" cropright="10379f"/>
          </v:shape>
          <o:OLEObject Type="Embed" ProgID="Paint.Picture" ShapeID="_x0000_i1838" DrawAspect="Content" ObjectID="_1742470568" r:id="rId826"/>
        </w:object>
      </w:r>
      <w:r w:rsidRPr="0018070A">
        <w:rPr>
          <w:lang w:val="uk-UA"/>
        </w:rPr>
        <w:object w:dxaOrig="2835" w:dyaOrig="2835">
          <v:shape id="_x0000_i1839" type="#_x0000_t75" style="width:14.25pt;height:18.75pt" o:ole="" fillcolor="window">
            <v:imagedata r:id="rId30" o:title="" cropleft="10379f" cropright="10379f"/>
          </v:shape>
          <o:OLEObject Type="Embed" ProgID="Paint.Picture" ShapeID="_x0000_i1839" DrawAspect="Content" ObjectID="_1742470569" r:id="rId827"/>
        </w:object>
      </w:r>
      <w:r w:rsidRPr="0018070A">
        <w:rPr>
          <w:lang w:val="uk-UA"/>
        </w:rPr>
        <w:object w:dxaOrig="2835" w:dyaOrig="2835">
          <v:shape id="_x0000_i1840" type="#_x0000_t75" style="width:14.25pt;height:18.75pt" o:ole="" fillcolor="window">
            <v:imagedata r:id="rId20" o:title="" cropleft="10379f" cropright="10379f"/>
          </v:shape>
          <o:OLEObject Type="Embed" ProgID="Paint.Picture" ShapeID="_x0000_i1840" DrawAspect="Content" ObjectID="_1742470570" r:id="rId828"/>
        </w:object>
      </w:r>
      <w:r w:rsidRPr="0018070A">
        <w:rPr>
          <w:lang w:val="uk-UA"/>
        </w:rPr>
        <w:object w:dxaOrig="2835" w:dyaOrig="2835">
          <v:shape id="_x0000_i1841" type="#_x0000_t75" style="width:14.25pt;height:18.75pt" o:ole="" fillcolor="window">
            <v:imagedata r:id="rId24" o:title="" cropleft="10379f" cropright="10379f"/>
          </v:shape>
          <o:OLEObject Type="Embed" ProgID="Paint.Picture" ShapeID="_x0000_i1841" DrawAspect="Content" ObjectID="_1742470571" r:id="rId829"/>
        </w:object>
      </w:r>
      <w:r w:rsidRPr="0018070A">
        <w:rPr>
          <w:lang w:val="uk-UA"/>
        </w:rPr>
        <w:object w:dxaOrig="2835" w:dyaOrig="2835">
          <v:shape id="_x0000_i184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42" DrawAspect="Content" ObjectID="_1742470572" r:id="rId830"/>
        </w:object>
      </w:r>
      <w:r w:rsidRPr="0018070A">
        <w:rPr>
          <w:lang w:val="uk-UA"/>
        </w:rPr>
        <w:object w:dxaOrig="2835" w:dyaOrig="2835">
          <v:shape id="_x0000_i1843" type="#_x0000_t75" style="width:14.25pt;height:18.75pt" o:ole="" fillcolor="window">
            <v:imagedata r:id="rId30" o:title="" cropleft="10379f" cropright="10379f"/>
          </v:shape>
          <o:OLEObject Type="Embed" ProgID="Paint.Picture" ShapeID="_x0000_i1843" DrawAspect="Content" ObjectID="_1742470573" r:id="rId831"/>
        </w:object>
      </w:r>
      <w:r w:rsidRPr="0018070A">
        <w:rPr>
          <w:lang w:val="uk-UA"/>
        </w:rPr>
        <w:object w:dxaOrig="2835" w:dyaOrig="2835">
          <v:shape id="_x0000_i1844" type="#_x0000_t75" style="width:14.25pt;height:18.75pt" o:ole="" fillcolor="window">
            <v:imagedata r:id="rId24" o:title="" cropleft="10379f" cropright="10379f"/>
          </v:shape>
          <o:OLEObject Type="Embed" ProgID="Paint.Picture" ShapeID="_x0000_i1844" DrawAspect="Content" ObjectID="_1742470574" r:id="rId832"/>
        </w:object>
      </w:r>
      <w:r w:rsidRPr="0018070A">
        <w:rPr>
          <w:lang w:val="uk-UA"/>
        </w:rPr>
        <w:object w:dxaOrig="2835" w:dyaOrig="2835">
          <v:shape id="_x0000_i1845" type="#_x0000_t75" style="width:14.25pt;height:18.75pt" o:ole="" fillcolor="window">
            <v:imagedata r:id="rId32" o:title="" cropleft="10379f" cropright="10379f"/>
          </v:shape>
          <o:OLEObject Type="Embed" ProgID="Paint.Picture" ShapeID="_x0000_i1845" DrawAspect="Content" ObjectID="_1742470575" r:id="rId833"/>
        </w:object>
      </w:r>
      <w:r w:rsidRPr="0018070A">
        <w:rPr>
          <w:lang w:val="uk-UA"/>
        </w:rPr>
        <w:object w:dxaOrig="2835" w:dyaOrig="2835">
          <v:shape id="_x0000_i1846" type="#_x0000_t75" style="width:14.25pt;height:18.75pt" o:ole="" fillcolor="window">
            <v:imagedata r:id="rId17" o:title="" cropleft="10379f" cropright="10379f"/>
          </v:shape>
          <o:OLEObject Type="Embed" ProgID="Paint.Picture" ShapeID="_x0000_i1846" DrawAspect="Content" ObjectID="_1742470576" r:id="rId834"/>
        </w:object>
      </w:r>
      <w:r w:rsidRPr="0018070A">
        <w:rPr>
          <w:lang w:val="uk-UA"/>
        </w:rPr>
        <w:object w:dxaOrig="2835" w:dyaOrig="2835">
          <v:shape id="_x0000_i1847" type="#_x0000_t75" style="width:14.25pt;height:18.75pt" o:ole="" fillcolor="window">
            <v:imagedata r:id="rId30" o:title="" cropleft="10379f" cropright="10379f"/>
          </v:shape>
          <o:OLEObject Type="Embed" ProgID="Paint.Picture" ShapeID="_x0000_i1847" DrawAspect="Content" ObjectID="_1742470577" r:id="rId835"/>
        </w:object>
      </w:r>
      <w:r w:rsidRPr="0018070A">
        <w:rPr>
          <w:lang w:val="uk-UA"/>
        </w:rPr>
        <w:object w:dxaOrig="2835" w:dyaOrig="2835">
          <v:shape id="_x0000_i184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48" DrawAspect="Content" ObjectID="_1742470578" r:id="rId836"/>
        </w:object>
      </w:r>
      <w:r w:rsidRPr="0018070A">
        <w:rPr>
          <w:lang w:val="uk-UA"/>
        </w:rPr>
        <w:object w:dxaOrig="2835" w:dyaOrig="2835">
          <v:shape id="_x0000_i1849" type="#_x0000_t75" style="width:14.25pt;height:18.75pt" o:ole="" fillcolor="window">
            <v:imagedata r:id="rId30" o:title="" cropleft="10379f" cropright="10379f"/>
          </v:shape>
          <o:OLEObject Type="Embed" ProgID="Paint.Picture" ShapeID="_x0000_i1849" DrawAspect="Content" ObjectID="_1742470579" r:id="rId837"/>
        </w:object>
      </w:r>
      <w:r w:rsidRPr="0018070A">
        <w:rPr>
          <w:lang w:val="uk-UA"/>
        </w:rPr>
        <w:object w:dxaOrig="2835" w:dyaOrig="2835">
          <v:shape id="_x0000_i1850" type="#_x0000_t75" style="width:14.25pt;height:18.75pt" o:ole="" fillcolor="window">
            <v:imagedata r:id="rId30" o:title="" cropleft="10379f" cropright="10379f"/>
          </v:shape>
          <o:OLEObject Type="Embed" ProgID="Paint.Picture" ShapeID="_x0000_i1850" DrawAspect="Content" ObjectID="_1742470580" r:id="rId838"/>
        </w:object>
      </w:r>
      <w:r w:rsidRPr="0018070A">
        <w:rPr>
          <w:lang w:val="uk-UA"/>
        </w:rPr>
        <w:object w:dxaOrig="2835" w:dyaOrig="2835">
          <v:shape id="_x0000_i1851" type="#_x0000_t75" style="width:14.25pt;height:18.75pt" o:ole="" fillcolor="window">
            <v:imagedata r:id="rId17" o:title="" cropleft="10379f" cropright="10379f"/>
          </v:shape>
          <o:OLEObject Type="Embed" ProgID="Paint.Picture" ShapeID="_x0000_i1851" DrawAspect="Content" ObjectID="_1742470581" r:id="rId839"/>
        </w:object>
      </w:r>
      <w:r w:rsidRPr="0018070A">
        <w:rPr>
          <w:lang w:val="uk-UA"/>
        </w:rPr>
        <w:object w:dxaOrig="2835" w:dyaOrig="2835">
          <v:shape id="_x0000_i1852" type="#_x0000_t75" style="width:14.25pt;height:18.75pt" o:ole="" fillcolor="window">
            <v:imagedata r:id="rId17" o:title="" cropleft="10379f" cropright="10379f"/>
          </v:shape>
          <o:OLEObject Type="Embed" ProgID="Paint.Picture" ShapeID="_x0000_i1852" DrawAspect="Content" ObjectID="_1742470582" r:id="rId840"/>
        </w:object>
      </w:r>
      <w:r w:rsidRPr="0018070A">
        <w:rPr>
          <w:lang w:val="uk-UA"/>
        </w:rPr>
        <w:object w:dxaOrig="2835" w:dyaOrig="2835">
          <v:shape id="_x0000_i185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53" DrawAspect="Content" ObjectID="_1742470583" r:id="rId841"/>
        </w:object>
      </w:r>
      <w:r w:rsidRPr="0018070A">
        <w:rPr>
          <w:lang w:val="uk-UA"/>
        </w:rPr>
        <w:object w:dxaOrig="2835" w:dyaOrig="2835">
          <v:shape id="_x0000_i1854" type="#_x0000_t75" style="width:14.25pt;height:18.75pt" o:ole="" fillcolor="window">
            <v:imagedata r:id="rId24" o:title="" cropleft="10379f" cropright="10379f"/>
          </v:shape>
          <o:OLEObject Type="Embed" ProgID="Paint.Picture" ShapeID="_x0000_i1854" DrawAspect="Content" ObjectID="_1742470584" r:id="rId842"/>
        </w:object>
      </w:r>
      <w:r w:rsidRPr="0018070A">
        <w:rPr>
          <w:lang w:val="uk-UA"/>
        </w:rPr>
        <w:object w:dxaOrig="2835" w:dyaOrig="2835">
          <v:shape id="_x0000_i185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55" DrawAspect="Content" ObjectID="_1742470585" r:id="rId843"/>
        </w:object>
      </w:r>
      <w:r w:rsidRPr="0018070A">
        <w:rPr>
          <w:lang w:val="uk-UA"/>
        </w:rPr>
        <w:object w:dxaOrig="2835" w:dyaOrig="2835">
          <v:shape id="_x0000_i1856" type="#_x0000_t75" style="width:14.25pt;height:18.75pt" o:ole="" fillcolor="window">
            <v:imagedata r:id="rId20" o:title="" cropleft="10379f" cropright="10379f"/>
          </v:shape>
          <o:OLEObject Type="Embed" ProgID="Paint.Picture" ShapeID="_x0000_i1856" DrawAspect="Content" ObjectID="_1742470586" r:id="rId844"/>
        </w:object>
      </w:r>
      <w:r w:rsidRPr="0018070A">
        <w:rPr>
          <w:lang w:val="uk-UA"/>
        </w:rPr>
        <w:object w:dxaOrig="2835" w:dyaOrig="2835">
          <v:shape id="_x0000_i1857" type="#_x0000_t75" style="width:14.25pt;height:18.75pt" o:ole="" fillcolor="window">
            <v:imagedata r:id="rId34" o:title="" cropleft="10379f" cropright="10379f"/>
          </v:shape>
          <o:OLEObject Type="Embed" ProgID="Paint.Picture" ShapeID="_x0000_i1857" DrawAspect="Content" ObjectID="_1742470587" r:id="rId845"/>
        </w:object>
      </w:r>
      <w:r w:rsidRPr="0018070A">
        <w:rPr>
          <w:lang w:val="uk-UA"/>
        </w:rPr>
        <w:object w:dxaOrig="2835" w:dyaOrig="2835">
          <v:shape id="_x0000_i1858" type="#_x0000_t75" style="width:14.25pt;height:18.75pt" o:ole="" fillcolor="window">
            <v:imagedata r:id="rId30" o:title="" cropleft="10379f" cropright="10379f"/>
          </v:shape>
          <o:OLEObject Type="Embed" ProgID="Paint.Picture" ShapeID="_x0000_i1858" DrawAspect="Content" ObjectID="_1742470588" r:id="rId846"/>
        </w:object>
      </w:r>
      <w:r w:rsidRPr="0018070A">
        <w:rPr>
          <w:lang w:val="uk-UA"/>
        </w:rPr>
        <w:object w:dxaOrig="2835" w:dyaOrig="2835">
          <v:shape id="_x0000_i1859" type="#_x0000_t75" style="width:14.25pt;height:18.75pt" o:ole="" fillcolor="window">
            <v:imagedata r:id="rId17" o:title="" cropleft="10379f" cropright="10379f"/>
          </v:shape>
          <o:OLEObject Type="Embed" ProgID="Paint.Picture" ShapeID="_x0000_i1859" DrawAspect="Content" ObjectID="_1742470589" r:id="rId847"/>
        </w:object>
      </w:r>
      <w:r w:rsidRPr="0018070A">
        <w:rPr>
          <w:lang w:val="uk-UA"/>
        </w:rPr>
        <w:object w:dxaOrig="2835" w:dyaOrig="2835">
          <v:shape id="_x0000_i186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60" DrawAspect="Content" ObjectID="_1742470590" r:id="rId848"/>
        </w:object>
      </w:r>
      <w:r w:rsidRPr="0018070A">
        <w:rPr>
          <w:lang w:val="uk-UA"/>
        </w:rPr>
        <w:object w:dxaOrig="2835" w:dyaOrig="2835">
          <v:shape id="_x0000_i186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61" DrawAspect="Content" ObjectID="_1742470591" r:id="rId849"/>
        </w:object>
      </w:r>
      <w:r w:rsidRPr="0018070A">
        <w:rPr>
          <w:lang w:val="uk-UA"/>
        </w:rPr>
        <w:object w:dxaOrig="2835" w:dyaOrig="2835">
          <v:shape id="_x0000_i1862" type="#_x0000_t75" style="width:14.25pt;height:18.75pt" o:ole="" fillcolor="window">
            <v:imagedata r:id="rId17" o:title="" cropleft="10379f" cropright="10379f"/>
          </v:shape>
          <o:OLEObject Type="Embed" ProgID="Paint.Picture" ShapeID="_x0000_i1862" DrawAspect="Content" ObjectID="_1742470592" r:id="rId850"/>
        </w:object>
      </w:r>
      <w:r w:rsidRPr="0018070A">
        <w:rPr>
          <w:lang w:val="uk-UA"/>
        </w:rPr>
        <w:object w:dxaOrig="2835" w:dyaOrig="2835">
          <v:shape id="_x0000_i1863" type="#_x0000_t75" style="width:14.25pt;height:18.75pt" o:ole="" fillcolor="window">
            <v:imagedata r:id="rId15" o:title="" cropleft="10379f" cropright="10379f"/>
          </v:shape>
          <o:OLEObject Type="Embed" ProgID="Paint.Picture" ShapeID="_x0000_i1863" DrawAspect="Content" ObjectID="_1742470593" r:id="rId85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64" type="#_x0000_t75" style="width:14.25pt;height:18.75pt" o:ole="" fillcolor="window">
            <v:imagedata r:id="rId17" o:title="" cropleft="10379f" cropright="10379f"/>
          </v:shape>
          <o:OLEObject Type="Embed" ProgID="Paint.Picture" ShapeID="_x0000_i1864" DrawAspect="Content" ObjectID="_1742470594" r:id="rId852"/>
        </w:object>
      </w:r>
      <w:r w:rsidRPr="0018070A">
        <w:rPr>
          <w:lang w:val="uk-UA"/>
        </w:rPr>
        <w:object w:dxaOrig="2835" w:dyaOrig="2835">
          <v:shape id="_x0000_i1865" type="#_x0000_t75" style="width:14.25pt;height:18.75pt" o:ole="" fillcolor="window">
            <v:imagedata r:id="rId34" o:title="" cropleft="10379f" cropright="10379f"/>
          </v:shape>
          <o:OLEObject Type="Embed" ProgID="Paint.Picture" ShapeID="_x0000_i1865" DrawAspect="Content" ObjectID="_1742470595" r:id="rId853"/>
        </w:object>
      </w:r>
      <w:r w:rsidRPr="0018070A">
        <w:rPr>
          <w:lang w:val="uk-UA"/>
        </w:rPr>
        <w:object w:dxaOrig="2835" w:dyaOrig="2835">
          <v:shape id="_x0000_i1866" type="#_x0000_t75" style="width:14.25pt;height:18.75pt" o:ole="" fillcolor="window">
            <v:imagedata r:id="rId30" o:title="" cropleft="10379f" cropright="10379f"/>
          </v:shape>
          <o:OLEObject Type="Embed" ProgID="Paint.Picture" ShapeID="_x0000_i1866" DrawAspect="Content" ObjectID="_1742470596" r:id="rId854"/>
        </w:object>
      </w:r>
      <w:r w:rsidRPr="0018070A">
        <w:rPr>
          <w:lang w:val="uk-UA"/>
        </w:rPr>
        <w:object w:dxaOrig="2835" w:dyaOrig="2835">
          <v:shape id="_x0000_i1867" type="#_x0000_t75" style="width:14.25pt;height:18.75pt" o:ole="" fillcolor="window">
            <v:imagedata r:id="rId17" o:title="" cropleft="10379f" cropright="10379f"/>
          </v:shape>
          <o:OLEObject Type="Embed" ProgID="Paint.Picture" ShapeID="_x0000_i1867" DrawAspect="Content" ObjectID="_1742470597" r:id="rId855"/>
        </w:object>
      </w:r>
      <w:r w:rsidRPr="0018070A">
        <w:rPr>
          <w:lang w:val="uk-UA"/>
        </w:rPr>
        <w:object w:dxaOrig="2835" w:dyaOrig="2835">
          <v:shape id="_x0000_i1868" type="#_x0000_t75" style="width:14.25pt;height:18.75pt" o:ole="" fillcolor="window">
            <v:imagedata r:id="rId24" o:title="" cropleft="10379f" cropright="10379f"/>
          </v:shape>
          <o:OLEObject Type="Embed" ProgID="Paint.Picture" ShapeID="_x0000_i1868" DrawAspect="Content" ObjectID="_1742470598" r:id="rId856"/>
        </w:object>
      </w:r>
      <w:r w:rsidRPr="0018070A">
        <w:rPr>
          <w:lang w:val="uk-UA"/>
        </w:rPr>
        <w:object w:dxaOrig="2835" w:dyaOrig="2835">
          <v:shape id="_x0000_i1869" type="#_x0000_t75" style="width:14.25pt;height:18.75pt" o:ole="" fillcolor="window">
            <v:imagedata r:id="rId24" o:title="" cropleft="10379f" cropright="10379f"/>
          </v:shape>
          <o:OLEObject Type="Embed" ProgID="Paint.Picture" ShapeID="_x0000_i1869" DrawAspect="Content" ObjectID="_1742470599" r:id="rId857"/>
        </w:object>
      </w:r>
      <w:r w:rsidRPr="0018070A">
        <w:rPr>
          <w:lang w:val="uk-UA"/>
        </w:rPr>
        <w:object w:dxaOrig="2835" w:dyaOrig="2835">
          <v:shape id="_x0000_i1870" type="#_x0000_t75" style="width:14.25pt;height:18.75pt" o:ole="" fillcolor="window">
            <v:imagedata r:id="rId17" o:title="" cropleft="10379f" cropright="10379f"/>
          </v:shape>
          <o:OLEObject Type="Embed" ProgID="Paint.Picture" ShapeID="_x0000_i1870" DrawAspect="Content" ObjectID="_1742470600" r:id="rId858"/>
        </w:object>
      </w:r>
      <w:r w:rsidRPr="0018070A">
        <w:rPr>
          <w:lang w:val="uk-UA"/>
        </w:rPr>
        <w:object w:dxaOrig="2835" w:dyaOrig="2835">
          <v:shape id="_x0000_i1871" type="#_x0000_t75" style="width:14.25pt;height:18.75pt" o:ole="" fillcolor="window">
            <v:imagedata r:id="rId30" o:title="" cropleft="10379f" cropright="10379f"/>
          </v:shape>
          <o:OLEObject Type="Embed" ProgID="Paint.Picture" ShapeID="_x0000_i1871" DrawAspect="Content" ObjectID="_1742470601" r:id="rId859"/>
        </w:object>
      </w:r>
      <w:r w:rsidRPr="0018070A">
        <w:rPr>
          <w:lang w:val="uk-UA"/>
        </w:rPr>
        <w:object w:dxaOrig="2835" w:dyaOrig="2835">
          <v:shape id="_x0000_i187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72" DrawAspect="Content" ObjectID="_1742470602" r:id="rId860"/>
        </w:object>
      </w:r>
      <w:r w:rsidRPr="0018070A">
        <w:rPr>
          <w:lang w:val="uk-UA"/>
        </w:rPr>
        <w:object w:dxaOrig="2835" w:dyaOrig="2835">
          <v:shape id="_x0000_i1873" type="#_x0000_t75" style="width:14.25pt;height:18.75pt" o:ole="" fillcolor="window">
            <v:imagedata r:id="rId34" o:title="" cropleft="10379f" cropright="10379f"/>
          </v:shape>
          <o:OLEObject Type="Embed" ProgID="Paint.Picture" ShapeID="_x0000_i1873" DrawAspect="Content" ObjectID="_1742470603" r:id="rId861"/>
        </w:object>
      </w:r>
      <w:r w:rsidRPr="0018070A">
        <w:rPr>
          <w:lang w:val="uk-UA"/>
        </w:rPr>
        <w:object w:dxaOrig="2835" w:dyaOrig="2835">
          <v:shape id="_x0000_i1874" type="#_x0000_t75" style="width:14.25pt;height:18.75pt" o:ole="" fillcolor="window">
            <v:imagedata r:id="rId15" o:title="" cropleft="10379f" cropright="10379f"/>
          </v:shape>
          <o:OLEObject Type="Embed" ProgID="Paint.Picture" ShapeID="_x0000_i1874" DrawAspect="Content" ObjectID="_1742470604" r:id="rId862"/>
        </w:object>
      </w:r>
      <w:r w:rsidRPr="0018070A">
        <w:rPr>
          <w:lang w:val="uk-UA"/>
        </w:rPr>
        <w:object w:dxaOrig="2835" w:dyaOrig="2835">
          <v:shape id="_x0000_i1875" type="#_x0000_t75" style="width:14.25pt;height:18.75pt" o:ole="" fillcolor="window">
            <v:imagedata r:id="rId34" o:title="" cropleft="10379f" cropright="10379f"/>
          </v:shape>
          <o:OLEObject Type="Embed" ProgID="Paint.Picture" ShapeID="_x0000_i1875" DrawAspect="Content" ObjectID="_1742470605" r:id="rId863"/>
        </w:object>
      </w:r>
      <w:r w:rsidRPr="0018070A">
        <w:rPr>
          <w:lang w:val="uk-UA"/>
        </w:rPr>
        <w:object w:dxaOrig="2835" w:dyaOrig="2835">
          <v:shape id="_x0000_i1876" type="#_x0000_t75" style="width:14.25pt;height:18.75pt" o:ole="" fillcolor="window">
            <v:imagedata r:id="rId17" o:title="" cropleft="10379f" cropright="10379f"/>
          </v:shape>
          <o:OLEObject Type="Embed" ProgID="Paint.Picture" ShapeID="_x0000_i1876" DrawAspect="Content" ObjectID="_1742470606" r:id="rId864"/>
        </w:object>
      </w:r>
      <w:r w:rsidRPr="0018070A">
        <w:rPr>
          <w:lang w:val="uk-UA"/>
        </w:rPr>
        <w:object w:dxaOrig="2835" w:dyaOrig="2835">
          <v:shape id="_x0000_i1877" type="#_x0000_t75" style="width:14.25pt;height:18.75pt" o:ole="" fillcolor="window">
            <v:imagedata r:id="rId24" o:title="" cropleft="10379f" cropright="10379f"/>
          </v:shape>
          <o:OLEObject Type="Embed" ProgID="Paint.Picture" ShapeID="_x0000_i1877" DrawAspect="Content" ObjectID="_1742470607" r:id="rId865"/>
        </w:object>
      </w:r>
      <w:r w:rsidRPr="0018070A">
        <w:rPr>
          <w:lang w:val="uk-UA"/>
        </w:rPr>
        <w:object w:dxaOrig="2835" w:dyaOrig="2835">
          <v:shape id="_x0000_i187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78" DrawAspect="Content" ObjectID="_1742470608" r:id="rId866"/>
        </w:object>
      </w:r>
      <w:r w:rsidRPr="0018070A">
        <w:rPr>
          <w:lang w:val="uk-UA"/>
        </w:rPr>
        <w:object w:dxaOrig="2835" w:dyaOrig="2835">
          <v:shape id="_x0000_i1879" type="#_x0000_t75" style="width:14.25pt;height:18.75pt" o:ole="" fillcolor="window">
            <v:imagedata r:id="rId34" o:title="" cropleft="10379f" cropright="10379f"/>
          </v:shape>
          <o:OLEObject Type="Embed" ProgID="Paint.Picture" ShapeID="_x0000_i1879" DrawAspect="Content" ObjectID="_1742470609" r:id="rId867"/>
        </w:object>
      </w:r>
      <w:r w:rsidRPr="0018070A">
        <w:rPr>
          <w:lang w:val="uk-UA"/>
        </w:rPr>
        <w:object w:dxaOrig="2835" w:dyaOrig="2835">
          <v:shape id="_x0000_i1880" type="#_x0000_t75" style="width:14.25pt;height:18.75pt" o:ole="" fillcolor="window">
            <v:imagedata r:id="rId30" o:title="" cropleft="10379f" cropright="10379f"/>
          </v:shape>
          <o:OLEObject Type="Embed" ProgID="Paint.Picture" ShapeID="_x0000_i1880" DrawAspect="Content" ObjectID="_1742470610" r:id="rId868"/>
        </w:object>
      </w:r>
      <w:r w:rsidRPr="0018070A">
        <w:rPr>
          <w:lang w:val="uk-UA"/>
        </w:rPr>
        <w:object w:dxaOrig="2835" w:dyaOrig="2835">
          <v:shape id="_x0000_i1881" type="#_x0000_t75" style="width:14.25pt;height:18.75pt" o:ole="" fillcolor="window">
            <v:imagedata r:id="rId32" o:title="" cropleft="10379f" cropright="10379f"/>
          </v:shape>
          <o:OLEObject Type="Embed" ProgID="Paint.Picture" ShapeID="_x0000_i1881" DrawAspect="Content" ObjectID="_1742470611" r:id="rId869"/>
        </w:object>
      </w:r>
      <w:r w:rsidRPr="0018070A">
        <w:rPr>
          <w:lang w:val="uk-UA"/>
        </w:rPr>
        <w:object w:dxaOrig="2835" w:dyaOrig="2835">
          <v:shape id="_x0000_i1882" type="#_x0000_t75" style="width:14.25pt;height:18.75pt" o:ole="" fillcolor="window">
            <v:imagedata r:id="rId34" o:title="" cropleft="10379f" cropright="10379f"/>
          </v:shape>
          <o:OLEObject Type="Embed" ProgID="Paint.Picture" ShapeID="_x0000_i1882" DrawAspect="Content" ObjectID="_1742470612" r:id="rId870"/>
        </w:object>
      </w:r>
      <w:r w:rsidRPr="0018070A">
        <w:rPr>
          <w:lang w:val="uk-UA"/>
        </w:rPr>
        <w:object w:dxaOrig="2835" w:dyaOrig="2835">
          <v:shape id="_x0000_i1883" type="#_x0000_t75" style="width:14.25pt;height:18.75pt" o:ole="" fillcolor="window">
            <v:imagedata r:id="rId15" o:title="" cropleft="10379f" cropright="10379f"/>
          </v:shape>
          <o:OLEObject Type="Embed" ProgID="Paint.Picture" ShapeID="_x0000_i1883" DrawAspect="Content" ObjectID="_1742470613" r:id="rId871"/>
        </w:object>
      </w:r>
      <w:r w:rsidRPr="0018070A">
        <w:rPr>
          <w:lang w:val="uk-UA"/>
        </w:rPr>
        <w:object w:dxaOrig="2835" w:dyaOrig="2835">
          <v:shape id="_x0000_i1884" type="#_x0000_t75" style="width:14.25pt;height:18.75pt" o:ole="" fillcolor="window">
            <v:imagedata r:id="rId34" o:title="" cropleft="10379f" cropright="10379f"/>
          </v:shape>
          <o:OLEObject Type="Embed" ProgID="Paint.Picture" ShapeID="_x0000_i1884" DrawAspect="Content" ObjectID="_1742470614" r:id="rId872"/>
        </w:object>
      </w:r>
      <w:r w:rsidRPr="0018070A">
        <w:rPr>
          <w:lang w:val="uk-UA"/>
        </w:rPr>
        <w:object w:dxaOrig="2835" w:dyaOrig="2835">
          <v:shape id="_x0000_i1885" type="#_x0000_t75" style="width:14.25pt;height:18.75pt" o:ole="" fillcolor="window">
            <v:imagedata r:id="rId24" o:title="" cropleft="10379f" cropright="10379f"/>
          </v:shape>
          <o:OLEObject Type="Embed" ProgID="Paint.Picture" ShapeID="_x0000_i1885" DrawAspect="Content" ObjectID="_1742470615" r:id="rId873"/>
        </w:object>
      </w:r>
      <w:r w:rsidRPr="0018070A">
        <w:rPr>
          <w:lang w:val="uk-UA"/>
        </w:rPr>
        <w:object w:dxaOrig="2835" w:dyaOrig="2835">
          <v:shape id="_x0000_i1886" type="#_x0000_t75" style="width:14.25pt;height:18.75pt" o:ole="" fillcolor="window">
            <v:imagedata r:id="rId30" o:title="" cropleft="10379f" cropright="10379f"/>
          </v:shape>
          <o:OLEObject Type="Embed" ProgID="Paint.Picture" ShapeID="_x0000_i1886" DrawAspect="Content" ObjectID="_1742470616" r:id="rId874"/>
        </w:object>
      </w:r>
      <w:r w:rsidRPr="0018070A">
        <w:rPr>
          <w:lang w:val="uk-UA"/>
        </w:rPr>
        <w:object w:dxaOrig="2835" w:dyaOrig="2835">
          <v:shape id="_x0000_i1887" type="#_x0000_t75" style="width:14.25pt;height:18.75pt" o:ole="" fillcolor="window">
            <v:imagedata r:id="rId15" o:title="" cropleft="10379f" cropright="10379f"/>
          </v:shape>
          <o:OLEObject Type="Embed" ProgID="Paint.Picture" ShapeID="_x0000_i1887" DrawAspect="Content" ObjectID="_1742470617" r:id="rId875"/>
        </w:object>
      </w:r>
      <w:r w:rsidRPr="0018070A">
        <w:rPr>
          <w:lang w:val="uk-UA"/>
        </w:rPr>
        <w:object w:dxaOrig="2835" w:dyaOrig="2835">
          <v:shape id="_x0000_i1888" type="#_x0000_t75" style="width:14.25pt;height:18.75pt" o:ole="" fillcolor="window">
            <v:imagedata r:id="rId24" o:title="" cropleft="10379f" cropright="10379f"/>
          </v:shape>
          <o:OLEObject Type="Embed" ProgID="Paint.Picture" ShapeID="_x0000_i1888" DrawAspect="Content" ObjectID="_1742470618" r:id="rId876"/>
        </w:object>
      </w:r>
      <w:r w:rsidRPr="0018070A">
        <w:rPr>
          <w:lang w:val="uk-UA"/>
        </w:rPr>
        <w:object w:dxaOrig="2835" w:dyaOrig="2835">
          <v:shape id="_x0000_i1889" type="#_x0000_t75" style="width:14.25pt;height:18.75pt" o:ole="" fillcolor="window">
            <v:imagedata r:id="rId24" o:title="" cropleft="10379f" cropright="10379f"/>
          </v:shape>
          <o:OLEObject Type="Embed" ProgID="Paint.Picture" ShapeID="_x0000_i1889" DrawAspect="Content" ObjectID="_1742470619" r:id="rId877"/>
        </w:object>
      </w:r>
      <w:r w:rsidRPr="0018070A">
        <w:rPr>
          <w:lang w:val="uk-UA"/>
        </w:rPr>
        <w:object w:dxaOrig="2835" w:dyaOrig="2835">
          <v:shape id="_x0000_i1890" type="#_x0000_t75" style="width:14.25pt;height:18.75pt" o:ole="" fillcolor="window">
            <v:imagedata r:id="rId24" o:title="" cropleft="10379f" cropright="10379f"/>
          </v:shape>
          <o:OLEObject Type="Embed" ProgID="Paint.Picture" ShapeID="_x0000_i1890" DrawAspect="Content" ObjectID="_1742470620" r:id="rId878"/>
        </w:object>
      </w:r>
      <w:r w:rsidRPr="0018070A">
        <w:rPr>
          <w:lang w:val="uk-UA"/>
        </w:rPr>
        <w:object w:dxaOrig="2835" w:dyaOrig="2835">
          <v:shape id="_x0000_i1891" type="#_x0000_t75" style="width:14.25pt;height:18.75pt" o:ole="" fillcolor="window">
            <v:imagedata r:id="rId17" o:title="" cropleft="10379f" cropright="10379f"/>
          </v:shape>
          <o:OLEObject Type="Embed" ProgID="Paint.Picture" ShapeID="_x0000_i1891" DrawAspect="Content" ObjectID="_1742470621" r:id="rId879"/>
        </w:object>
      </w:r>
      <w:r w:rsidRPr="0018070A">
        <w:rPr>
          <w:lang w:val="uk-UA"/>
        </w:rPr>
        <w:object w:dxaOrig="2835" w:dyaOrig="2835">
          <v:shape id="_x0000_i1892" type="#_x0000_t75" style="width:14.25pt;height:18.75pt" o:ole="" fillcolor="window">
            <v:imagedata r:id="rId30" o:title="" cropleft="10379f" cropright="10379f"/>
          </v:shape>
          <o:OLEObject Type="Embed" ProgID="Paint.Picture" ShapeID="_x0000_i1892" DrawAspect="Content" ObjectID="_1742470622" r:id="rId880"/>
        </w:object>
      </w:r>
      <w:r w:rsidRPr="0018070A">
        <w:rPr>
          <w:lang w:val="uk-UA"/>
        </w:rPr>
        <w:object w:dxaOrig="2835" w:dyaOrig="2835">
          <v:shape id="_x0000_i1893" type="#_x0000_t75" style="width:14.25pt;height:18.75pt" o:ole="" fillcolor="window">
            <v:imagedata r:id="rId17" o:title="" cropleft="10379f" cropright="10379f"/>
          </v:shape>
          <o:OLEObject Type="Embed" ProgID="Paint.Picture" ShapeID="_x0000_i1893" DrawAspect="Content" ObjectID="_1742470623" r:id="rId88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894" type="#_x0000_t75" style="width:14.25pt;height:18.75pt" o:ole="" fillcolor="window">
            <v:imagedata r:id="rId34" o:title="" cropleft="10379f" cropright="10379f"/>
          </v:shape>
          <o:OLEObject Type="Embed" ProgID="Paint.Picture" ShapeID="_x0000_i1894" DrawAspect="Content" ObjectID="_1742470624" r:id="rId882"/>
        </w:object>
      </w:r>
      <w:r w:rsidRPr="0018070A">
        <w:rPr>
          <w:lang w:val="uk-UA"/>
        </w:rPr>
        <w:object w:dxaOrig="2835" w:dyaOrig="2835">
          <v:shape id="_x0000_i1895" type="#_x0000_t75" style="width:14.25pt;height:18.75pt" o:ole="" fillcolor="window">
            <v:imagedata r:id="rId34" o:title="" cropleft="10379f" cropright="10379f"/>
          </v:shape>
          <o:OLEObject Type="Embed" ProgID="Paint.Picture" ShapeID="_x0000_i1895" DrawAspect="Content" ObjectID="_1742470625" r:id="rId883"/>
        </w:object>
      </w:r>
      <w:r w:rsidRPr="0018070A">
        <w:rPr>
          <w:lang w:val="uk-UA"/>
        </w:rPr>
        <w:object w:dxaOrig="2835" w:dyaOrig="2835">
          <v:shape id="_x0000_i18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96" DrawAspect="Content" ObjectID="_1742470626" r:id="rId884"/>
        </w:object>
      </w:r>
      <w:r w:rsidRPr="0018070A">
        <w:rPr>
          <w:lang w:val="uk-UA"/>
        </w:rPr>
        <w:object w:dxaOrig="2835" w:dyaOrig="2835">
          <v:shape id="_x0000_i189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897" DrawAspect="Content" ObjectID="_1742470627" r:id="rId885"/>
        </w:object>
      </w:r>
      <w:r w:rsidRPr="0018070A">
        <w:rPr>
          <w:lang w:val="uk-UA"/>
        </w:rPr>
        <w:object w:dxaOrig="2835" w:dyaOrig="2835">
          <v:shape id="_x0000_i1898" type="#_x0000_t75" style="width:14.25pt;height:18.75pt" o:ole="" fillcolor="window">
            <v:imagedata r:id="rId30" o:title="" cropleft="10379f" cropright="10379f"/>
          </v:shape>
          <o:OLEObject Type="Embed" ProgID="Paint.Picture" ShapeID="_x0000_i1898" DrawAspect="Content" ObjectID="_1742470628" r:id="rId886"/>
        </w:object>
      </w:r>
      <w:r w:rsidRPr="0018070A">
        <w:rPr>
          <w:lang w:val="uk-UA"/>
        </w:rPr>
        <w:object w:dxaOrig="2835" w:dyaOrig="2835">
          <v:shape id="_x0000_i1899" type="#_x0000_t75" style="width:14.25pt;height:18.75pt" o:ole="" fillcolor="window">
            <v:imagedata r:id="rId15" o:title="" cropleft="10379f" cropright="10379f"/>
          </v:shape>
          <o:OLEObject Type="Embed" ProgID="Paint.Picture" ShapeID="_x0000_i1899" DrawAspect="Content" ObjectID="_1742470629" r:id="rId887"/>
        </w:object>
      </w:r>
      <w:r w:rsidRPr="0018070A">
        <w:rPr>
          <w:lang w:val="uk-UA"/>
        </w:rPr>
        <w:object w:dxaOrig="2835" w:dyaOrig="2835">
          <v:shape id="_x0000_i1900" type="#_x0000_t75" style="width:14.25pt;height:18.75pt" o:ole="" fillcolor="window">
            <v:imagedata r:id="rId24" o:title="" cropleft="10379f" cropright="10379f"/>
          </v:shape>
          <o:OLEObject Type="Embed" ProgID="Paint.Picture" ShapeID="_x0000_i1900" DrawAspect="Content" ObjectID="_1742470630" r:id="rId888"/>
        </w:object>
      </w:r>
      <w:r w:rsidRPr="0018070A">
        <w:rPr>
          <w:lang w:val="uk-UA"/>
        </w:rPr>
        <w:object w:dxaOrig="2835" w:dyaOrig="2835">
          <v:shape id="_x0000_i1901" type="#_x0000_t75" style="width:14.25pt;height:18.75pt" o:ole="" fillcolor="window">
            <v:imagedata r:id="rId30" o:title="" cropleft="10379f" cropright="10379f"/>
          </v:shape>
          <o:OLEObject Type="Embed" ProgID="Paint.Picture" ShapeID="_x0000_i1901" DrawAspect="Content" ObjectID="_1742470631" r:id="rId889"/>
        </w:object>
      </w:r>
      <w:r w:rsidRPr="0018070A">
        <w:rPr>
          <w:lang w:val="uk-UA"/>
        </w:rPr>
        <w:object w:dxaOrig="2835" w:dyaOrig="2835">
          <v:shape id="_x0000_i1902" type="#_x0000_t75" style="width:14.25pt;height:18.75pt" o:ole="" fillcolor="window">
            <v:imagedata r:id="rId30" o:title="" cropleft="10379f" cropright="10379f"/>
          </v:shape>
          <o:OLEObject Type="Embed" ProgID="Paint.Picture" ShapeID="_x0000_i1902" DrawAspect="Content" ObjectID="_1742470632" r:id="rId890"/>
        </w:object>
      </w:r>
      <w:r w:rsidRPr="0018070A">
        <w:rPr>
          <w:lang w:val="uk-UA"/>
        </w:rPr>
        <w:object w:dxaOrig="2835" w:dyaOrig="2835">
          <v:shape id="_x0000_i1903" type="#_x0000_t75" style="width:14.25pt;height:18.75pt" o:ole="" fillcolor="window">
            <v:imagedata r:id="rId30" o:title="" cropleft="10379f" cropright="10379f"/>
          </v:shape>
          <o:OLEObject Type="Embed" ProgID="Paint.Picture" ShapeID="_x0000_i1903" DrawAspect="Content" ObjectID="_1742470633" r:id="rId891"/>
        </w:object>
      </w:r>
      <w:r w:rsidRPr="0018070A">
        <w:rPr>
          <w:lang w:val="uk-UA"/>
        </w:rPr>
        <w:object w:dxaOrig="2835" w:dyaOrig="2835">
          <v:shape id="_x0000_i1904" type="#_x0000_t75" style="width:14.25pt;height:18.75pt" o:ole="" fillcolor="window">
            <v:imagedata r:id="rId34" o:title="" cropleft="10379f" cropright="10379f"/>
          </v:shape>
          <o:OLEObject Type="Embed" ProgID="Paint.Picture" ShapeID="_x0000_i1904" DrawAspect="Content" ObjectID="_1742470634" r:id="rId892"/>
        </w:object>
      </w:r>
      <w:r w:rsidRPr="0018070A">
        <w:rPr>
          <w:lang w:val="uk-UA"/>
        </w:rPr>
        <w:object w:dxaOrig="2835" w:dyaOrig="2835">
          <v:shape id="_x0000_i1905" type="#_x0000_t75" style="width:14.25pt;height:18.75pt" o:ole="" fillcolor="window">
            <v:imagedata r:id="rId24" o:title="" cropleft="10379f" cropright="10379f"/>
          </v:shape>
          <o:OLEObject Type="Embed" ProgID="Paint.Picture" ShapeID="_x0000_i1905" DrawAspect="Content" ObjectID="_1742470635" r:id="rId893"/>
        </w:object>
      </w:r>
      <w:r w:rsidRPr="0018070A">
        <w:rPr>
          <w:lang w:val="uk-UA"/>
        </w:rPr>
        <w:object w:dxaOrig="2835" w:dyaOrig="2835">
          <v:shape id="_x0000_i1906" type="#_x0000_t75" style="width:14.25pt;height:18.75pt" o:ole="" fillcolor="window">
            <v:imagedata r:id="rId17" o:title="" cropleft="10379f" cropright="10379f"/>
          </v:shape>
          <o:OLEObject Type="Embed" ProgID="Paint.Picture" ShapeID="_x0000_i1906" DrawAspect="Content" ObjectID="_1742470636" r:id="rId894"/>
        </w:object>
      </w:r>
      <w:r w:rsidRPr="0018070A">
        <w:rPr>
          <w:lang w:val="uk-UA"/>
        </w:rPr>
        <w:object w:dxaOrig="2835" w:dyaOrig="2835">
          <v:shape id="_x0000_i1907" type="#_x0000_t75" style="width:14.25pt;height:18.75pt" o:ole="" fillcolor="window">
            <v:imagedata r:id="rId20" o:title="" cropleft="10379f" cropright="10379f"/>
          </v:shape>
          <o:OLEObject Type="Embed" ProgID="Paint.Picture" ShapeID="_x0000_i1907" DrawAspect="Content" ObjectID="_1742470637" r:id="rId895"/>
        </w:object>
      </w:r>
      <w:r w:rsidRPr="0018070A">
        <w:rPr>
          <w:lang w:val="uk-UA"/>
        </w:rPr>
        <w:object w:dxaOrig="2835" w:dyaOrig="2835">
          <v:shape id="_x0000_i1908" type="#_x0000_t75" style="width:14.25pt;height:18.75pt" o:ole="" fillcolor="window">
            <v:imagedata r:id="rId30" o:title="" cropleft="10379f" cropright="10379f"/>
          </v:shape>
          <o:OLEObject Type="Embed" ProgID="Paint.Picture" ShapeID="_x0000_i1908" DrawAspect="Content" ObjectID="_1742470638" r:id="rId896"/>
        </w:object>
      </w:r>
      <w:r w:rsidRPr="0018070A">
        <w:rPr>
          <w:lang w:val="uk-UA"/>
        </w:rPr>
        <w:object w:dxaOrig="2835" w:dyaOrig="2835">
          <v:shape id="_x0000_i1909" type="#_x0000_t75" style="width:14.25pt;height:18.75pt" o:ole="" fillcolor="window">
            <v:imagedata r:id="rId15" o:title="" cropleft="10379f" cropright="10379f"/>
          </v:shape>
          <o:OLEObject Type="Embed" ProgID="Paint.Picture" ShapeID="_x0000_i1909" DrawAspect="Content" ObjectID="_1742470639" r:id="rId897"/>
        </w:object>
      </w:r>
      <w:r w:rsidRPr="0018070A">
        <w:rPr>
          <w:lang w:val="uk-UA"/>
        </w:rPr>
        <w:object w:dxaOrig="2835" w:dyaOrig="2835">
          <v:shape id="_x0000_i191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10" DrawAspect="Content" ObjectID="_1742470640" r:id="rId898"/>
        </w:object>
      </w:r>
      <w:r w:rsidRPr="0018070A">
        <w:rPr>
          <w:lang w:val="uk-UA"/>
        </w:rPr>
        <w:object w:dxaOrig="2835" w:dyaOrig="2835">
          <v:shape id="_x0000_i1911" type="#_x0000_t75" style="width:14.25pt;height:18.75pt" o:ole="" fillcolor="window">
            <v:imagedata r:id="rId15" o:title="" cropleft="10379f" cropright="10379f"/>
          </v:shape>
          <o:OLEObject Type="Embed" ProgID="Paint.Picture" ShapeID="_x0000_i1911" DrawAspect="Content" ObjectID="_1742470641" r:id="rId899"/>
        </w:object>
      </w:r>
      <w:r w:rsidRPr="0018070A">
        <w:rPr>
          <w:lang w:val="uk-UA"/>
        </w:rPr>
        <w:object w:dxaOrig="2835" w:dyaOrig="2835">
          <v:shape id="_x0000_i1912" type="#_x0000_t75" style="width:14.25pt;height:18.75pt" o:ole="" fillcolor="window">
            <v:imagedata r:id="rId30" o:title="" cropleft="10379f" cropright="10379f"/>
          </v:shape>
          <o:OLEObject Type="Embed" ProgID="Paint.Picture" ShapeID="_x0000_i1912" DrawAspect="Content" ObjectID="_1742470642" r:id="rId900"/>
        </w:object>
      </w:r>
      <w:r w:rsidRPr="0018070A">
        <w:rPr>
          <w:lang w:val="uk-UA"/>
        </w:rPr>
        <w:object w:dxaOrig="2835" w:dyaOrig="2835">
          <v:shape id="_x0000_i1913" type="#_x0000_t75" style="width:14.25pt;height:18.75pt" o:ole="" fillcolor="window">
            <v:imagedata r:id="rId20" o:title="" cropleft="10379f" cropright="10379f"/>
          </v:shape>
          <o:OLEObject Type="Embed" ProgID="Paint.Picture" ShapeID="_x0000_i1913" DrawAspect="Content" ObjectID="_1742470643" r:id="rId901"/>
        </w:object>
      </w:r>
      <w:r w:rsidRPr="0018070A">
        <w:rPr>
          <w:lang w:val="uk-UA"/>
        </w:rPr>
        <w:object w:dxaOrig="2835" w:dyaOrig="2835">
          <v:shape id="_x0000_i1914" type="#_x0000_t75" style="width:14.25pt;height:18.75pt" o:ole="" fillcolor="window">
            <v:imagedata r:id="rId24" o:title="" cropleft="10379f" cropright="10379f"/>
          </v:shape>
          <o:OLEObject Type="Embed" ProgID="Paint.Picture" ShapeID="_x0000_i1914" DrawAspect="Content" ObjectID="_1742470644" r:id="rId902"/>
        </w:object>
      </w:r>
      <w:r w:rsidRPr="0018070A">
        <w:rPr>
          <w:lang w:val="uk-UA"/>
        </w:rPr>
        <w:object w:dxaOrig="2835" w:dyaOrig="2835">
          <v:shape id="_x0000_i1915" type="#_x0000_t75" style="width:14.25pt;height:18.75pt" o:ole="" fillcolor="window">
            <v:imagedata r:id="rId30" o:title="" cropleft="10379f" cropright="10379f"/>
          </v:shape>
          <o:OLEObject Type="Embed" ProgID="Paint.Picture" ShapeID="_x0000_i1915" DrawAspect="Content" ObjectID="_1742470645" r:id="rId903"/>
        </w:object>
      </w:r>
      <w:r w:rsidRPr="0018070A">
        <w:rPr>
          <w:lang w:val="uk-UA"/>
        </w:rPr>
        <w:object w:dxaOrig="2835" w:dyaOrig="2835">
          <v:shape id="_x0000_i1916" type="#_x0000_t75" style="width:14.25pt;height:18.75pt" o:ole="" fillcolor="window">
            <v:imagedata r:id="rId30" o:title="" cropleft="10379f" cropright="10379f"/>
          </v:shape>
          <o:OLEObject Type="Embed" ProgID="Paint.Picture" ShapeID="_x0000_i1916" DrawAspect="Content" ObjectID="_1742470646" r:id="rId904"/>
        </w:object>
      </w:r>
      <w:r w:rsidRPr="0018070A">
        <w:rPr>
          <w:lang w:val="uk-UA"/>
        </w:rPr>
        <w:object w:dxaOrig="2835" w:dyaOrig="2835">
          <v:shape id="_x0000_i191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17" DrawAspect="Content" ObjectID="_1742470647" r:id="rId905"/>
        </w:object>
      </w:r>
      <w:r w:rsidRPr="0018070A">
        <w:rPr>
          <w:lang w:val="uk-UA"/>
        </w:rPr>
        <w:object w:dxaOrig="2835" w:dyaOrig="2835">
          <v:shape id="_x0000_i1918" type="#_x0000_t75" style="width:14.25pt;height:18.75pt" o:ole="" fillcolor="window">
            <v:imagedata r:id="rId30" o:title="" cropleft="10379f" cropright="10379f"/>
          </v:shape>
          <o:OLEObject Type="Embed" ProgID="Paint.Picture" ShapeID="_x0000_i1918" DrawAspect="Content" ObjectID="_1742470648" r:id="rId906"/>
        </w:object>
      </w:r>
      <w:r w:rsidRPr="0018070A">
        <w:rPr>
          <w:lang w:val="uk-UA"/>
        </w:rPr>
        <w:object w:dxaOrig="2835" w:dyaOrig="2835">
          <v:shape id="_x0000_i1919" type="#_x0000_t75" style="width:14.25pt;height:18.75pt" o:ole="" fillcolor="window">
            <v:imagedata r:id="rId34" o:title="" cropleft="10379f" cropright="10379f"/>
          </v:shape>
          <o:OLEObject Type="Embed" ProgID="Paint.Picture" ShapeID="_x0000_i1919" DrawAspect="Content" ObjectID="_1742470649" r:id="rId907"/>
        </w:object>
      </w:r>
      <w:r w:rsidRPr="0018070A">
        <w:rPr>
          <w:lang w:val="uk-UA"/>
        </w:rPr>
        <w:object w:dxaOrig="2835" w:dyaOrig="2835">
          <v:shape id="_x0000_i1920" type="#_x0000_t75" style="width:14.25pt;height:18.75pt" o:ole="" fillcolor="window">
            <v:imagedata r:id="rId32" o:title="" cropleft="10379f" cropright="10379f"/>
          </v:shape>
          <o:OLEObject Type="Embed" ProgID="Paint.Picture" ShapeID="_x0000_i1920" DrawAspect="Content" ObjectID="_1742470650" r:id="rId908"/>
        </w:object>
      </w:r>
      <w:r w:rsidRPr="0018070A">
        <w:rPr>
          <w:lang w:val="uk-UA"/>
        </w:rPr>
        <w:object w:dxaOrig="2835" w:dyaOrig="2835">
          <v:shape id="_x0000_i1921" type="#_x0000_t75" style="width:14.25pt;height:18.75pt" o:ole="" fillcolor="window">
            <v:imagedata r:id="rId17" o:title="" cropleft="10379f" cropright="10379f"/>
          </v:shape>
          <o:OLEObject Type="Embed" ProgID="Paint.Picture" ShapeID="_x0000_i1921" DrawAspect="Content" ObjectID="_1742470651" r:id="rId909"/>
        </w:object>
      </w:r>
      <w:r w:rsidRPr="0018070A">
        <w:rPr>
          <w:lang w:val="uk-UA"/>
        </w:rPr>
        <w:object w:dxaOrig="2835" w:dyaOrig="2835">
          <v:shape id="_x0000_i1922" type="#_x0000_t75" style="width:14.25pt;height:18.75pt" o:ole="" fillcolor="window">
            <v:imagedata r:id="rId34" o:title="" cropleft="10379f" cropright="10379f"/>
          </v:shape>
          <o:OLEObject Type="Embed" ProgID="Paint.Picture" ShapeID="_x0000_i1922" DrawAspect="Content" ObjectID="_1742470652" r:id="rId910"/>
        </w:object>
      </w:r>
      <w:r w:rsidRPr="0018070A">
        <w:rPr>
          <w:lang w:val="uk-UA"/>
        </w:rPr>
        <w:object w:dxaOrig="2835" w:dyaOrig="2835">
          <v:shape id="_x0000_i1923" type="#_x0000_t75" style="width:14.25pt;height:18.75pt" o:ole="" fillcolor="window">
            <v:imagedata r:id="rId34" o:title="" cropleft="10379f" cropright="10379f"/>
          </v:shape>
          <o:OLEObject Type="Embed" ProgID="Paint.Picture" ShapeID="_x0000_i1923" DrawAspect="Content" ObjectID="_1742470653" r:id="rId91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924" type="#_x0000_t75" style="width:14.25pt;height:18.75pt" o:ole="" fillcolor="window">
            <v:imagedata r:id="rId34" o:title="" cropleft="10379f" cropright="10379f"/>
          </v:shape>
          <o:OLEObject Type="Embed" ProgID="Paint.Picture" ShapeID="_x0000_i1924" DrawAspect="Content" ObjectID="_1742470654" r:id="rId912"/>
        </w:object>
      </w:r>
      <w:r w:rsidRPr="0018070A">
        <w:rPr>
          <w:lang w:val="uk-UA"/>
        </w:rPr>
        <w:object w:dxaOrig="2835" w:dyaOrig="2835">
          <v:shape id="_x0000_i1925" type="#_x0000_t75" style="width:14.25pt;height:18.75pt" o:ole="" fillcolor="window">
            <v:imagedata r:id="rId20" o:title="" cropleft="10379f" cropright="10379f"/>
          </v:shape>
          <o:OLEObject Type="Embed" ProgID="Paint.Picture" ShapeID="_x0000_i1925" DrawAspect="Content" ObjectID="_1742470655" r:id="rId913"/>
        </w:object>
      </w:r>
      <w:r w:rsidRPr="0018070A">
        <w:rPr>
          <w:lang w:val="uk-UA"/>
        </w:rPr>
        <w:object w:dxaOrig="2835" w:dyaOrig="2835">
          <v:shape id="_x0000_i1926" type="#_x0000_t75" style="width:14.25pt;height:18.75pt" o:ole="" fillcolor="window">
            <v:imagedata r:id="rId30" o:title="" cropleft="10379f" cropright="10379f"/>
          </v:shape>
          <o:OLEObject Type="Embed" ProgID="Paint.Picture" ShapeID="_x0000_i1926" DrawAspect="Content" ObjectID="_1742470656" r:id="rId914"/>
        </w:object>
      </w:r>
      <w:r w:rsidRPr="0018070A">
        <w:rPr>
          <w:lang w:val="uk-UA"/>
        </w:rPr>
        <w:object w:dxaOrig="2835" w:dyaOrig="2835">
          <v:shape id="_x0000_i1927" type="#_x0000_t75" style="width:14.25pt;height:18.75pt" o:ole="" fillcolor="window">
            <v:imagedata r:id="rId15" o:title="" cropleft="10379f" cropright="10379f"/>
          </v:shape>
          <o:OLEObject Type="Embed" ProgID="Paint.Picture" ShapeID="_x0000_i1927" DrawAspect="Content" ObjectID="_1742470657" r:id="rId915"/>
        </w:object>
      </w:r>
      <w:r w:rsidRPr="0018070A">
        <w:rPr>
          <w:lang w:val="uk-UA"/>
        </w:rPr>
        <w:object w:dxaOrig="2835" w:dyaOrig="2835">
          <v:shape id="_x0000_i1928" type="#_x0000_t75" style="width:14.25pt;height:18.75pt" o:ole="" fillcolor="window">
            <v:imagedata r:id="rId24" o:title="" cropleft="10379f" cropright="10379f"/>
          </v:shape>
          <o:OLEObject Type="Embed" ProgID="Paint.Picture" ShapeID="_x0000_i1928" DrawAspect="Content" ObjectID="_1742470658" r:id="rId916"/>
        </w:object>
      </w:r>
      <w:r w:rsidRPr="0018070A">
        <w:rPr>
          <w:lang w:val="uk-UA"/>
        </w:rPr>
        <w:object w:dxaOrig="2835" w:dyaOrig="2835">
          <v:shape id="_x0000_i1929" type="#_x0000_t75" style="width:14.25pt;height:18.75pt" o:ole="" fillcolor="window">
            <v:imagedata r:id="rId20" o:title="" cropleft="10379f" cropright="10379f"/>
          </v:shape>
          <o:OLEObject Type="Embed" ProgID="Paint.Picture" ShapeID="_x0000_i1929" DrawAspect="Content" ObjectID="_1742470659" r:id="rId917"/>
        </w:object>
      </w:r>
      <w:r w:rsidRPr="0018070A">
        <w:rPr>
          <w:lang w:val="uk-UA"/>
        </w:rPr>
        <w:object w:dxaOrig="2835" w:dyaOrig="2835">
          <v:shape id="_x0000_i1930" type="#_x0000_t75" style="width:14.25pt;height:18.75pt" o:ole="" fillcolor="window">
            <v:imagedata r:id="rId15" o:title="" cropleft="10379f" cropright="10379f"/>
          </v:shape>
          <o:OLEObject Type="Embed" ProgID="Paint.Picture" ShapeID="_x0000_i1930" DrawAspect="Content" ObjectID="_1742470660" r:id="rId918"/>
        </w:object>
      </w:r>
      <w:r w:rsidRPr="0018070A">
        <w:rPr>
          <w:lang w:val="uk-UA"/>
        </w:rPr>
        <w:object w:dxaOrig="2835" w:dyaOrig="2835">
          <v:shape id="_x0000_i1931" type="#_x0000_t75" style="width:14.25pt;height:18.75pt" o:ole="" fillcolor="window">
            <v:imagedata r:id="rId34" o:title="" cropleft="10379f" cropright="10379f"/>
          </v:shape>
          <o:OLEObject Type="Embed" ProgID="Paint.Picture" ShapeID="_x0000_i1931" DrawAspect="Content" ObjectID="_1742470661" r:id="rId919"/>
        </w:object>
      </w:r>
      <w:r w:rsidRPr="0018070A">
        <w:rPr>
          <w:lang w:val="uk-UA"/>
        </w:rPr>
        <w:object w:dxaOrig="2835" w:dyaOrig="2835">
          <v:shape id="_x0000_i1932" type="#_x0000_t75" style="width:14.25pt;height:18.75pt" o:ole="" fillcolor="window">
            <v:imagedata r:id="rId15" o:title="" cropleft="10379f" cropright="10379f"/>
          </v:shape>
          <o:OLEObject Type="Embed" ProgID="Paint.Picture" ShapeID="_x0000_i1932" DrawAspect="Content" ObjectID="_1742470662" r:id="rId920"/>
        </w:object>
      </w:r>
      <w:r w:rsidRPr="0018070A">
        <w:rPr>
          <w:lang w:val="uk-UA"/>
        </w:rPr>
        <w:object w:dxaOrig="2835" w:dyaOrig="2835">
          <v:shape id="_x0000_i1933" type="#_x0000_t75" style="width:14.25pt;height:18.75pt" o:ole="" fillcolor="window">
            <v:imagedata r:id="rId17" o:title="" cropleft="10379f" cropright="10379f"/>
          </v:shape>
          <o:OLEObject Type="Embed" ProgID="Paint.Picture" ShapeID="_x0000_i1933" DrawAspect="Content" ObjectID="_1742470663" r:id="rId921"/>
        </w:object>
      </w:r>
      <w:r w:rsidRPr="0018070A">
        <w:rPr>
          <w:lang w:val="uk-UA"/>
        </w:rPr>
        <w:object w:dxaOrig="2835" w:dyaOrig="2835">
          <v:shape id="_x0000_i1934" type="#_x0000_t75" style="width:14.25pt;height:18.75pt" o:ole="" fillcolor="window">
            <v:imagedata r:id="rId24" o:title="" cropleft="10379f" cropright="10379f"/>
          </v:shape>
          <o:OLEObject Type="Embed" ProgID="Paint.Picture" ShapeID="_x0000_i1934" DrawAspect="Content" ObjectID="_1742470664" r:id="rId922"/>
        </w:object>
      </w:r>
      <w:r w:rsidRPr="0018070A">
        <w:rPr>
          <w:lang w:val="uk-UA"/>
        </w:rPr>
        <w:object w:dxaOrig="2835" w:dyaOrig="2835">
          <v:shape id="_x0000_i1935" type="#_x0000_t75" style="width:14.25pt;height:18.75pt" o:ole="" fillcolor="window">
            <v:imagedata r:id="rId24" o:title="" cropleft="10379f" cropright="10379f"/>
          </v:shape>
          <o:OLEObject Type="Embed" ProgID="Paint.Picture" ShapeID="_x0000_i1935" DrawAspect="Content" ObjectID="_1742470665" r:id="rId923"/>
        </w:object>
      </w:r>
      <w:r w:rsidRPr="0018070A">
        <w:rPr>
          <w:lang w:val="uk-UA"/>
        </w:rPr>
        <w:object w:dxaOrig="2835" w:dyaOrig="2835">
          <v:shape id="_x0000_i1936" type="#_x0000_t75" style="width:14.25pt;height:18.75pt" o:ole="" fillcolor="window">
            <v:imagedata r:id="rId30" o:title="" cropleft="10379f" cropright="10379f"/>
          </v:shape>
          <o:OLEObject Type="Embed" ProgID="Paint.Picture" ShapeID="_x0000_i1936" DrawAspect="Content" ObjectID="_1742470666" r:id="rId924"/>
        </w:object>
      </w:r>
      <w:r w:rsidRPr="0018070A">
        <w:rPr>
          <w:lang w:val="uk-UA"/>
        </w:rPr>
        <w:object w:dxaOrig="2835" w:dyaOrig="2835">
          <v:shape id="_x0000_i1937" type="#_x0000_t75" style="width:14.25pt;height:18.75pt" o:ole="" fillcolor="window">
            <v:imagedata r:id="rId32" o:title="" cropleft="10379f" cropright="10379f"/>
          </v:shape>
          <o:OLEObject Type="Embed" ProgID="Paint.Picture" ShapeID="_x0000_i1937" DrawAspect="Content" ObjectID="_1742470667" r:id="rId925"/>
        </w:object>
      </w:r>
      <w:r w:rsidRPr="0018070A">
        <w:rPr>
          <w:lang w:val="uk-UA"/>
        </w:rPr>
        <w:object w:dxaOrig="2835" w:dyaOrig="2835">
          <v:shape id="_x0000_i1938" type="#_x0000_t75" style="width:14.25pt;height:18.75pt" o:ole="" fillcolor="window">
            <v:imagedata r:id="rId17" o:title="" cropleft="10379f" cropright="10379f"/>
          </v:shape>
          <o:OLEObject Type="Embed" ProgID="Paint.Picture" ShapeID="_x0000_i1938" DrawAspect="Content" ObjectID="_1742470668" r:id="rId926"/>
        </w:object>
      </w:r>
      <w:r w:rsidRPr="0018070A">
        <w:rPr>
          <w:lang w:val="uk-UA"/>
        </w:rPr>
        <w:object w:dxaOrig="2835" w:dyaOrig="2835">
          <v:shape id="_x0000_i193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39" DrawAspect="Content" ObjectID="_1742470669" r:id="rId927"/>
        </w:object>
      </w:r>
      <w:r w:rsidRPr="0018070A">
        <w:rPr>
          <w:lang w:val="uk-UA"/>
        </w:rPr>
        <w:object w:dxaOrig="2835" w:dyaOrig="2835">
          <v:shape id="_x0000_i1940" type="#_x0000_t75" style="width:14.25pt;height:18.75pt" o:ole="" fillcolor="window">
            <v:imagedata r:id="rId15" o:title="" cropleft="10379f" cropright="10379f"/>
          </v:shape>
          <o:OLEObject Type="Embed" ProgID="Paint.Picture" ShapeID="_x0000_i1940" DrawAspect="Content" ObjectID="_1742470670" r:id="rId928"/>
        </w:object>
      </w:r>
      <w:r w:rsidRPr="0018070A">
        <w:rPr>
          <w:lang w:val="uk-UA"/>
        </w:rPr>
        <w:object w:dxaOrig="2835" w:dyaOrig="2835">
          <v:shape id="_x0000_i1941" type="#_x0000_t75" style="width:14.25pt;height:18.75pt" o:ole="" fillcolor="window">
            <v:imagedata r:id="rId17" o:title="" cropleft="10379f" cropright="10379f"/>
          </v:shape>
          <o:OLEObject Type="Embed" ProgID="Paint.Picture" ShapeID="_x0000_i1941" DrawAspect="Content" ObjectID="_1742470671" r:id="rId929"/>
        </w:object>
      </w:r>
      <w:r w:rsidRPr="0018070A">
        <w:rPr>
          <w:lang w:val="uk-UA"/>
        </w:rPr>
        <w:object w:dxaOrig="2835" w:dyaOrig="2835">
          <v:shape id="_x0000_i1942" type="#_x0000_t75" style="width:14.25pt;height:18.75pt" o:ole="" fillcolor="window">
            <v:imagedata r:id="rId32" o:title="" cropleft="10379f" cropright="10379f"/>
          </v:shape>
          <o:OLEObject Type="Embed" ProgID="Paint.Picture" ShapeID="_x0000_i1942" DrawAspect="Content" ObjectID="_1742470672" r:id="rId930"/>
        </w:object>
      </w:r>
      <w:r w:rsidRPr="0018070A">
        <w:rPr>
          <w:lang w:val="uk-UA"/>
        </w:rPr>
        <w:object w:dxaOrig="2835" w:dyaOrig="2835">
          <v:shape id="_x0000_i1943" type="#_x0000_t75" style="width:14.25pt;height:18.75pt" o:ole="" fillcolor="window">
            <v:imagedata r:id="rId30" o:title="" cropleft="10379f" cropright="10379f"/>
          </v:shape>
          <o:OLEObject Type="Embed" ProgID="Paint.Picture" ShapeID="_x0000_i1943" DrawAspect="Content" ObjectID="_1742470673" r:id="rId931"/>
        </w:object>
      </w:r>
      <w:r w:rsidRPr="0018070A">
        <w:rPr>
          <w:lang w:val="uk-UA"/>
        </w:rPr>
        <w:object w:dxaOrig="2835" w:dyaOrig="2835">
          <v:shape id="_x0000_i1944" type="#_x0000_t75" style="width:14.25pt;height:18.75pt" o:ole="" fillcolor="window">
            <v:imagedata r:id="rId32" o:title="" cropleft="10379f" cropright="10379f"/>
          </v:shape>
          <o:OLEObject Type="Embed" ProgID="Paint.Picture" ShapeID="_x0000_i1944" DrawAspect="Content" ObjectID="_1742470674" r:id="rId932"/>
        </w:object>
      </w:r>
      <w:r w:rsidRPr="0018070A">
        <w:rPr>
          <w:lang w:val="uk-UA"/>
        </w:rPr>
        <w:object w:dxaOrig="2835" w:dyaOrig="2835">
          <v:shape id="_x0000_i1945" type="#_x0000_t75" style="width:14.25pt;height:18.75pt" o:ole="" fillcolor="window">
            <v:imagedata r:id="rId30" o:title="" cropleft="10379f" cropright="10379f"/>
          </v:shape>
          <o:OLEObject Type="Embed" ProgID="Paint.Picture" ShapeID="_x0000_i1945" DrawAspect="Content" ObjectID="_1742470675" r:id="rId933"/>
        </w:object>
      </w:r>
      <w:r w:rsidRPr="0018070A">
        <w:rPr>
          <w:lang w:val="uk-UA"/>
        </w:rPr>
        <w:object w:dxaOrig="2835" w:dyaOrig="2835">
          <v:shape id="_x0000_i194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46" DrawAspect="Content" ObjectID="_1742470676" r:id="rId934"/>
        </w:object>
      </w:r>
      <w:r w:rsidRPr="0018070A">
        <w:rPr>
          <w:lang w:val="uk-UA"/>
        </w:rPr>
        <w:object w:dxaOrig="2835" w:dyaOrig="2835">
          <v:shape id="_x0000_i1947" type="#_x0000_t75" style="width:14.25pt;height:18.75pt" o:ole="" fillcolor="window">
            <v:imagedata r:id="rId17" o:title="" cropleft="10379f" cropright="10379f"/>
          </v:shape>
          <o:OLEObject Type="Embed" ProgID="Paint.Picture" ShapeID="_x0000_i1947" DrawAspect="Content" ObjectID="_1742470677" r:id="rId935"/>
        </w:object>
      </w:r>
      <w:r w:rsidRPr="0018070A">
        <w:rPr>
          <w:lang w:val="uk-UA"/>
        </w:rPr>
        <w:object w:dxaOrig="2835" w:dyaOrig="2835">
          <v:shape id="_x0000_i1948" type="#_x0000_t75" style="width:14.25pt;height:18.75pt" o:ole="" fillcolor="window">
            <v:imagedata r:id="rId32" o:title="" cropleft="10379f" cropright="10379f"/>
          </v:shape>
          <o:OLEObject Type="Embed" ProgID="Paint.Picture" ShapeID="_x0000_i1948" DrawAspect="Content" ObjectID="_1742470678" r:id="rId936"/>
        </w:object>
      </w:r>
      <w:r w:rsidRPr="0018070A">
        <w:rPr>
          <w:lang w:val="uk-UA"/>
        </w:rPr>
        <w:object w:dxaOrig="2835" w:dyaOrig="2835">
          <v:shape id="_x0000_i1949" type="#_x0000_t75" style="width:14.25pt;height:18.75pt" o:ole="" fillcolor="window">
            <v:imagedata r:id="rId30" o:title="" cropleft="10379f" cropright="10379f"/>
          </v:shape>
          <o:OLEObject Type="Embed" ProgID="Paint.Picture" ShapeID="_x0000_i1949" DrawAspect="Content" ObjectID="_1742470679" r:id="rId937"/>
        </w:object>
      </w:r>
      <w:r w:rsidRPr="0018070A">
        <w:rPr>
          <w:lang w:val="uk-UA"/>
        </w:rPr>
        <w:object w:dxaOrig="2835" w:dyaOrig="2835">
          <v:shape id="_x0000_i1950" type="#_x0000_t75" style="width:14.25pt;height:18.75pt" o:ole="" fillcolor="window">
            <v:imagedata r:id="rId32" o:title="" cropleft="10379f" cropright="10379f"/>
          </v:shape>
          <o:OLEObject Type="Embed" ProgID="Paint.Picture" ShapeID="_x0000_i1950" DrawAspect="Content" ObjectID="_1742470680" r:id="rId938"/>
        </w:object>
      </w:r>
      <w:r w:rsidRPr="0018070A">
        <w:rPr>
          <w:lang w:val="uk-UA"/>
        </w:rPr>
        <w:object w:dxaOrig="2835" w:dyaOrig="2835">
          <v:shape id="_x0000_i1951" type="#_x0000_t75" style="width:14.25pt;height:18.75pt" o:ole="" fillcolor="window">
            <v:imagedata r:id="rId15" o:title="" cropleft="10379f" cropright="10379f"/>
          </v:shape>
          <o:OLEObject Type="Embed" ProgID="Paint.Picture" ShapeID="_x0000_i1951" DrawAspect="Content" ObjectID="_1742470681" r:id="rId939"/>
        </w:object>
      </w:r>
      <w:r w:rsidRPr="0018070A">
        <w:rPr>
          <w:lang w:val="uk-UA"/>
        </w:rPr>
        <w:object w:dxaOrig="2835" w:dyaOrig="2835">
          <v:shape id="_x0000_i1952" type="#_x0000_t75" style="width:14.25pt;height:18.75pt" o:ole="" fillcolor="window">
            <v:imagedata r:id="rId24" o:title="" cropleft="10379f" cropright="10379f"/>
          </v:shape>
          <o:OLEObject Type="Embed" ProgID="Paint.Picture" ShapeID="_x0000_i1952" DrawAspect="Content" ObjectID="_1742470682" r:id="rId940"/>
        </w:object>
      </w:r>
      <w:r w:rsidRPr="0018070A">
        <w:rPr>
          <w:lang w:val="uk-UA"/>
        </w:rPr>
        <w:object w:dxaOrig="2835" w:dyaOrig="2835">
          <v:shape id="_x0000_i195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53" DrawAspect="Content" ObjectID="_1742470683" r:id="rId94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954" type="#_x0000_t75" style="width:14.25pt;height:18.75pt" o:ole="" fillcolor="window">
            <v:imagedata r:id="rId20" o:title="" cropleft="10379f" cropright="10379f"/>
          </v:shape>
          <o:OLEObject Type="Embed" ProgID="Paint.Picture" ShapeID="_x0000_i1954" DrawAspect="Content" ObjectID="_1742470684" r:id="rId942"/>
        </w:object>
      </w:r>
      <w:r w:rsidRPr="0018070A">
        <w:rPr>
          <w:lang w:val="uk-UA"/>
        </w:rPr>
        <w:object w:dxaOrig="2835" w:dyaOrig="2835">
          <v:shape id="_x0000_i1955" type="#_x0000_t75" style="width:14.25pt;height:18.75pt" o:ole="" fillcolor="window">
            <v:imagedata r:id="rId17" o:title="" cropleft="10379f" cropright="10379f"/>
          </v:shape>
          <o:OLEObject Type="Embed" ProgID="Paint.Picture" ShapeID="_x0000_i1955" DrawAspect="Content" ObjectID="_1742470685" r:id="rId943"/>
        </w:object>
      </w:r>
      <w:r w:rsidRPr="0018070A">
        <w:rPr>
          <w:lang w:val="uk-UA"/>
        </w:rPr>
        <w:object w:dxaOrig="2835" w:dyaOrig="2835">
          <v:shape id="_x0000_i1956" type="#_x0000_t75" style="width:14.25pt;height:18.75pt" o:ole="" fillcolor="window">
            <v:imagedata r:id="rId24" o:title="" cropleft="10379f" cropright="10379f"/>
          </v:shape>
          <o:OLEObject Type="Embed" ProgID="Paint.Picture" ShapeID="_x0000_i1956" DrawAspect="Content" ObjectID="_1742470686" r:id="rId944"/>
        </w:object>
      </w:r>
      <w:r w:rsidRPr="0018070A">
        <w:rPr>
          <w:lang w:val="uk-UA"/>
        </w:rPr>
        <w:object w:dxaOrig="2835" w:dyaOrig="2835">
          <v:shape id="_x0000_i1957" type="#_x0000_t75" style="width:14.25pt;height:18.75pt" o:ole="" fillcolor="window">
            <v:imagedata r:id="rId32" o:title="" cropleft="10379f" cropright="10379f"/>
          </v:shape>
          <o:OLEObject Type="Embed" ProgID="Paint.Picture" ShapeID="_x0000_i1957" DrawAspect="Content" ObjectID="_1742470687" r:id="rId945"/>
        </w:object>
      </w:r>
      <w:r w:rsidRPr="0018070A">
        <w:rPr>
          <w:lang w:val="uk-UA"/>
        </w:rPr>
        <w:object w:dxaOrig="2835" w:dyaOrig="2835">
          <v:shape id="_x0000_i1958" type="#_x0000_t75" style="width:14.25pt;height:18.75pt" o:ole="" fillcolor="window">
            <v:imagedata r:id="rId17" o:title="" cropleft="10379f" cropright="10379f"/>
          </v:shape>
          <o:OLEObject Type="Embed" ProgID="Paint.Picture" ShapeID="_x0000_i1958" DrawAspect="Content" ObjectID="_1742470688" r:id="rId946"/>
        </w:object>
      </w:r>
      <w:r w:rsidRPr="0018070A">
        <w:rPr>
          <w:lang w:val="uk-UA"/>
        </w:rPr>
        <w:object w:dxaOrig="2835" w:dyaOrig="2835">
          <v:shape id="_x0000_i1959" type="#_x0000_t75" style="width:14.25pt;height:18.75pt" o:ole="" fillcolor="window">
            <v:imagedata r:id="rId20" o:title="" cropleft="10379f" cropright="10379f"/>
          </v:shape>
          <o:OLEObject Type="Embed" ProgID="Paint.Picture" ShapeID="_x0000_i1959" DrawAspect="Content" ObjectID="_1742470689" r:id="rId947"/>
        </w:object>
      </w:r>
      <w:r w:rsidRPr="0018070A">
        <w:rPr>
          <w:lang w:val="uk-UA"/>
        </w:rPr>
        <w:object w:dxaOrig="2835" w:dyaOrig="2835">
          <v:shape id="_x0000_i1960" type="#_x0000_t75" style="width:14.25pt;height:18.75pt" o:ole="" fillcolor="window">
            <v:imagedata r:id="rId32" o:title="" cropleft="10379f" cropright="10379f"/>
          </v:shape>
          <o:OLEObject Type="Embed" ProgID="Paint.Picture" ShapeID="_x0000_i1960" DrawAspect="Content" ObjectID="_1742470690" r:id="rId948"/>
        </w:object>
      </w:r>
      <w:r w:rsidRPr="0018070A">
        <w:rPr>
          <w:lang w:val="uk-UA"/>
        </w:rPr>
        <w:object w:dxaOrig="2835" w:dyaOrig="2835">
          <v:shape id="_x0000_i1961" type="#_x0000_t75" style="width:14.25pt;height:18.75pt" o:ole="" fillcolor="window">
            <v:imagedata r:id="rId32" o:title="" cropleft="10379f" cropright="10379f"/>
          </v:shape>
          <o:OLEObject Type="Embed" ProgID="Paint.Picture" ShapeID="_x0000_i1961" DrawAspect="Content" ObjectID="_1742470691" r:id="rId949"/>
        </w:object>
      </w:r>
      <w:r w:rsidRPr="0018070A">
        <w:rPr>
          <w:lang w:val="uk-UA"/>
        </w:rPr>
        <w:object w:dxaOrig="2835" w:dyaOrig="2835">
          <v:shape id="_x0000_i196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62" DrawAspect="Content" ObjectID="_1742470692" r:id="rId950"/>
        </w:object>
      </w:r>
      <w:r w:rsidRPr="0018070A">
        <w:rPr>
          <w:lang w:val="uk-UA"/>
        </w:rPr>
        <w:object w:dxaOrig="2835" w:dyaOrig="2835">
          <v:shape id="_x0000_i1963" type="#_x0000_t75" style="width:14.25pt;height:18.75pt" o:ole="" fillcolor="window">
            <v:imagedata r:id="rId32" o:title="" cropleft="10379f" cropright="10379f"/>
          </v:shape>
          <o:OLEObject Type="Embed" ProgID="Paint.Picture" ShapeID="_x0000_i1963" DrawAspect="Content" ObjectID="_1742470693" r:id="rId951"/>
        </w:object>
      </w:r>
      <w:r w:rsidRPr="0018070A">
        <w:rPr>
          <w:lang w:val="uk-UA"/>
        </w:rPr>
        <w:object w:dxaOrig="2835" w:dyaOrig="2835">
          <v:shape id="_x0000_i1964" type="#_x0000_t75" style="width:14.25pt;height:18.75pt" o:ole="" fillcolor="window">
            <v:imagedata r:id="rId24" o:title="" cropleft="10379f" cropright="10379f"/>
          </v:shape>
          <o:OLEObject Type="Embed" ProgID="Paint.Picture" ShapeID="_x0000_i1964" DrawAspect="Content" ObjectID="_1742470694" r:id="rId952"/>
        </w:object>
      </w:r>
      <w:r w:rsidRPr="0018070A">
        <w:rPr>
          <w:lang w:val="uk-UA"/>
        </w:rPr>
        <w:object w:dxaOrig="2835" w:dyaOrig="2835">
          <v:shape id="_x0000_i1965" type="#_x0000_t75" style="width:14.25pt;height:18.75pt" o:ole="" fillcolor="window">
            <v:imagedata r:id="rId34" o:title="" cropleft="10379f" cropright="10379f"/>
          </v:shape>
          <o:OLEObject Type="Embed" ProgID="Paint.Picture" ShapeID="_x0000_i1965" DrawAspect="Content" ObjectID="_1742470695" r:id="rId953"/>
        </w:object>
      </w:r>
      <w:r w:rsidRPr="0018070A">
        <w:rPr>
          <w:lang w:val="uk-UA"/>
        </w:rPr>
        <w:object w:dxaOrig="2835" w:dyaOrig="2835">
          <v:shape id="_x0000_i1966" type="#_x0000_t75" style="width:14.25pt;height:18.75pt" o:ole="" fillcolor="window">
            <v:imagedata r:id="rId15" o:title="" cropleft="10379f" cropright="10379f"/>
          </v:shape>
          <o:OLEObject Type="Embed" ProgID="Paint.Picture" ShapeID="_x0000_i1966" DrawAspect="Content" ObjectID="_1742470696" r:id="rId954"/>
        </w:object>
      </w:r>
      <w:r w:rsidRPr="0018070A">
        <w:rPr>
          <w:lang w:val="uk-UA"/>
        </w:rPr>
        <w:object w:dxaOrig="2835" w:dyaOrig="2835">
          <v:shape id="_x0000_i1967" type="#_x0000_t75" style="width:14.25pt;height:18.75pt" o:ole="" fillcolor="window">
            <v:imagedata r:id="rId17" o:title="" cropleft="10379f" cropright="10379f"/>
          </v:shape>
          <o:OLEObject Type="Embed" ProgID="Paint.Picture" ShapeID="_x0000_i1967" DrawAspect="Content" ObjectID="_1742470697" r:id="rId955"/>
        </w:object>
      </w:r>
      <w:r w:rsidRPr="0018070A">
        <w:rPr>
          <w:lang w:val="uk-UA"/>
        </w:rPr>
        <w:object w:dxaOrig="2835" w:dyaOrig="2835">
          <v:shape id="_x0000_i1968" type="#_x0000_t75" style="width:14.25pt;height:18.75pt" o:ole="" fillcolor="window">
            <v:imagedata r:id="rId30" o:title="" cropleft="10379f" cropright="10379f"/>
          </v:shape>
          <o:OLEObject Type="Embed" ProgID="Paint.Picture" ShapeID="_x0000_i1968" DrawAspect="Content" ObjectID="_1742470698" r:id="rId956"/>
        </w:object>
      </w:r>
      <w:r w:rsidRPr="0018070A">
        <w:rPr>
          <w:lang w:val="uk-UA"/>
        </w:rPr>
        <w:object w:dxaOrig="2835" w:dyaOrig="2835">
          <v:shape id="_x0000_i1969" type="#_x0000_t75" style="width:14.25pt;height:18.75pt" o:ole="" fillcolor="window">
            <v:imagedata r:id="rId24" o:title="" cropleft="10379f" cropright="10379f"/>
          </v:shape>
          <o:OLEObject Type="Embed" ProgID="Paint.Picture" ShapeID="_x0000_i1969" DrawAspect="Content" ObjectID="_1742470699" r:id="rId957"/>
        </w:object>
      </w:r>
      <w:r w:rsidRPr="0018070A">
        <w:rPr>
          <w:lang w:val="uk-UA"/>
        </w:rPr>
        <w:object w:dxaOrig="2835" w:dyaOrig="2835">
          <v:shape id="_x0000_i1970" type="#_x0000_t75" style="width:14.25pt;height:18.75pt" o:ole="" fillcolor="window">
            <v:imagedata r:id="rId32" o:title="" cropleft="10379f" cropright="10379f"/>
          </v:shape>
          <o:OLEObject Type="Embed" ProgID="Paint.Picture" ShapeID="_x0000_i1970" DrawAspect="Content" ObjectID="_1742470700" r:id="rId958"/>
        </w:object>
      </w:r>
      <w:r w:rsidRPr="0018070A">
        <w:rPr>
          <w:lang w:val="uk-UA"/>
        </w:rPr>
        <w:object w:dxaOrig="2835" w:dyaOrig="2835">
          <v:shape id="_x0000_i1971" type="#_x0000_t75" style="width:14.25pt;height:18.75pt" o:ole="" fillcolor="window">
            <v:imagedata r:id="rId17" o:title="" cropleft="10379f" cropright="10379f"/>
          </v:shape>
          <o:OLEObject Type="Embed" ProgID="Paint.Picture" ShapeID="_x0000_i1971" DrawAspect="Content" ObjectID="_1742470701" r:id="rId959"/>
        </w:object>
      </w:r>
      <w:r w:rsidRPr="0018070A">
        <w:rPr>
          <w:lang w:val="uk-UA"/>
        </w:rPr>
        <w:object w:dxaOrig="2835" w:dyaOrig="2835">
          <v:shape id="_x0000_i1972" type="#_x0000_t75" style="width:14.25pt;height:18.75pt" o:ole="" fillcolor="window">
            <v:imagedata r:id="rId34" o:title="" cropleft="10379f" cropright="10379f"/>
          </v:shape>
          <o:OLEObject Type="Embed" ProgID="Paint.Picture" ShapeID="_x0000_i1972" DrawAspect="Content" ObjectID="_1742470702" r:id="rId960"/>
        </w:object>
      </w:r>
      <w:r w:rsidRPr="0018070A">
        <w:rPr>
          <w:lang w:val="uk-UA"/>
        </w:rPr>
        <w:object w:dxaOrig="2835" w:dyaOrig="2835">
          <v:shape id="_x0000_i1973" type="#_x0000_t75" style="width:14.25pt;height:18.75pt" o:ole="" fillcolor="window">
            <v:imagedata r:id="rId17" o:title="" cropleft="10379f" cropright="10379f"/>
          </v:shape>
          <o:OLEObject Type="Embed" ProgID="Paint.Picture" ShapeID="_x0000_i1973" DrawAspect="Content" ObjectID="_1742470703" r:id="rId961"/>
        </w:object>
      </w:r>
      <w:r w:rsidRPr="0018070A">
        <w:rPr>
          <w:lang w:val="uk-UA"/>
        </w:rPr>
        <w:object w:dxaOrig="2835" w:dyaOrig="2835">
          <v:shape id="_x0000_i1974" type="#_x0000_t75" style="width:14.25pt;height:18.75pt" o:ole="" fillcolor="window">
            <v:imagedata r:id="rId24" o:title="" cropleft="10379f" cropright="10379f"/>
          </v:shape>
          <o:OLEObject Type="Embed" ProgID="Paint.Picture" ShapeID="_x0000_i1974" DrawAspect="Content" ObjectID="_1742470704" r:id="rId962"/>
        </w:object>
      </w:r>
      <w:r w:rsidRPr="0018070A">
        <w:rPr>
          <w:lang w:val="uk-UA"/>
        </w:rPr>
        <w:object w:dxaOrig="2835" w:dyaOrig="2835">
          <v:shape id="_x0000_i1975" type="#_x0000_t75" style="width:14.25pt;height:18.75pt" o:ole="" fillcolor="window">
            <v:imagedata r:id="rId20" o:title="" cropleft="10379f" cropright="10379f"/>
          </v:shape>
          <o:OLEObject Type="Embed" ProgID="Paint.Picture" ShapeID="_x0000_i1975" DrawAspect="Content" ObjectID="_1742470705" r:id="rId963"/>
        </w:object>
      </w:r>
      <w:r w:rsidRPr="0018070A">
        <w:rPr>
          <w:lang w:val="uk-UA"/>
        </w:rPr>
        <w:object w:dxaOrig="2835" w:dyaOrig="2835">
          <v:shape id="_x0000_i1976" type="#_x0000_t75" style="width:14.25pt;height:18.75pt" o:ole="" fillcolor="window">
            <v:imagedata r:id="rId34" o:title="" cropleft="10379f" cropright="10379f"/>
          </v:shape>
          <o:OLEObject Type="Embed" ProgID="Paint.Picture" ShapeID="_x0000_i1976" DrawAspect="Content" ObjectID="_1742470706" r:id="rId964"/>
        </w:object>
      </w:r>
      <w:r w:rsidRPr="0018070A">
        <w:rPr>
          <w:lang w:val="uk-UA"/>
        </w:rPr>
        <w:object w:dxaOrig="2835" w:dyaOrig="2835">
          <v:shape id="_x0000_i1977" type="#_x0000_t75" style="width:14.25pt;height:18.75pt" o:ole="" fillcolor="window">
            <v:imagedata r:id="rId30" o:title="" cropleft="10379f" cropright="10379f"/>
          </v:shape>
          <o:OLEObject Type="Embed" ProgID="Paint.Picture" ShapeID="_x0000_i1977" DrawAspect="Content" ObjectID="_1742470707" r:id="rId965"/>
        </w:object>
      </w:r>
      <w:r w:rsidRPr="0018070A">
        <w:rPr>
          <w:lang w:val="uk-UA"/>
        </w:rPr>
        <w:object w:dxaOrig="2835" w:dyaOrig="2835">
          <v:shape id="_x0000_i1978" type="#_x0000_t75" style="width:14.25pt;height:18.75pt" o:ole="" fillcolor="window">
            <v:imagedata r:id="rId24" o:title="" cropleft="10379f" cropright="10379f"/>
          </v:shape>
          <o:OLEObject Type="Embed" ProgID="Paint.Picture" ShapeID="_x0000_i1978" DrawAspect="Content" ObjectID="_1742470708" r:id="rId966"/>
        </w:object>
      </w:r>
      <w:r w:rsidRPr="0018070A">
        <w:rPr>
          <w:lang w:val="uk-UA"/>
        </w:rPr>
        <w:object w:dxaOrig="2835" w:dyaOrig="2835">
          <v:shape id="_x0000_i1979" type="#_x0000_t75" style="width:14.25pt;height:18.75pt" o:ole="" fillcolor="window">
            <v:imagedata r:id="rId34" o:title="" cropleft="10379f" cropright="10379f"/>
          </v:shape>
          <o:OLEObject Type="Embed" ProgID="Paint.Picture" ShapeID="_x0000_i1979" DrawAspect="Content" ObjectID="_1742470709" r:id="rId967"/>
        </w:object>
      </w:r>
      <w:r w:rsidRPr="0018070A">
        <w:rPr>
          <w:lang w:val="uk-UA"/>
        </w:rPr>
        <w:object w:dxaOrig="2835" w:dyaOrig="2835">
          <v:shape id="_x0000_i1980" type="#_x0000_t75" style="width:14.25pt;height:18.75pt" o:ole="" fillcolor="window">
            <v:imagedata r:id="rId34" o:title="" cropleft="10379f" cropright="10379f"/>
          </v:shape>
          <o:OLEObject Type="Embed" ProgID="Paint.Picture" ShapeID="_x0000_i1980" DrawAspect="Content" ObjectID="_1742470710" r:id="rId968"/>
        </w:object>
      </w:r>
      <w:r w:rsidRPr="0018070A">
        <w:rPr>
          <w:lang w:val="uk-UA"/>
        </w:rPr>
        <w:object w:dxaOrig="2835" w:dyaOrig="2835">
          <v:shape id="_x0000_i1981" type="#_x0000_t75" style="width:14.25pt;height:18.75pt" o:ole="" fillcolor="window">
            <v:imagedata r:id="rId32" o:title="" cropleft="10379f" cropright="10379f"/>
          </v:shape>
          <o:OLEObject Type="Embed" ProgID="Paint.Picture" ShapeID="_x0000_i1981" DrawAspect="Content" ObjectID="_1742470711" r:id="rId969"/>
        </w:object>
      </w:r>
      <w:r w:rsidRPr="0018070A">
        <w:rPr>
          <w:lang w:val="uk-UA"/>
        </w:rPr>
        <w:object w:dxaOrig="2835" w:dyaOrig="2835">
          <v:shape id="_x0000_i1982" type="#_x0000_t75" style="width:14.25pt;height:18.75pt" o:ole="" fillcolor="window">
            <v:imagedata r:id="rId34" o:title="" cropleft="10379f" cropright="10379f"/>
          </v:shape>
          <o:OLEObject Type="Embed" ProgID="Paint.Picture" ShapeID="_x0000_i1982" DrawAspect="Content" ObjectID="_1742470712" r:id="rId970"/>
        </w:object>
      </w:r>
      <w:r w:rsidRPr="0018070A">
        <w:rPr>
          <w:lang w:val="uk-UA"/>
        </w:rPr>
        <w:object w:dxaOrig="2835" w:dyaOrig="2835">
          <v:shape id="_x0000_i1983" type="#_x0000_t75" style="width:14.25pt;height:18.75pt" o:ole="" fillcolor="window">
            <v:imagedata r:id="rId24" o:title="" cropleft="10379f" cropright="10379f"/>
          </v:shape>
          <o:OLEObject Type="Embed" ProgID="Paint.Picture" ShapeID="_x0000_i1983" DrawAspect="Content" ObjectID="_1742470713" r:id="rId97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198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84" DrawAspect="Content" ObjectID="_1742470714" r:id="rId972"/>
        </w:object>
      </w:r>
      <w:r w:rsidRPr="0018070A">
        <w:rPr>
          <w:lang w:val="uk-UA"/>
        </w:rPr>
        <w:object w:dxaOrig="2835" w:dyaOrig="2835">
          <v:shape id="_x0000_i1985" type="#_x0000_t75" style="width:14.25pt;height:18.75pt" o:ole="" fillcolor="window">
            <v:imagedata r:id="rId24" o:title="" cropleft="10379f" cropright="10379f"/>
          </v:shape>
          <o:OLEObject Type="Embed" ProgID="Paint.Picture" ShapeID="_x0000_i1985" DrawAspect="Content" ObjectID="_1742470715" r:id="rId973"/>
        </w:object>
      </w:r>
      <w:r w:rsidRPr="0018070A">
        <w:rPr>
          <w:lang w:val="uk-UA"/>
        </w:rPr>
        <w:object w:dxaOrig="2835" w:dyaOrig="2835">
          <v:shape id="_x0000_i1986" type="#_x0000_t75" style="width:14.25pt;height:18.75pt" o:ole="" fillcolor="window">
            <v:imagedata r:id="rId34" o:title="" cropleft="10379f" cropright="10379f"/>
          </v:shape>
          <o:OLEObject Type="Embed" ProgID="Paint.Picture" ShapeID="_x0000_i1986" DrawAspect="Content" ObjectID="_1742470716" r:id="rId974"/>
        </w:object>
      </w:r>
      <w:r w:rsidRPr="0018070A">
        <w:rPr>
          <w:lang w:val="uk-UA"/>
        </w:rPr>
        <w:object w:dxaOrig="2835" w:dyaOrig="2835">
          <v:shape id="_x0000_i198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87" DrawAspect="Content" ObjectID="_1742470717" r:id="rId975"/>
        </w:object>
      </w:r>
      <w:r w:rsidRPr="0018070A">
        <w:rPr>
          <w:lang w:val="uk-UA"/>
        </w:rPr>
        <w:object w:dxaOrig="2835" w:dyaOrig="2835">
          <v:shape id="_x0000_i1988" type="#_x0000_t75" style="width:14.25pt;height:18.75pt" o:ole="" fillcolor="window">
            <v:imagedata r:id="rId24" o:title="" cropleft="10379f" cropright="10379f"/>
          </v:shape>
          <o:OLEObject Type="Embed" ProgID="Paint.Picture" ShapeID="_x0000_i1988" DrawAspect="Content" ObjectID="_1742470718" r:id="rId976"/>
        </w:object>
      </w:r>
      <w:r w:rsidRPr="0018070A">
        <w:rPr>
          <w:lang w:val="uk-UA"/>
        </w:rPr>
        <w:object w:dxaOrig="2835" w:dyaOrig="2835">
          <v:shape id="_x0000_i1989" type="#_x0000_t75" style="width:14.25pt;height:18.75pt" o:ole="" fillcolor="window">
            <v:imagedata r:id="rId30" o:title="" cropleft="10379f" cropright="10379f"/>
          </v:shape>
          <o:OLEObject Type="Embed" ProgID="Paint.Picture" ShapeID="_x0000_i1989" DrawAspect="Content" ObjectID="_1742470719" r:id="rId977"/>
        </w:object>
      </w:r>
      <w:r w:rsidRPr="0018070A">
        <w:rPr>
          <w:lang w:val="uk-UA"/>
        </w:rPr>
        <w:object w:dxaOrig="2835" w:dyaOrig="2835">
          <v:shape id="_x0000_i1990" type="#_x0000_t75" style="width:14.25pt;height:18.75pt" o:ole="" fillcolor="window">
            <v:imagedata r:id="rId20" o:title="" cropleft="10379f" cropright="10379f"/>
          </v:shape>
          <o:OLEObject Type="Embed" ProgID="Paint.Picture" ShapeID="_x0000_i1990" DrawAspect="Content" ObjectID="_1742470720" r:id="rId978"/>
        </w:object>
      </w:r>
      <w:r w:rsidRPr="0018070A">
        <w:rPr>
          <w:lang w:val="uk-UA"/>
        </w:rPr>
        <w:object w:dxaOrig="2835" w:dyaOrig="2835">
          <v:shape id="_x0000_i1991" type="#_x0000_t75" style="width:14.25pt;height:18.75pt" o:ole="" fillcolor="window">
            <v:imagedata r:id="rId24" o:title="" cropleft="10379f" cropright="10379f"/>
          </v:shape>
          <o:OLEObject Type="Embed" ProgID="Paint.Picture" ShapeID="_x0000_i1991" DrawAspect="Content" ObjectID="_1742470721" r:id="rId979"/>
        </w:object>
      </w:r>
      <w:r w:rsidRPr="0018070A">
        <w:rPr>
          <w:lang w:val="uk-UA"/>
        </w:rPr>
        <w:object w:dxaOrig="2835" w:dyaOrig="2835">
          <v:shape id="_x0000_i199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92" DrawAspect="Content" ObjectID="_1742470722" r:id="rId980"/>
        </w:object>
      </w:r>
      <w:r w:rsidRPr="0018070A">
        <w:rPr>
          <w:lang w:val="uk-UA"/>
        </w:rPr>
        <w:object w:dxaOrig="2835" w:dyaOrig="2835">
          <v:shape id="_x0000_i1993" type="#_x0000_t75" style="width:14.25pt;height:18.75pt" o:ole="" fillcolor="window">
            <v:imagedata r:id="rId30" o:title="" cropleft="10379f" cropright="10379f"/>
          </v:shape>
          <o:OLEObject Type="Embed" ProgID="Paint.Picture" ShapeID="_x0000_i1993" DrawAspect="Content" ObjectID="_1742470723" r:id="rId981"/>
        </w:object>
      </w:r>
      <w:r w:rsidRPr="0018070A">
        <w:rPr>
          <w:lang w:val="uk-UA"/>
        </w:rPr>
        <w:object w:dxaOrig="2835" w:dyaOrig="2835">
          <v:shape id="_x0000_i1994" type="#_x0000_t75" style="width:14.25pt;height:18.75pt" o:ole="" fillcolor="window">
            <v:imagedata r:id="rId24" o:title="" cropleft="10379f" cropright="10379f"/>
          </v:shape>
          <o:OLEObject Type="Embed" ProgID="Paint.Picture" ShapeID="_x0000_i1994" DrawAspect="Content" ObjectID="_1742470724" r:id="rId982"/>
        </w:object>
      </w:r>
      <w:r w:rsidRPr="0018070A">
        <w:rPr>
          <w:lang w:val="uk-UA"/>
        </w:rPr>
        <w:object w:dxaOrig="2835" w:dyaOrig="2835">
          <v:shape id="_x0000_i1995" type="#_x0000_t75" style="width:14.25pt;height:18.75pt" o:ole="" fillcolor="window">
            <v:imagedata r:id="rId32" o:title="" cropleft="10379f" cropright="10379f"/>
          </v:shape>
          <o:OLEObject Type="Embed" ProgID="Paint.Picture" ShapeID="_x0000_i1995" DrawAspect="Content" ObjectID="_1742470725" r:id="rId983"/>
        </w:object>
      </w:r>
      <w:r w:rsidRPr="0018070A">
        <w:rPr>
          <w:lang w:val="uk-UA"/>
        </w:rPr>
        <w:object w:dxaOrig="2835" w:dyaOrig="2835">
          <v:shape id="_x0000_i1996" type="#_x0000_t75" style="width:14.25pt;height:18.75pt" o:ole="" fillcolor="window">
            <v:imagedata r:id="rId17" o:title="" cropleft="10379f" cropright="10379f"/>
          </v:shape>
          <o:OLEObject Type="Embed" ProgID="Paint.Picture" ShapeID="_x0000_i1996" DrawAspect="Content" ObjectID="_1742470726" r:id="rId984"/>
        </w:object>
      </w:r>
      <w:r w:rsidRPr="0018070A">
        <w:rPr>
          <w:lang w:val="uk-UA"/>
        </w:rPr>
        <w:object w:dxaOrig="2835" w:dyaOrig="2835">
          <v:shape id="_x0000_i1997" type="#_x0000_t75" style="width:14.25pt;height:18.75pt" o:ole="" fillcolor="window">
            <v:imagedata r:id="rId30" o:title="" cropleft="10379f" cropright="10379f"/>
          </v:shape>
          <o:OLEObject Type="Embed" ProgID="Paint.Picture" ShapeID="_x0000_i1997" DrawAspect="Content" ObjectID="_1742470727" r:id="rId985"/>
        </w:object>
      </w:r>
      <w:r w:rsidRPr="0018070A">
        <w:rPr>
          <w:lang w:val="uk-UA"/>
        </w:rPr>
        <w:object w:dxaOrig="2835" w:dyaOrig="2835">
          <v:shape id="_x0000_i199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1998" DrawAspect="Content" ObjectID="_1742470728" r:id="rId986"/>
        </w:object>
      </w:r>
      <w:r w:rsidRPr="0018070A">
        <w:rPr>
          <w:lang w:val="uk-UA"/>
        </w:rPr>
        <w:object w:dxaOrig="2835" w:dyaOrig="2835">
          <v:shape id="_x0000_i1999" type="#_x0000_t75" style="width:14.25pt;height:18.75pt" o:ole="" fillcolor="window">
            <v:imagedata r:id="rId30" o:title="" cropleft="10379f" cropright="10379f"/>
          </v:shape>
          <o:OLEObject Type="Embed" ProgID="Paint.Picture" ShapeID="_x0000_i1999" DrawAspect="Content" ObjectID="_1742470729" r:id="rId987"/>
        </w:object>
      </w:r>
      <w:r w:rsidRPr="0018070A">
        <w:rPr>
          <w:lang w:val="uk-UA"/>
        </w:rPr>
        <w:object w:dxaOrig="2835" w:dyaOrig="2835">
          <v:shape id="_x0000_i2000" type="#_x0000_t75" style="width:14.25pt;height:18.75pt" o:ole="" fillcolor="window">
            <v:imagedata r:id="rId30" o:title="" cropleft="10379f" cropright="10379f"/>
          </v:shape>
          <o:OLEObject Type="Embed" ProgID="Paint.Picture" ShapeID="_x0000_i2000" DrawAspect="Content" ObjectID="_1742470730" r:id="rId988"/>
        </w:object>
      </w:r>
      <w:r w:rsidRPr="0018070A">
        <w:rPr>
          <w:lang w:val="uk-UA"/>
        </w:rPr>
        <w:object w:dxaOrig="2835" w:dyaOrig="2835">
          <v:shape id="_x0000_i2001" type="#_x0000_t75" style="width:14.25pt;height:18.75pt" o:ole="" fillcolor="window">
            <v:imagedata r:id="rId17" o:title="" cropleft="10379f" cropright="10379f"/>
          </v:shape>
          <o:OLEObject Type="Embed" ProgID="Paint.Picture" ShapeID="_x0000_i2001" DrawAspect="Content" ObjectID="_1742470731" r:id="rId989"/>
        </w:object>
      </w:r>
      <w:r w:rsidRPr="0018070A">
        <w:rPr>
          <w:lang w:val="uk-UA"/>
        </w:rPr>
        <w:object w:dxaOrig="2835" w:dyaOrig="2835">
          <v:shape id="_x0000_i2002" type="#_x0000_t75" style="width:14.25pt;height:18.75pt" o:ole="" fillcolor="window">
            <v:imagedata r:id="rId17" o:title="" cropleft="10379f" cropright="10379f"/>
          </v:shape>
          <o:OLEObject Type="Embed" ProgID="Paint.Picture" ShapeID="_x0000_i2002" DrawAspect="Content" ObjectID="_1742470732" r:id="rId990"/>
        </w:object>
      </w:r>
      <w:r w:rsidRPr="0018070A">
        <w:rPr>
          <w:lang w:val="uk-UA"/>
        </w:rPr>
        <w:object w:dxaOrig="2835" w:dyaOrig="2835">
          <v:shape id="_x0000_i200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03" DrawAspect="Content" ObjectID="_1742470733" r:id="rId991"/>
        </w:object>
      </w:r>
      <w:r w:rsidRPr="0018070A">
        <w:rPr>
          <w:lang w:val="uk-UA"/>
        </w:rPr>
        <w:object w:dxaOrig="2835" w:dyaOrig="2835">
          <v:shape id="_x0000_i2004" type="#_x0000_t75" style="width:14.25pt;height:18.75pt" o:ole="" fillcolor="window">
            <v:imagedata r:id="rId24" o:title="" cropleft="10379f" cropright="10379f"/>
          </v:shape>
          <o:OLEObject Type="Embed" ProgID="Paint.Picture" ShapeID="_x0000_i2004" DrawAspect="Content" ObjectID="_1742470734" r:id="rId992"/>
        </w:object>
      </w:r>
      <w:r w:rsidRPr="0018070A">
        <w:rPr>
          <w:lang w:val="uk-UA"/>
        </w:rPr>
        <w:object w:dxaOrig="2835" w:dyaOrig="2835">
          <v:shape id="_x0000_i200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05" DrawAspect="Content" ObjectID="_1742470735" r:id="rId993"/>
        </w:object>
      </w:r>
      <w:r w:rsidRPr="0018070A">
        <w:rPr>
          <w:lang w:val="uk-UA"/>
        </w:rPr>
        <w:object w:dxaOrig="2835" w:dyaOrig="2835">
          <v:shape id="_x0000_i2006" type="#_x0000_t75" style="width:14.25pt;height:18.75pt" o:ole="" fillcolor="window">
            <v:imagedata r:id="rId20" o:title="" cropleft="10379f" cropright="10379f"/>
          </v:shape>
          <o:OLEObject Type="Embed" ProgID="Paint.Picture" ShapeID="_x0000_i2006" DrawAspect="Content" ObjectID="_1742470736" r:id="rId994"/>
        </w:object>
      </w:r>
      <w:r w:rsidRPr="0018070A">
        <w:rPr>
          <w:lang w:val="uk-UA"/>
        </w:rPr>
        <w:object w:dxaOrig="2835" w:dyaOrig="2835">
          <v:shape id="_x0000_i2007" type="#_x0000_t75" style="width:14.25pt;height:18.75pt" o:ole="" fillcolor="window">
            <v:imagedata r:id="rId34" o:title="" cropleft="10379f" cropright="10379f"/>
          </v:shape>
          <o:OLEObject Type="Embed" ProgID="Paint.Picture" ShapeID="_x0000_i2007" DrawAspect="Content" ObjectID="_1742470737" r:id="rId995"/>
        </w:object>
      </w:r>
      <w:r w:rsidRPr="0018070A">
        <w:rPr>
          <w:lang w:val="uk-UA"/>
        </w:rPr>
        <w:object w:dxaOrig="2835" w:dyaOrig="2835">
          <v:shape id="_x0000_i2008" type="#_x0000_t75" style="width:14.25pt;height:18.75pt" o:ole="" fillcolor="window">
            <v:imagedata r:id="rId30" o:title="" cropleft="10379f" cropright="10379f"/>
          </v:shape>
          <o:OLEObject Type="Embed" ProgID="Paint.Picture" ShapeID="_x0000_i2008" DrawAspect="Content" ObjectID="_1742470738" r:id="rId996"/>
        </w:object>
      </w:r>
      <w:r w:rsidRPr="0018070A">
        <w:rPr>
          <w:lang w:val="uk-UA"/>
        </w:rPr>
        <w:object w:dxaOrig="2835" w:dyaOrig="2835">
          <v:shape id="_x0000_i2009" type="#_x0000_t75" style="width:14.25pt;height:18.75pt" o:ole="" fillcolor="window">
            <v:imagedata r:id="rId17" o:title="" cropleft="10379f" cropright="10379f"/>
          </v:shape>
          <o:OLEObject Type="Embed" ProgID="Paint.Picture" ShapeID="_x0000_i2009" DrawAspect="Content" ObjectID="_1742470739" r:id="rId997"/>
        </w:object>
      </w:r>
      <w:r w:rsidRPr="0018070A">
        <w:rPr>
          <w:lang w:val="uk-UA"/>
        </w:rPr>
        <w:object w:dxaOrig="2835" w:dyaOrig="2835">
          <v:shape id="_x0000_i201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10" DrawAspect="Content" ObjectID="_1742470740" r:id="rId998"/>
        </w:object>
      </w:r>
      <w:r w:rsidRPr="0018070A">
        <w:rPr>
          <w:lang w:val="uk-UA"/>
        </w:rPr>
        <w:object w:dxaOrig="2835" w:dyaOrig="2835">
          <v:shape id="_x0000_i201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11" DrawAspect="Content" ObjectID="_1742470741" r:id="rId999"/>
        </w:object>
      </w:r>
      <w:r w:rsidRPr="0018070A">
        <w:rPr>
          <w:lang w:val="uk-UA"/>
        </w:rPr>
        <w:object w:dxaOrig="2835" w:dyaOrig="2835">
          <v:shape id="_x0000_i2012" type="#_x0000_t75" style="width:14.25pt;height:18.75pt" o:ole="" fillcolor="window">
            <v:imagedata r:id="rId17" o:title="" cropleft="10379f" cropright="10379f"/>
          </v:shape>
          <o:OLEObject Type="Embed" ProgID="Paint.Picture" ShapeID="_x0000_i2012" DrawAspect="Content" ObjectID="_1742470742" r:id="rId1000"/>
        </w:object>
      </w:r>
      <w:r w:rsidRPr="0018070A">
        <w:rPr>
          <w:lang w:val="uk-UA"/>
        </w:rPr>
        <w:object w:dxaOrig="2835" w:dyaOrig="2835">
          <v:shape id="_x0000_i2013" type="#_x0000_t75" style="width:14.25pt;height:18.75pt" o:ole="" fillcolor="window">
            <v:imagedata r:id="rId15" o:title="" cropleft="10379f" cropright="10379f"/>
          </v:shape>
          <o:OLEObject Type="Embed" ProgID="Paint.Picture" ShapeID="_x0000_i2013" DrawAspect="Content" ObjectID="_1742470743" r:id="rId100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014" type="#_x0000_t75" style="width:14.25pt;height:18.75pt" o:ole="" fillcolor="window">
            <v:imagedata r:id="rId17" o:title="" cropleft="10379f" cropright="10379f"/>
          </v:shape>
          <o:OLEObject Type="Embed" ProgID="Paint.Picture" ShapeID="_x0000_i2014" DrawAspect="Content" ObjectID="_1742470744" r:id="rId1002"/>
        </w:object>
      </w:r>
      <w:r w:rsidRPr="0018070A">
        <w:rPr>
          <w:lang w:val="uk-UA"/>
        </w:rPr>
        <w:object w:dxaOrig="2835" w:dyaOrig="2835">
          <v:shape id="_x0000_i2015" type="#_x0000_t75" style="width:14.25pt;height:18.75pt" o:ole="" fillcolor="window">
            <v:imagedata r:id="rId34" o:title="" cropleft="10379f" cropright="10379f"/>
          </v:shape>
          <o:OLEObject Type="Embed" ProgID="Paint.Picture" ShapeID="_x0000_i2015" DrawAspect="Content" ObjectID="_1742470745" r:id="rId1003"/>
        </w:object>
      </w:r>
      <w:r w:rsidRPr="0018070A">
        <w:rPr>
          <w:lang w:val="uk-UA"/>
        </w:rPr>
        <w:object w:dxaOrig="2835" w:dyaOrig="2835">
          <v:shape id="_x0000_i2016" type="#_x0000_t75" style="width:14.25pt;height:18.75pt" o:ole="" fillcolor="window">
            <v:imagedata r:id="rId30" o:title="" cropleft="10379f" cropright="10379f"/>
          </v:shape>
          <o:OLEObject Type="Embed" ProgID="Paint.Picture" ShapeID="_x0000_i2016" DrawAspect="Content" ObjectID="_1742470746" r:id="rId1004"/>
        </w:object>
      </w:r>
      <w:r w:rsidRPr="0018070A">
        <w:rPr>
          <w:lang w:val="uk-UA"/>
        </w:rPr>
        <w:object w:dxaOrig="2835" w:dyaOrig="2835">
          <v:shape id="_x0000_i2017" type="#_x0000_t75" style="width:14.25pt;height:18.75pt" o:ole="" fillcolor="window">
            <v:imagedata r:id="rId17" o:title="" cropleft="10379f" cropright="10379f"/>
          </v:shape>
          <o:OLEObject Type="Embed" ProgID="Paint.Picture" ShapeID="_x0000_i2017" DrawAspect="Content" ObjectID="_1742470747" r:id="rId1005"/>
        </w:object>
      </w:r>
      <w:r w:rsidRPr="0018070A">
        <w:rPr>
          <w:lang w:val="uk-UA"/>
        </w:rPr>
        <w:object w:dxaOrig="2835" w:dyaOrig="2835">
          <v:shape id="_x0000_i2018" type="#_x0000_t75" style="width:14.25pt;height:18.75pt" o:ole="" fillcolor="window">
            <v:imagedata r:id="rId24" o:title="" cropleft="10379f" cropright="10379f"/>
          </v:shape>
          <o:OLEObject Type="Embed" ProgID="Paint.Picture" ShapeID="_x0000_i2018" DrawAspect="Content" ObjectID="_1742470748" r:id="rId1006"/>
        </w:object>
      </w:r>
      <w:r w:rsidRPr="0018070A">
        <w:rPr>
          <w:lang w:val="uk-UA"/>
        </w:rPr>
        <w:object w:dxaOrig="2835" w:dyaOrig="2835">
          <v:shape id="_x0000_i2019" type="#_x0000_t75" style="width:14.25pt;height:18.75pt" o:ole="" fillcolor="window">
            <v:imagedata r:id="rId24" o:title="" cropleft="10379f" cropright="10379f"/>
          </v:shape>
          <o:OLEObject Type="Embed" ProgID="Paint.Picture" ShapeID="_x0000_i2019" DrawAspect="Content" ObjectID="_1742470749" r:id="rId1007"/>
        </w:object>
      </w:r>
      <w:r w:rsidRPr="0018070A">
        <w:rPr>
          <w:lang w:val="uk-UA"/>
        </w:rPr>
        <w:object w:dxaOrig="2835" w:dyaOrig="2835">
          <v:shape id="_x0000_i2020" type="#_x0000_t75" style="width:14.25pt;height:18.75pt" o:ole="" fillcolor="window">
            <v:imagedata r:id="rId17" o:title="" cropleft="10379f" cropright="10379f"/>
          </v:shape>
          <o:OLEObject Type="Embed" ProgID="Paint.Picture" ShapeID="_x0000_i2020" DrawAspect="Content" ObjectID="_1742470750" r:id="rId1008"/>
        </w:object>
      </w:r>
      <w:r w:rsidRPr="0018070A">
        <w:rPr>
          <w:lang w:val="uk-UA"/>
        </w:rPr>
        <w:object w:dxaOrig="2835" w:dyaOrig="2835">
          <v:shape id="_x0000_i2021" type="#_x0000_t75" style="width:14.25pt;height:18.75pt" o:ole="" fillcolor="window">
            <v:imagedata r:id="rId30" o:title="" cropleft="10379f" cropright="10379f"/>
          </v:shape>
          <o:OLEObject Type="Embed" ProgID="Paint.Picture" ShapeID="_x0000_i2021" DrawAspect="Content" ObjectID="_1742470751" r:id="rId1009"/>
        </w:object>
      </w:r>
      <w:r w:rsidRPr="0018070A">
        <w:rPr>
          <w:lang w:val="uk-UA"/>
        </w:rPr>
        <w:object w:dxaOrig="2835" w:dyaOrig="2835">
          <v:shape id="_x0000_i202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22" DrawAspect="Content" ObjectID="_1742470752" r:id="rId1010"/>
        </w:object>
      </w:r>
      <w:r w:rsidRPr="0018070A">
        <w:rPr>
          <w:lang w:val="uk-UA"/>
        </w:rPr>
        <w:object w:dxaOrig="2835" w:dyaOrig="2835">
          <v:shape id="_x0000_i2023" type="#_x0000_t75" style="width:14.25pt;height:18.75pt" o:ole="" fillcolor="window">
            <v:imagedata r:id="rId34" o:title="" cropleft="10379f" cropright="10379f"/>
          </v:shape>
          <o:OLEObject Type="Embed" ProgID="Paint.Picture" ShapeID="_x0000_i2023" DrawAspect="Content" ObjectID="_1742470753" r:id="rId1011"/>
        </w:object>
      </w:r>
      <w:r w:rsidRPr="0018070A">
        <w:rPr>
          <w:lang w:val="uk-UA"/>
        </w:rPr>
        <w:object w:dxaOrig="2835" w:dyaOrig="2835">
          <v:shape id="_x0000_i2024" type="#_x0000_t75" style="width:14.25pt;height:18.75pt" o:ole="" fillcolor="window">
            <v:imagedata r:id="rId15" o:title="" cropleft="10379f" cropright="10379f"/>
          </v:shape>
          <o:OLEObject Type="Embed" ProgID="Paint.Picture" ShapeID="_x0000_i2024" DrawAspect="Content" ObjectID="_1742470754" r:id="rId1012"/>
        </w:object>
      </w:r>
      <w:r w:rsidRPr="0018070A">
        <w:rPr>
          <w:lang w:val="uk-UA"/>
        </w:rPr>
        <w:object w:dxaOrig="2835" w:dyaOrig="2835">
          <v:shape id="_x0000_i2025" type="#_x0000_t75" style="width:14.25pt;height:18.75pt" o:ole="" fillcolor="window">
            <v:imagedata r:id="rId34" o:title="" cropleft="10379f" cropright="10379f"/>
          </v:shape>
          <o:OLEObject Type="Embed" ProgID="Paint.Picture" ShapeID="_x0000_i2025" DrawAspect="Content" ObjectID="_1742470755" r:id="rId1013"/>
        </w:object>
      </w:r>
      <w:r w:rsidRPr="0018070A">
        <w:rPr>
          <w:lang w:val="uk-UA"/>
        </w:rPr>
        <w:object w:dxaOrig="2835" w:dyaOrig="2835">
          <v:shape id="_x0000_i2026" type="#_x0000_t75" style="width:14.25pt;height:18.75pt" o:ole="" fillcolor="window">
            <v:imagedata r:id="rId17" o:title="" cropleft="10379f" cropright="10379f"/>
          </v:shape>
          <o:OLEObject Type="Embed" ProgID="Paint.Picture" ShapeID="_x0000_i2026" DrawAspect="Content" ObjectID="_1742470756" r:id="rId1014"/>
        </w:object>
      </w:r>
      <w:r w:rsidRPr="0018070A">
        <w:rPr>
          <w:lang w:val="uk-UA"/>
        </w:rPr>
        <w:object w:dxaOrig="2835" w:dyaOrig="2835">
          <v:shape id="_x0000_i2027" type="#_x0000_t75" style="width:14.25pt;height:18.75pt" o:ole="" fillcolor="window">
            <v:imagedata r:id="rId24" o:title="" cropleft="10379f" cropright="10379f"/>
          </v:shape>
          <o:OLEObject Type="Embed" ProgID="Paint.Picture" ShapeID="_x0000_i2027" DrawAspect="Content" ObjectID="_1742470757" r:id="rId1015"/>
        </w:object>
      </w:r>
      <w:r w:rsidRPr="0018070A">
        <w:rPr>
          <w:lang w:val="uk-UA"/>
        </w:rPr>
        <w:object w:dxaOrig="2835" w:dyaOrig="2835">
          <v:shape id="_x0000_i202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28" DrawAspect="Content" ObjectID="_1742470758" r:id="rId1016"/>
        </w:object>
      </w:r>
      <w:r w:rsidRPr="0018070A">
        <w:rPr>
          <w:lang w:val="uk-UA"/>
        </w:rPr>
        <w:object w:dxaOrig="2835" w:dyaOrig="2835">
          <v:shape id="_x0000_i2029" type="#_x0000_t75" style="width:14.25pt;height:18.75pt" o:ole="" fillcolor="window">
            <v:imagedata r:id="rId34" o:title="" cropleft="10379f" cropright="10379f"/>
          </v:shape>
          <o:OLEObject Type="Embed" ProgID="Paint.Picture" ShapeID="_x0000_i2029" DrawAspect="Content" ObjectID="_1742470759" r:id="rId1017"/>
        </w:object>
      </w:r>
      <w:r w:rsidRPr="0018070A">
        <w:rPr>
          <w:lang w:val="uk-UA"/>
        </w:rPr>
        <w:object w:dxaOrig="2835" w:dyaOrig="2835">
          <v:shape id="_x0000_i2030" type="#_x0000_t75" style="width:14.25pt;height:18.75pt" o:ole="" fillcolor="window">
            <v:imagedata r:id="rId30" o:title="" cropleft="10379f" cropright="10379f"/>
          </v:shape>
          <o:OLEObject Type="Embed" ProgID="Paint.Picture" ShapeID="_x0000_i2030" DrawAspect="Content" ObjectID="_1742470760" r:id="rId1018"/>
        </w:object>
      </w:r>
      <w:r w:rsidRPr="0018070A">
        <w:rPr>
          <w:lang w:val="uk-UA"/>
        </w:rPr>
        <w:object w:dxaOrig="2835" w:dyaOrig="2835">
          <v:shape id="_x0000_i2031" type="#_x0000_t75" style="width:14.25pt;height:18.75pt" o:ole="" fillcolor="window">
            <v:imagedata r:id="rId32" o:title="" cropleft="10379f" cropright="10379f"/>
          </v:shape>
          <o:OLEObject Type="Embed" ProgID="Paint.Picture" ShapeID="_x0000_i2031" DrawAspect="Content" ObjectID="_1742470761" r:id="rId1019"/>
        </w:object>
      </w:r>
      <w:r w:rsidRPr="0018070A">
        <w:rPr>
          <w:lang w:val="uk-UA"/>
        </w:rPr>
        <w:object w:dxaOrig="2835" w:dyaOrig="2835">
          <v:shape id="_x0000_i2032" type="#_x0000_t75" style="width:14.25pt;height:18.75pt" o:ole="" fillcolor="window">
            <v:imagedata r:id="rId34" o:title="" cropleft="10379f" cropright="10379f"/>
          </v:shape>
          <o:OLEObject Type="Embed" ProgID="Paint.Picture" ShapeID="_x0000_i2032" DrawAspect="Content" ObjectID="_1742470762" r:id="rId1020"/>
        </w:object>
      </w:r>
      <w:r w:rsidRPr="0018070A">
        <w:rPr>
          <w:lang w:val="uk-UA"/>
        </w:rPr>
        <w:object w:dxaOrig="2835" w:dyaOrig="2835">
          <v:shape id="_x0000_i2033" type="#_x0000_t75" style="width:14.25pt;height:18.75pt" o:ole="" fillcolor="window">
            <v:imagedata r:id="rId15" o:title="" cropleft="10379f" cropright="10379f"/>
          </v:shape>
          <o:OLEObject Type="Embed" ProgID="Paint.Picture" ShapeID="_x0000_i2033" DrawAspect="Content" ObjectID="_1742470763" r:id="rId1021"/>
        </w:object>
      </w:r>
      <w:r w:rsidRPr="0018070A">
        <w:rPr>
          <w:lang w:val="uk-UA"/>
        </w:rPr>
        <w:object w:dxaOrig="2835" w:dyaOrig="2835">
          <v:shape id="_x0000_i2034" type="#_x0000_t75" style="width:14.25pt;height:18.75pt" o:ole="" fillcolor="window">
            <v:imagedata r:id="rId34" o:title="" cropleft="10379f" cropright="10379f"/>
          </v:shape>
          <o:OLEObject Type="Embed" ProgID="Paint.Picture" ShapeID="_x0000_i2034" DrawAspect="Content" ObjectID="_1742470764" r:id="rId1022"/>
        </w:object>
      </w:r>
      <w:r w:rsidRPr="0018070A">
        <w:rPr>
          <w:lang w:val="uk-UA"/>
        </w:rPr>
        <w:object w:dxaOrig="2835" w:dyaOrig="2835">
          <v:shape id="_x0000_i2035" type="#_x0000_t75" style="width:14.25pt;height:18.75pt" o:ole="" fillcolor="window">
            <v:imagedata r:id="rId24" o:title="" cropleft="10379f" cropright="10379f"/>
          </v:shape>
          <o:OLEObject Type="Embed" ProgID="Paint.Picture" ShapeID="_x0000_i2035" DrawAspect="Content" ObjectID="_1742470765" r:id="rId1023"/>
        </w:object>
      </w:r>
      <w:r w:rsidRPr="0018070A">
        <w:rPr>
          <w:lang w:val="uk-UA"/>
        </w:rPr>
        <w:object w:dxaOrig="2835" w:dyaOrig="2835">
          <v:shape id="_x0000_i2036" type="#_x0000_t75" style="width:14.25pt;height:18.75pt" o:ole="" fillcolor="window">
            <v:imagedata r:id="rId30" o:title="" cropleft="10379f" cropright="10379f"/>
          </v:shape>
          <o:OLEObject Type="Embed" ProgID="Paint.Picture" ShapeID="_x0000_i2036" DrawAspect="Content" ObjectID="_1742470766" r:id="rId1024"/>
        </w:object>
      </w:r>
      <w:r w:rsidRPr="0018070A">
        <w:rPr>
          <w:lang w:val="uk-UA"/>
        </w:rPr>
        <w:object w:dxaOrig="2835" w:dyaOrig="2835">
          <v:shape id="_x0000_i2037" type="#_x0000_t75" style="width:14.25pt;height:18.75pt" o:ole="" fillcolor="window">
            <v:imagedata r:id="rId15" o:title="" cropleft="10379f" cropright="10379f"/>
          </v:shape>
          <o:OLEObject Type="Embed" ProgID="Paint.Picture" ShapeID="_x0000_i2037" DrawAspect="Content" ObjectID="_1742470767" r:id="rId1025"/>
        </w:object>
      </w:r>
      <w:r w:rsidRPr="0018070A">
        <w:rPr>
          <w:lang w:val="uk-UA"/>
        </w:rPr>
        <w:object w:dxaOrig="2835" w:dyaOrig="2835">
          <v:shape id="_x0000_i2038" type="#_x0000_t75" style="width:14.25pt;height:18.75pt" o:ole="" fillcolor="window">
            <v:imagedata r:id="rId24" o:title="" cropleft="10379f" cropright="10379f"/>
          </v:shape>
          <o:OLEObject Type="Embed" ProgID="Paint.Picture" ShapeID="_x0000_i2038" DrawAspect="Content" ObjectID="_1742470768" r:id="rId1026"/>
        </w:object>
      </w:r>
      <w:r w:rsidRPr="0018070A">
        <w:rPr>
          <w:lang w:val="uk-UA"/>
        </w:rPr>
        <w:object w:dxaOrig="2835" w:dyaOrig="2835">
          <v:shape id="_x0000_i2039" type="#_x0000_t75" style="width:14.25pt;height:18.75pt" o:ole="" fillcolor="window">
            <v:imagedata r:id="rId24" o:title="" cropleft="10379f" cropright="10379f"/>
          </v:shape>
          <o:OLEObject Type="Embed" ProgID="Paint.Picture" ShapeID="_x0000_i2039" DrawAspect="Content" ObjectID="_1742470769" r:id="rId1027"/>
        </w:object>
      </w:r>
      <w:r w:rsidRPr="0018070A">
        <w:rPr>
          <w:lang w:val="uk-UA"/>
        </w:rPr>
        <w:object w:dxaOrig="2835" w:dyaOrig="2835">
          <v:shape id="_x0000_i2040" type="#_x0000_t75" style="width:14.25pt;height:18.75pt" o:ole="" fillcolor="window">
            <v:imagedata r:id="rId24" o:title="" cropleft="10379f" cropright="10379f"/>
          </v:shape>
          <o:OLEObject Type="Embed" ProgID="Paint.Picture" ShapeID="_x0000_i2040" DrawAspect="Content" ObjectID="_1742470770" r:id="rId1028"/>
        </w:object>
      </w:r>
      <w:r w:rsidRPr="0018070A">
        <w:rPr>
          <w:lang w:val="uk-UA"/>
        </w:rPr>
        <w:object w:dxaOrig="2835" w:dyaOrig="2835">
          <v:shape id="_x0000_i2041" type="#_x0000_t75" style="width:14.25pt;height:18.75pt" o:ole="" fillcolor="window">
            <v:imagedata r:id="rId17" o:title="" cropleft="10379f" cropright="10379f"/>
          </v:shape>
          <o:OLEObject Type="Embed" ProgID="Paint.Picture" ShapeID="_x0000_i2041" DrawAspect="Content" ObjectID="_1742470771" r:id="rId1029"/>
        </w:object>
      </w:r>
      <w:r w:rsidRPr="0018070A">
        <w:rPr>
          <w:lang w:val="uk-UA"/>
        </w:rPr>
        <w:object w:dxaOrig="2835" w:dyaOrig="2835">
          <v:shape id="_x0000_i2042" type="#_x0000_t75" style="width:14.25pt;height:18.75pt" o:ole="" fillcolor="window">
            <v:imagedata r:id="rId30" o:title="" cropleft="10379f" cropright="10379f"/>
          </v:shape>
          <o:OLEObject Type="Embed" ProgID="Paint.Picture" ShapeID="_x0000_i2042" DrawAspect="Content" ObjectID="_1742470772" r:id="rId1030"/>
        </w:object>
      </w:r>
      <w:r w:rsidRPr="0018070A">
        <w:rPr>
          <w:lang w:val="uk-UA"/>
        </w:rPr>
        <w:object w:dxaOrig="2835" w:dyaOrig="2835">
          <v:shape id="_x0000_i2043" type="#_x0000_t75" style="width:14.25pt;height:18.75pt" o:ole="" fillcolor="window">
            <v:imagedata r:id="rId17" o:title="" cropleft="10379f" cropright="10379f"/>
          </v:shape>
          <o:OLEObject Type="Embed" ProgID="Paint.Picture" ShapeID="_x0000_i2043" DrawAspect="Content" ObjectID="_1742470773" r:id="rId103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044" type="#_x0000_t75" style="width:14.25pt;height:18.75pt" o:ole="" fillcolor="window">
            <v:imagedata r:id="rId34" o:title="" cropleft="10379f" cropright="10379f"/>
          </v:shape>
          <o:OLEObject Type="Embed" ProgID="Paint.Picture" ShapeID="_x0000_i2044" DrawAspect="Content" ObjectID="_1742470774" r:id="rId1032"/>
        </w:object>
      </w:r>
      <w:r w:rsidRPr="0018070A">
        <w:rPr>
          <w:lang w:val="uk-UA"/>
        </w:rPr>
        <w:object w:dxaOrig="2835" w:dyaOrig="2835">
          <v:shape id="_x0000_i2045" type="#_x0000_t75" style="width:14.25pt;height:18.75pt" o:ole="" fillcolor="window">
            <v:imagedata r:id="rId34" o:title="" cropleft="10379f" cropright="10379f"/>
          </v:shape>
          <o:OLEObject Type="Embed" ProgID="Paint.Picture" ShapeID="_x0000_i2045" DrawAspect="Content" ObjectID="_1742470775" r:id="rId1033"/>
        </w:object>
      </w:r>
      <w:r w:rsidRPr="0018070A">
        <w:rPr>
          <w:lang w:val="uk-UA"/>
        </w:rPr>
        <w:object w:dxaOrig="2835" w:dyaOrig="2835">
          <v:shape id="_x0000_i204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46" DrawAspect="Content" ObjectID="_1742470776" r:id="rId1034"/>
        </w:object>
      </w:r>
      <w:r w:rsidRPr="0018070A">
        <w:rPr>
          <w:lang w:val="uk-UA"/>
        </w:rPr>
        <w:object w:dxaOrig="2835" w:dyaOrig="2835">
          <v:shape id="_x0000_i204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47" DrawAspect="Content" ObjectID="_1742470777" r:id="rId1035"/>
        </w:object>
      </w:r>
      <w:r w:rsidRPr="0018070A">
        <w:rPr>
          <w:lang w:val="uk-UA"/>
        </w:rPr>
        <w:object w:dxaOrig="2835" w:dyaOrig="2835">
          <v:shape id="_x0000_i2048" type="#_x0000_t75" style="width:14.25pt;height:18.75pt" o:ole="" fillcolor="window">
            <v:imagedata r:id="rId30" o:title="" cropleft="10379f" cropright="10379f"/>
          </v:shape>
          <o:OLEObject Type="Embed" ProgID="Paint.Picture" ShapeID="_x0000_i2048" DrawAspect="Content" ObjectID="_1742470778" r:id="rId1036"/>
        </w:object>
      </w:r>
      <w:r w:rsidRPr="0018070A">
        <w:rPr>
          <w:lang w:val="uk-UA"/>
        </w:rPr>
        <w:object w:dxaOrig="2835" w:dyaOrig="2835">
          <v:shape id="_x0000_i2049" type="#_x0000_t75" style="width:14.25pt;height:18.75pt" o:ole="" fillcolor="window">
            <v:imagedata r:id="rId15" o:title="" cropleft="10379f" cropright="10379f"/>
          </v:shape>
          <o:OLEObject Type="Embed" ProgID="Paint.Picture" ShapeID="_x0000_i2049" DrawAspect="Content" ObjectID="_1742470779" r:id="rId1037"/>
        </w:object>
      </w:r>
      <w:r w:rsidRPr="0018070A">
        <w:rPr>
          <w:lang w:val="uk-UA"/>
        </w:rPr>
        <w:object w:dxaOrig="2835" w:dyaOrig="2835">
          <v:shape id="_x0000_i2050" type="#_x0000_t75" style="width:14.25pt;height:18.75pt" o:ole="" fillcolor="window">
            <v:imagedata r:id="rId24" o:title="" cropleft="10379f" cropright="10379f"/>
          </v:shape>
          <o:OLEObject Type="Embed" ProgID="Paint.Picture" ShapeID="_x0000_i2050" DrawAspect="Content" ObjectID="_1742470780" r:id="rId1038"/>
        </w:object>
      </w:r>
      <w:r w:rsidRPr="0018070A">
        <w:rPr>
          <w:lang w:val="uk-UA"/>
        </w:rPr>
        <w:object w:dxaOrig="2835" w:dyaOrig="2835">
          <v:shape id="_x0000_i2051" type="#_x0000_t75" style="width:14.25pt;height:18.75pt" o:ole="" fillcolor="window">
            <v:imagedata r:id="rId30" o:title="" cropleft="10379f" cropright="10379f"/>
          </v:shape>
          <o:OLEObject Type="Embed" ProgID="Paint.Picture" ShapeID="_x0000_i2051" DrawAspect="Content" ObjectID="_1742470781" r:id="rId1039"/>
        </w:object>
      </w:r>
      <w:r w:rsidRPr="0018070A">
        <w:rPr>
          <w:lang w:val="uk-UA"/>
        </w:rPr>
        <w:object w:dxaOrig="2835" w:dyaOrig="2835">
          <v:shape id="_x0000_i2052" type="#_x0000_t75" style="width:14.25pt;height:18.75pt" o:ole="" fillcolor="window">
            <v:imagedata r:id="rId30" o:title="" cropleft="10379f" cropright="10379f"/>
          </v:shape>
          <o:OLEObject Type="Embed" ProgID="Paint.Picture" ShapeID="_x0000_i2052" DrawAspect="Content" ObjectID="_1742470782" r:id="rId1040"/>
        </w:object>
      </w:r>
      <w:r w:rsidRPr="0018070A">
        <w:rPr>
          <w:lang w:val="uk-UA"/>
        </w:rPr>
        <w:object w:dxaOrig="2835" w:dyaOrig="2835">
          <v:shape id="_x0000_i2053" type="#_x0000_t75" style="width:14.25pt;height:18.75pt" o:ole="" fillcolor="window">
            <v:imagedata r:id="rId30" o:title="" cropleft="10379f" cropright="10379f"/>
          </v:shape>
          <o:OLEObject Type="Embed" ProgID="Paint.Picture" ShapeID="_x0000_i2053" DrawAspect="Content" ObjectID="_1742470783" r:id="rId1041"/>
        </w:object>
      </w:r>
      <w:r w:rsidRPr="0018070A">
        <w:rPr>
          <w:lang w:val="uk-UA"/>
        </w:rPr>
        <w:object w:dxaOrig="2835" w:dyaOrig="2835">
          <v:shape id="_x0000_i2054" type="#_x0000_t75" style="width:14.25pt;height:18.75pt" o:ole="" fillcolor="window">
            <v:imagedata r:id="rId34" o:title="" cropleft="10379f" cropright="10379f"/>
          </v:shape>
          <o:OLEObject Type="Embed" ProgID="Paint.Picture" ShapeID="_x0000_i2054" DrawAspect="Content" ObjectID="_1742470784" r:id="rId1042"/>
        </w:object>
      </w:r>
      <w:r w:rsidRPr="0018070A">
        <w:rPr>
          <w:lang w:val="uk-UA"/>
        </w:rPr>
        <w:object w:dxaOrig="2835" w:dyaOrig="2835">
          <v:shape id="_x0000_i2055" type="#_x0000_t75" style="width:14.25pt;height:18.75pt" o:ole="" fillcolor="window">
            <v:imagedata r:id="rId24" o:title="" cropleft="10379f" cropright="10379f"/>
          </v:shape>
          <o:OLEObject Type="Embed" ProgID="Paint.Picture" ShapeID="_x0000_i2055" DrawAspect="Content" ObjectID="_1742470785" r:id="rId1043"/>
        </w:object>
      </w:r>
      <w:r w:rsidRPr="0018070A">
        <w:rPr>
          <w:lang w:val="uk-UA"/>
        </w:rPr>
        <w:object w:dxaOrig="2835" w:dyaOrig="2835">
          <v:shape id="_x0000_i2056" type="#_x0000_t75" style="width:14.25pt;height:18.75pt" o:ole="" fillcolor="window">
            <v:imagedata r:id="rId17" o:title="" cropleft="10379f" cropright="10379f"/>
          </v:shape>
          <o:OLEObject Type="Embed" ProgID="Paint.Picture" ShapeID="_x0000_i2056" DrawAspect="Content" ObjectID="_1742470786" r:id="rId1044"/>
        </w:object>
      </w:r>
      <w:r w:rsidRPr="0018070A">
        <w:rPr>
          <w:lang w:val="uk-UA"/>
        </w:rPr>
        <w:object w:dxaOrig="2835" w:dyaOrig="2835">
          <v:shape id="_x0000_i2057" type="#_x0000_t75" style="width:14.25pt;height:18.75pt" o:ole="" fillcolor="window">
            <v:imagedata r:id="rId20" o:title="" cropleft="10379f" cropright="10379f"/>
          </v:shape>
          <o:OLEObject Type="Embed" ProgID="Paint.Picture" ShapeID="_x0000_i2057" DrawAspect="Content" ObjectID="_1742470787" r:id="rId1045"/>
        </w:object>
      </w:r>
      <w:r w:rsidRPr="0018070A">
        <w:rPr>
          <w:lang w:val="uk-UA"/>
        </w:rPr>
        <w:object w:dxaOrig="2835" w:dyaOrig="2835">
          <v:shape id="_x0000_i2058" type="#_x0000_t75" style="width:14.25pt;height:18.75pt" o:ole="" fillcolor="window">
            <v:imagedata r:id="rId30" o:title="" cropleft="10379f" cropright="10379f"/>
          </v:shape>
          <o:OLEObject Type="Embed" ProgID="Paint.Picture" ShapeID="_x0000_i2058" DrawAspect="Content" ObjectID="_1742470788" r:id="rId1046"/>
        </w:object>
      </w:r>
      <w:r w:rsidRPr="0018070A">
        <w:rPr>
          <w:lang w:val="uk-UA"/>
        </w:rPr>
        <w:object w:dxaOrig="2835" w:dyaOrig="2835">
          <v:shape id="_x0000_i2059" type="#_x0000_t75" style="width:14.25pt;height:18.75pt" o:ole="" fillcolor="window">
            <v:imagedata r:id="rId15" o:title="" cropleft="10379f" cropright="10379f"/>
          </v:shape>
          <o:OLEObject Type="Embed" ProgID="Paint.Picture" ShapeID="_x0000_i2059" DrawAspect="Content" ObjectID="_1742470789" r:id="rId1047"/>
        </w:object>
      </w:r>
      <w:r w:rsidRPr="0018070A">
        <w:rPr>
          <w:lang w:val="uk-UA"/>
        </w:rPr>
        <w:object w:dxaOrig="2835" w:dyaOrig="2835">
          <v:shape id="_x0000_i206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60" DrawAspect="Content" ObjectID="_1742470790" r:id="rId1048"/>
        </w:object>
      </w:r>
      <w:r w:rsidRPr="0018070A">
        <w:rPr>
          <w:lang w:val="uk-UA"/>
        </w:rPr>
        <w:object w:dxaOrig="2835" w:dyaOrig="2835">
          <v:shape id="_x0000_i2061" type="#_x0000_t75" style="width:14.25pt;height:18.75pt" o:ole="" fillcolor="window">
            <v:imagedata r:id="rId15" o:title="" cropleft="10379f" cropright="10379f"/>
          </v:shape>
          <o:OLEObject Type="Embed" ProgID="Paint.Picture" ShapeID="_x0000_i2061" DrawAspect="Content" ObjectID="_1742470791" r:id="rId1049"/>
        </w:object>
      </w:r>
      <w:r w:rsidRPr="0018070A">
        <w:rPr>
          <w:lang w:val="uk-UA"/>
        </w:rPr>
        <w:object w:dxaOrig="2835" w:dyaOrig="2835">
          <v:shape id="_x0000_i2062" type="#_x0000_t75" style="width:14.25pt;height:18.75pt" o:ole="" fillcolor="window">
            <v:imagedata r:id="rId30" o:title="" cropleft="10379f" cropright="10379f"/>
          </v:shape>
          <o:OLEObject Type="Embed" ProgID="Paint.Picture" ShapeID="_x0000_i2062" DrawAspect="Content" ObjectID="_1742470792" r:id="rId1050"/>
        </w:object>
      </w:r>
      <w:r w:rsidRPr="0018070A">
        <w:rPr>
          <w:lang w:val="uk-UA"/>
        </w:rPr>
        <w:object w:dxaOrig="2835" w:dyaOrig="2835">
          <v:shape id="_x0000_i2063" type="#_x0000_t75" style="width:14.25pt;height:18.75pt" o:ole="" fillcolor="window">
            <v:imagedata r:id="rId20" o:title="" cropleft="10379f" cropright="10379f"/>
          </v:shape>
          <o:OLEObject Type="Embed" ProgID="Paint.Picture" ShapeID="_x0000_i2063" DrawAspect="Content" ObjectID="_1742470793" r:id="rId1051"/>
        </w:object>
      </w:r>
      <w:r w:rsidRPr="0018070A">
        <w:rPr>
          <w:lang w:val="uk-UA"/>
        </w:rPr>
        <w:object w:dxaOrig="2835" w:dyaOrig="2835">
          <v:shape id="_x0000_i2064" type="#_x0000_t75" style="width:14.25pt;height:18.75pt" o:ole="" fillcolor="window">
            <v:imagedata r:id="rId24" o:title="" cropleft="10379f" cropright="10379f"/>
          </v:shape>
          <o:OLEObject Type="Embed" ProgID="Paint.Picture" ShapeID="_x0000_i2064" DrawAspect="Content" ObjectID="_1742470794" r:id="rId1052"/>
        </w:object>
      </w:r>
      <w:r w:rsidRPr="0018070A">
        <w:rPr>
          <w:lang w:val="uk-UA"/>
        </w:rPr>
        <w:object w:dxaOrig="2835" w:dyaOrig="2835">
          <v:shape id="_x0000_i2065" type="#_x0000_t75" style="width:14.25pt;height:18.75pt" o:ole="" fillcolor="window">
            <v:imagedata r:id="rId30" o:title="" cropleft="10379f" cropright="10379f"/>
          </v:shape>
          <o:OLEObject Type="Embed" ProgID="Paint.Picture" ShapeID="_x0000_i2065" DrawAspect="Content" ObjectID="_1742470795" r:id="rId1053"/>
        </w:object>
      </w:r>
      <w:r w:rsidRPr="0018070A">
        <w:rPr>
          <w:lang w:val="uk-UA"/>
        </w:rPr>
        <w:object w:dxaOrig="2835" w:dyaOrig="2835">
          <v:shape id="_x0000_i2066" type="#_x0000_t75" style="width:14.25pt;height:18.75pt" o:ole="" fillcolor="window">
            <v:imagedata r:id="rId30" o:title="" cropleft="10379f" cropright="10379f"/>
          </v:shape>
          <o:OLEObject Type="Embed" ProgID="Paint.Picture" ShapeID="_x0000_i2066" DrawAspect="Content" ObjectID="_1742470796" r:id="rId1054"/>
        </w:object>
      </w:r>
      <w:r w:rsidRPr="0018070A">
        <w:rPr>
          <w:lang w:val="uk-UA"/>
        </w:rPr>
        <w:object w:dxaOrig="2835" w:dyaOrig="2835">
          <v:shape id="_x0000_i206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67" DrawAspect="Content" ObjectID="_1742470797" r:id="rId1055"/>
        </w:object>
      </w:r>
      <w:r w:rsidRPr="0018070A">
        <w:rPr>
          <w:lang w:val="uk-UA"/>
        </w:rPr>
        <w:object w:dxaOrig="2835" w:dyaOrig="2835">
          <v:shape id="_x0000_i2068" type="#_x0000_t75" style="width:14.25pt;height:18.75pt" o:ole="" fillcolor="window">
            <v:imagedata r:id="rId30" o:title="" cropleft="10379f" cropright="10379f"/>
          </v:shape>
          <o:OLEObject Type="Embed" ProgID="Paint.Picture" ShapeID="_x0000_i2068" DrawAspect="Content" ObjectID="_1742470798" r:id="rId1056"/>
        </w:object>
      </w:r>
      <w:r w:rsidRPr="0018070A">
        <w:rPr>
          <w:lang w:val="uk-UA"/>
        </w:rPr>
        <w:object w:dxaOrig="2835" w:dyaOrig="2835">
          <v:shape id="_x0000_i2069" type="#_x0000_t75" style="width:14.25pt;height:18.75pt" o:ole="" fillcolor="window">
            <v:imagedata r:id="rId34" o:title="" cropleft="10379f" cropright="10379f"/>
          </v:shape>
          <o:OLEObject Type="Embed" ProgID="Paint.Picture" ShapeID="_x0000_i2069" DrawAspect="Content" ObjectID="_1742470799" r:id="rId1057"/>
        </w:object>
      </w:r>
      <w:r w:rsidRPr="0018070A">
        <w:rPr>
          <w:lang w:val="uk-UA"/>
        </w:rPr>
        <w:object w:dxaOrig="2835" w:dyaOrig="2835">
          <v:shape id="_x0000_i2070" type="#_x0000_t75" style="width:14.25pt;height:18.75pt" o:ole="" fillcolor="window">
            <v:imagedata r:id="rId32" o:title="" cropleft="10379f" cropright="10379f"/>
          </v:shape>
          <o:OLEObject Type="Embed" ProgID="Paint.Picture" ShapeID="_x0000_i2070" DrawAspect="Content" ObjectID="_1742470800" r:id="rId1058"/>
        </w:object>
      </w:r>
      <w:r w:rsidRPr="0018070A">
        <w:rPr>
          <w:lang w:val="uk-UA"/>
        </w:rPr>
        <w:object w:dxaOrig="2835" w:dyaOrig="2835">
          <v:shape id="_x0000_i2071" type="#_x0000_t75" style="width:14.25pt;height:18.75pt" o:ole="" fillcolor="window">
            <v:imagedata r:id="rId17" o:title="" cropleft="10379f" cropright="10379f"/>
          </v:shape>
          <o:OLEObject Type="Embed" ProgID="Paint.Picture" ShapeID="_x0000_i2071" DrawAspect="Content" ObjectID="_1742470801" r:id="rId1059"/>
        </w:object>
      </w:r>
      <w:r w:rsidRPr="0018070A">
        <w:rPr>
          <w:lang w:val="uk-UA"/>
        </w:rPr>
        <w:object w:dxaOrig="2835" w:dyaOrig="2835">
          <v:shape id="_x0000_i2072" type="#_x0000_t75" style="width:14.25pt;height:18.75pt" o:ole="" fillcolor="window">
            <v:imagedata r:id="rId34" o:title="" cropleft="10379f" cropright="10379f"/>
          </v:shape>
          <o:OLEObject Type="Embed" ProgID="Paint.Picture" ShapeID="_x0000_i2072" DrawAspect="Content" ObjectID="_1742470802" r:id="rId1060"/>
        </w:object>
      </w:r>
      <w:r w:rsidRPr="0018070A">
        <w:rPr>
          <w:lang w:val="uk-UA"/>
        </w:rPr>
        <w:object w:dxaOrig="2835" w:dyaOrig="2835">
          <v:shape id="_x0000_i2073" type="#_x0000_t75" style="width:14.25pt;height:18.75pt" o:ole="" fillcolor="window">
            <v:imagedata r:id="rId34" o:title="" cropleft="10379f" cropright="10379f"/>
          </v:shape>
          <o:OLEObject Type="Embed" ProgID="Paint.Picture" ShapeID="_x0000_i2073" DrawAspect="Content" ObjectID="_1742470803" r:id="rId106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074" type="#_x0000_t75" style="width:14.25pt;height:18.75pt" o:ole="" fillcolor="window">
            <v:imagedata r:id="rId34" o:title="" cropleft="10379f" cropright="10379f"/>
          </v:shape>
          <o:OLEObject Type="Embed" ProgID="Paint.Picture" ShapeID="_x0000_i2074" DrawAspect="Content" ObjectID="_1742470804" r:id="rId1062"/>
        </w:object>
      </w:r>
      <w:r w:rsidRPr="0018070A">
        <w:rPr>
          <w:lang w:val="uk-UA"/>
        </w:rPr>
        <w:object w:dxaOrig="2835" w:dyaOrig="2835">
          <v:shape id="_x0000_i2075" type="#_x0000_t75" style="width:14.25pt;height:18.75pt" o:ole="" fillcolor="window">
            <v:imagedata r:id="rId20" o:title="" cropleft="10379f" cropright="10379f"/>
          </v:shape>
          <o:OLEObject Type="Embed" ProgID="Paint.Picture" ShapeID="_x0000_i2075" DrawAspect="Content" ObjectID="_1742470805" r:id="rId1063"/>
        </w:object>
      </w:r>
      <w:r w:rsidRPr="0018070A">
        <w:rPr>
          <w:lang w:val="uk-UA"/>
        </w:rPr>
        <w:object w:dxaOrig="2835" w:dyaOrig="2835">
          <v:shape id="_x0000_i2076" type="#_x0000_t75" style="width:14.25pt;height:18.75pt" o:ole="" fillcolor="window">
            <v:imagedata r:id="rId30" o:title="" cropleft="10379f" cropright="10379f"/>
          </v:shape>
          <o:OLEObject Type="Embed" ProgID="Paint.Picture" ShapeID="_x0000_i2076" DrawAspect="Content" ObjectID="_1742470806" r:id="rId1064"/>
        </w:object>
      </w:r>
      <w:r w:rsidRPr="0018070A">
        <w:rPr>
          <w:lang w:val="uk-UA"/>
        </w:rPr>
        <w:object w:dxaOrig="2835" w:dyaOrig="2835">
          <v:shape id="_x0000_i2077" type="#_x0000_t75" style="width:14.25pt;height:18.75pt" o:ole="" fillcolor="window">
            <v:imagedata r:id="rId15" o:title="" cropleft="10379f" cropright="10379f"/>
          </v:shape>
          <o:OLEObject Type="Embed" ProgID="Paint.Picture" ShapeID="_x0000_i2077" DrawAspect="Content" ObjectID="_1742470807" r:id="rId1065"/>
        </w:object>
      </w:r>
      <w:r w:rsidRPr="0018070A">
        <w:rPr>
          <w:lang w:val="uk-UA"/>
        </w:rPr>
        <w:object w:dxaOrig="2835" w:dyaOrig="2835">
          <v:shape id="_x0000_i2078" type="#_x0000_t75" style="width:14.25pt;height:18.75pt" o:ole="" fillcolor="window">
            <v:imagedata r:id="rId24" o:title="" cropleft="10379f" cropright="10379f"/>
          </v:shape>
          <o:OLEObject Type="Embed" ProgID="Paint.Picture" ShapeID="_x0000_i2078" DrawAspect="Content" ObjectID="_1742470808" r:id="rId1066"/>
        </w:object>
      </w:r>
      <w:r w:rsidRPr="0018070A">
        <w:rPr>
          <w:lang w:val="uk-UA"/>
        </w:rPr>
        <w:object w:dxaOrig="2835" w:dyaOrig="2835">
          <v:shape id="_x0000_i2079" type="#_x0000_t75" style="width:14.25pt;height:18.75pt" o:ole="" fillcolor="window">
            <v:imagedata r:id="rId20" o:title="" cropleft="10379f" cropright="10379f"/>
          </v:shape>
          <o:OLEObject Type="Embed" ProgID="Paint.Picture" ShapeID="_x0000_i2079" DrawAspect="Content" ObjectID="_1742470809" r:id="rId1067"/>
        </w:object>
      </w:r>
      <w:r w:rsidRPr="0018070A">
        <w:rPr>
          <w:lang w:val="uk-UA"/>
        </w:rPr>
        <w:object w:dxaOrig="2835" w:dyaOrig="2835">
          <v:shape id="_x0000_i2080" type="#_x0000_t75" style="width:14.25pt;height:18.75pt" o:ole="" fillcolor="window">
            <v:imagedata r:id="rId15" o:title="" cropleft="10379f" cropright="10379f"/>
          </v:shape>
          <o:OLEObject Type="Embed" ProgID="Paint.Picture" ShapeID="_x0000_i2080" DrawAspect="Content" ObjectID="_1742470810" r:id="rId1068"/>
        </w:object>
      </w:r>
      <w:r w:rsidRPr="0018070A">
        <w:rPr>
          <w:lang w:val="uk-UA"/>
        </w:rPr>
        <w:object w:dxaOrig="2835" w:dyaOrig="2835">
          <v:shape id="_x0000_i2081" type="#_x0000_t75" style="width:14.25pt;height:18.75pt" o:ole="" fillcolor="window">
            <v:imagedata r:id="rId34" o:title="" cropleft="10379f" cropright="10379f"/>
          </v:shape>
          <o:OLEObject Type="Embed" ProgID="Paint.Picture" ShapeID="_x0000_i2081" DrawAspect="Content" ObjectID="_1742470811" r:id="rId1069"/>
        </w:object>
      </w:r>
      <w:r w:rsidRPr="0018070A">
        <w:rPr>
          <w:lang w:val="uk-UA"/>
        </w:rPr>
        <w:object w:dxaOrig="2835" w:dyaOrig="2835">
          <v:shape id="_x0000_i2082" type="#_x0000_t75" style="width:14.25pt;height:18.75pt" o:ole="" fillcolor="window">
            <v:imagedata r:id="rId15" o:title="" cropleft="10379f" cropright="10379f"/>
          </v:shape>
          <o:OLEObject Type="Embed" ProgID="Paint.Picture" ShapeID="_x0000_i2082" DrawAspect="Content" ObjectID="_1742470812" r:id="rId1070"/>
        </w:object>
      </w:r>
      <w:r w:rsidRPr="0018070A">
        <w:rPr>
          <w:lang w:val="uk-UA"/>
        </w:rPr>
        <w:object w:dxaOrig="2835" w:dyaOrig="2835">
          <v:shape id="_x0000_i2083" type="#_x0000_t75" style="width:14.25pt;height:18.75pt" o:ole="" fillcolor="window">
            <v:imagedata r:id="rId17" o:title="" cropleft="10379f" cropright="10379f"/>
          </v:shape>
          <o:OLEObject Type="Embed" ProgID="Paint.Picture" ShapeID="_x0000_i2083" DrawAspect="Content" ObjectID="_1742470813" r:id="rId1071"/>
        </w:object>
      </w:r>
      <w:r w:rsidRPr="0018070A">
        <w:rPr>
          <w:lang w:val="uk-UA"/>
        </w:rPr>
        <w:object w:dxaOrig="2835" w:dyaOrig="2835">
          <v:shape id="_x0000_i2084" type="#_x0000_t75" style="width:14.25pt;height:18.75pt" o:ole="" fillcolor="window">
            <v:imagedata r:id="rId24" o:title="" cropleft="10379f" cropright="10379f"/>
          </v:shape>
          <o:OLEObject Type="Embed" ProgID="Paint.Picture" ShapeID="_x0000_i2084" DrawAspect="Content" ObjectID="_1742470814" r:id="rId1072"/>
        </w:object>
      </w:r>
      <w:r w:rsidRPr="0018070A">
        <w:rPr>
          <w:lang w:val="uk-UA"/>
        </w:rPr>
        <w:object w:dxaOrig="2835" w:dyaOrig="2835">
          <v:shape id="_x0000_i2085" type="#_x0000_t75" style="width:14.25pt;height:18.75pt" o:ole="" fillcolor="window">
            <v:imagedata r:id="rId24" o:title="" cropleft="10379f" cropright="10379f"/>
          </v:shape>
          <o:OLEObject Type="Embed" ProgID="Paint.Picture" ShapeID="_x0000_i2085" DrawAspect="Content" ObjectID="_1742470815" r:id="rId1073"/>
        </w:object>
      </w:r>
      <w:r w:rsidRPr="0018070A">
        <w:rPr>
          <w:lang w:val="uk-UA"/>
        </w:rPr>
        <w:object w:dxaOrig="2835" w:dyaOrig="2835">
          <v:shape id="_x0000_i2086" type="#_x0000_t75" style="width:14.25pt;height:18.75pt" o:ole="" fillcolor="window">
            <v:imagedata r:id="rId30" o:title="" cropleft="10379f" cropright="10379f"/>
          </v:shape>
          <o:OLEObject Type="Embed" ProgID="Paint.Picture" ShapeID="_x0000_i2086" DrawAspect="Content" ObjectID="_1742470816" r:id="rId1074"/>
        </w:object>
      </w:r>
      <w:r w:rsidRPr="0018070A">
        <w:rPr>
          <w:lang w:val="uk-UA"/>
        </w:rPr>
        <w:object w:dxaOrig="2835" w:dyaOrig="2835">
          <v:shape id="_x0000_i2087" type="#_x0000_t75" style="width:14.25pt;height:18.75pt" o:ole="" fillcolor="window">
            <v:imagedata r:id="rId32" o:title="" cropleft="10379f" cropright="10379f"/>
          </v:shape>
          <o:OLEObject Type="Embed" ProgID="Paint.Picture" ShapeID="_x0000_i2087" DrawAspect="Content" ObjectID="_1742470817" r:id="rId1075"/>
        </w:object>
      </w:r>
      <w:r w:rsidRPr="0018070A">
        <w:rPr>
          <w:lang w:val="uk-UA"/>
        </w:rPr>
        <w:object w:dxaOrig="2835" w:dyaOrig="2835">
          <v:shape id="_x0000_i2088" type="#_x0000_t75" style="width:14.25pt;height:18.75pt" o:ole="" fillcolor="window">
            <v:imagedata r:id="rId17" o:title="" cropleft="10379f" cropright="10379f"/>
          </v:shape>
          <o:OLEObject Type="Embed" ProgID="Paint.Picture" ShapeID="_x0000_i2088" DrawAspect="Content" ObjectID="_1742470818" r:id="rId1076"/>
        </w:object>
      </w:r>
      <w:r w:rsidRPr="0018070A">
        <w:rPr>
          <w:lang w:val="uk-UA"/>
        </w:rPr>
        <w:object w:dxaOrig="2835" w:dyaOrig="2835">
          <v:shape id="_x0000_i2089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89" DrawAspect="Content" ObjectID="_1742470819" r:id="rId1077"/>
        </w:object>
      </w:r>
      <w:r w:rsidRPr="0018070A">
        <w:rPr>
          <w:lang w:val="uk-UA"/>
        </w:rPr>
        <w:object w:dxaOrig="2835" w:dyaOrig="2835">
          <v:shape id="_x0000_i2090" type="#_x0000_t75" style="width:14.25pt;height:18.75pt" o:ole="" fillcolor="window">
            <v:imagedata r:id="rId15" o:title="" cropleft="10379f" cropright="10379f"/>
          </v:shape>
          <o:OLEObject Type="Embed" ProgID="Paint.Picture" ShapeID="_x0000_i2090" DrawAspect="Content" ObjectID="_1742470820" r:id="rId1078"/>
        </w:object>
      </w:r>
      <w:r w:rsidRPr="0018070A">
        <w:rPr>
          <w:lang w:val="uk-UA"/>
        </w:rPr>
        <w:object w:dxaOrig="2835" w:dyaOrig="2835">
          <v:shape id="_x0000_i2091" type="#_x0000_t75" style="width:14.25pt;height:18.75pt" o:ole="" fillcolor="window">
            <v:imagedata r:id="rId17" o:title="" cropleft="10379f" cropright="10379f"/>
          </v:shape>
          <o:OLEObject Type="Embed" ProgID="Paint.Picture" ShapeID="_x0000_i2091" DrawAspect="Content" ObjectID="_1742470821" r:id="rId1079"/>
        </w:object>
      </w:r>
      <w:r w:rsidRPr="0018070A">
        <w:rPr>
          <w:lang w:val="uk-UA"/>
        </w:rPr>
        <w:object w:dxaOrig="2835" w:dyaOrig="2835">
          <v:shape id="_x0000_i2092" type="#_x0000_t75" style="width:14.25pt;height:18.75pt" o:ole="" fillcolor="window">
            <v:imagedata r:id="rId32" o:title="" cropleft="10379f" cropright="10379f"/>
          </v:shape>
          <o:OLEObject Type="Embed" ProgID="Paint.Picture" ShapeID="_x0000_i2092" DrawAspect="Content" ObjectID="_1742470822" r:id="rId1080"/>
        </w:object>
      </w:r>
      <w:r w:rsidRPr="0018070A">
        <w:rPr>
          <w:lang w:val="uk-UA"/>
        </w:rPr>
        <w:object w:dxaOrig="2835" w:dyaOrig="2835">
          <v:shape id="_x0000_i2093" type="#_x0000_t75" style="width:14.25pt;height:18.75pt" o:ole="" fillcolor="window">
            <v:imagedata r:id="rId30" o:title="" cropleft="10379f" cropright="10379f"/>
          </v:shape>
          <o:OLEObject Type="Embed" ProgID="Paint.Picture" ShapeID="_x0000_i2093" DrawAspect="Content" ObjectID="_1742470823" r:id="rId1081"/>
        </w:object>
      </w:r>
      <w:r w:rsidRPr="0018070A">
        <w:rPr>
          <w:lang w:val="uk-UA"/>
        </w:rPr>
        <w:object w:dxaOrig="2835" w:dyaOrig="2835">
          <v:shape id="_x0000_i2094" type="#_x0000_t75" style="width:14.25pt;height:18.75pt" o:ole="" fillcolor="window">
            <v:imagedata r:id="rId32" o:title="" cropleft="10379f" cropright="10379f"/>
          </v:shape>
          <o:OLEObject Type="Embed" ProgID="Paint.Picture" ShapeID="_x0000_i2094" DrawAspect="Content" ObjectID="_1742470824" r:id="rId1082"/>
        </w:object>
      </w:r>
      <w:r w:rsidRPr="0018070A">
        <w:rPr>
          <w:lang w:val="uk-UA"/>
        </w:rPr>
        <w:object w:dxaOrig="2835" w:dyaOrig="2835">
          <v:shape id="_x0000_i2095" type="#_x0000_t75" style="width:14.25pt;height:18.75pt" o:ole="" fillcolor="window">
            <v:imagedata r:id="rId30" o:title="" cropleft="10379f" cropright="10379f"/>
          </v:shape>
          <o:OLEObject Type="Embed" ProgID="Paint.Picture" ShapeID="_x0000_i2095" DrawAspect="Content" ObjectID="_1742470825" r:id="rId1083"/>
        </w:object>
      </w:r>
      <w:r w:rsidRPr="0018070A">
        <w:rPr>
          <w:lang w:val="uk-UA"/>
        </w:rPr>
        <w:object w:dxaOrig="2835" w:dyaOrig="2835">
          <v:shape id="_x0000_i209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096" DrawAspect="Content" ObjectID="_1742470826" r:id="rId1084"/>
        </w:object>
      </w:r>
      <w:r w:rsidRPr="0018070A">
        <w:rPr>
          <w:lang w:val="uk-UA"/>
        </w:rPr>
        <w:object w:dxaOrig="2835" w:dyaOrig="2835">
          <v:shape id="_x0000_i2097" type="#_x0000_t75" style="width:14.25pt;height:18.75pt" o:ole="" fillcolor="window">
            <v:imagedata r:id="rId17" o:title="" cropleft="10379f" cropright="10379f"/>
          </v:shape>
          <o:OLEObject Type="Embed" ProgID="Paint.Picture" ShapeID="_x0000_i2097" DrawAspect="Content" ObjectID="_1742470827" r:id="rId1085"/>
        </w:object>
      </w:r>
      <w:r w:rsidRPr="0018070A">
        <w:rPr>
          <w:lang w:val="uk-UA"/>
        </w:rPr>
        <w:object w:dxaOrig="2835" w:dyaOrig="2835">
          <v:shape id="_x0000_i2098" type="#_x0000_t75" style="width:14.25pt;height:18.75pt" o:ole="" fillcolor="window">
            <v:imagedata r:id="rId32" o:title="" cropleft="10379f" cropright="10379f"/>
          </v:shape>
          <o:OLEObject Type="Embed" ProgID="Paint.Picture" ShapeID="_x0000_i2098" DrawAspect="Content" ObjectID="_1742470828" r:id="rId1086"/>
        </w:object>
      </w:r>
      <w:r w:rsidRPr="0018070A">
        <w:rPr>
          <w:lang w:val="uk-UA"/>
        </w:rPr>
        <w:object w:dxaOrig="2835" w:dyaOrig="2835">
          <v:shape id="_x0000_i2099" type="#_x0000_t75" style="width:14.25pt;height:18.75pt" o:ole="" fillcolor="window">
            <v:imagedata r:id="rId30" o:title="" cropleft="10379f" cropright="10379f"/>
          </v:shape>
          <o:OLEObject Type="Embed" ProgID="Paint.Picture" ShapeID="_x0000_i2099" DrawAspect="Content" ObjectID="_1742470829" r:id="rId1087"/>
        </w:object>
      </w:r>
      <w:r w:rsidRPr="0018070A">
        <w:rPr>
          <w:lang w:val="uk-UA"/>
        </w:rPr>
        <w:object w:dxaOrig="2835" w:dyaOrig="2835">
          <v:shape id="_x0000_i2100" type="#_x0000_t75" style="width:14.25pt;height:18.75pt" o:ole="" fillcolor="window">
            <v:imagedata r:id="rId32" o:title="" cropleft="10379f" cropright="10379f"/>
          </v:shape>
          <o:OLEObject Type="Embed" ProgID="Paint.Picture" ShapeID="_x0000_i2100" DrawAspect="Content" ObjectID="_1742470830" r:id="rId1088"/>
        </w:object>
      </w:r>
      <w:r w:rsidRPr="0018070A">
        <w:rPr>
          <w:lang w:val="uk-UA"/>
        </w:rPr>
        <w:object w:dxaOrig="2835" w:dyaOrig="2835">
          <v:shape id="_x0000_i2101" type="#_x0000_t75" style="width:14.25pt;height:18.75pt" o:ole="" fillcolor="window">
            <v:imagedata r:id="rId15" o:title="" cropleft="10379f" cropright="10379f"/>
          </v:shape>
          <o:OLEObject Type="Embed" ProgID="Paint.Picture" ShapeID="_x0000_i2101" DrawAspect="Content" ObjectID="_1742470831" r:id="rId1089"/>
        </w:object>
      </w:r>
      <w:r w:rsidRPr="0018070A">
        <w:rPr>
          <w:lang w:val="uk-UA"/>
        </w:rPr>
        <w:object w:dxaOrig="2835" w:dyaOrig="2835">
          <v:shape id="_x0000_i2102" type="#_x0000_t75" style="width:14.25pt;height:18.75pt" o:ole="" fillcolor="window">
            <v:imagedata r:id="rId24" o:title="" cropleft="10379f" cropright="10379f"/>
          </v:shape>
          <o:OLEObject Type="Embed" ProgID="Paint.Picture" ShapeID="_x0000_i2102" DrawAspect="Content" ObjectID="_1742470832" r:id="rId1090"/>
        </w:object>
      </w:r>
      <w:r w:rsidRPr="0018070A">
        <w:rPr>
          <w:lang w:val="uk-UA"/>
        </w:rPr>
        <w:object w:dxaOrig="2835" w:dyaOrig="2835">
          <v:shape id="_x0000_i210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03" DrawAspect="Content" ObjectID="_1742470833" r:id="rId109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04" type="#_x0000_t75" style="width:14.25pt;height:18.75pt" o:ole="" fillcolor="window">
            <v:imagedata r:id="rId20" o:title="" cropleft="10379f" cropright="10379f"/>
          </v:shape>
          <o:OLEObject Type="Embed" ProgID="Paint.Picture" ShapeID="_x0000_i2104" DrawAspect="Content" ObjectID="_1742470834" r:id="rId1092"/>
        </w:object>
      </w:r>
      <w:r w:rsidRPr="0018070A">
        <w:rPr>
          <w:lang w:val="uk-UA"/>
        </w:rPr>
        <w:object w:dxaOrig="2835" w:dyaOrig="2835">
          <v:shape id="_x0000_i2105" type="#_x0000_t75" style="width:14.25pt;height:18.75pt" o:ole="" fillcolor="window">
            <v:imagedata r:id="rId17" o:title="" cropleft="10379f" cropright="10379f"/>
          </v:shape>
          <o:OLEObject Type="Embed" ProgID="Paint.Picture" ShapeID="_x0000_i2105" DrawAspect="Content" ObjectID="_1742470835" r:id="rId1093"/>
        </w:object>
      </w:r>
      <w:r w:rsidRPr="0018070A">
        <w:rPr>
          <w:lang w:val="uk-UA"/>
        </w:rPr>
        <w:object w:dxaOrig="2835" w:dyaOrig="2835">
          <v:shape id="_x0000_i2106" type="#_x0000_t75" style="width:14.25pt;height:18.75pt" o:ole="" fillcolor="window">
            <v:imagedata r:id="rId24" o:title="" cropleft="10379f" cropright="10379f"/>
          </v:shape>
          <o:OLEObject Type="Embed" ProgID="Paint.Picture" ShapeID="_x0000_i2106" DrawAspect="Content" ObjectID="_1742470836" r:id="rId1094"/>
        </w:object>
      </w:r>
      <w:r w:rsidRPr="0018070A">
        <w:rPr>
          <w:lang w:val="uk-UA"/>
        </w:rPr>
        <w:object w:dxaOrig="2835" w:dyaOrig="2835">
          <v:shape id="_x0000_i2107" type="#_x0000_t75" style="width:14.25pt;height:18.75pt" o:ole="" fillcolor="window">
            <v:imagedata r:id="rId32" o:title="" cropleft="10379f" cropright="10379f"/>
          </v:shape>
          <o:OLEObject Type="Embed" ProgID="Paint.Picture" ShapeID="_x0000_i2107" DrawAspect="Content" ObjectID="_1742470837" r:id="rId1095"/>
        </w:object>
      </w:r>
      <w:r w:rsidRPr="0018070A">
        <w:rPr>
          <w:lang w:val="uk-UA"/>
        </w:rPr>
        <w:object w:dxaOrig="2835" w:dyaOrig="2835">
          <v:shape id="_x0000_i2108" type="#_x0000_t75" style="width:14.25pt;height:18.75pt" o:ole="" fillcolor="window">
            <v:imagedata r:id="rId17" o:title="" cropleft="10379f" cropright="10379f"/>
          </v:shape>
          <o:OLEObject Type="Embed" ProgID="Paint.Picture" ShapeID="_x0000_i2108" DrawAspect="Content" ObjectID="_1742470838" r:id="rId1096"/>
        </w:object>
      </w:r>
      <w:r w:rsidRPr="0018070A">
        <w:rPr>
          <w:lang w:val="uk-UA"/>
        </w:rPr>
        <w:object w:dxaOrig="2835" w:dyaOrig="2835">
          <v:shape id="_x0000_i2109" type="#_x0000_t75" style="width:14.25pt;height:18.75pt" o:ole="" fillcolor="window">
            <v:imagedata r:id="rId20" o:title="" cropleft="10379f" cropright="10379f"/>
          </v:shape>
          <o:OLEObject Type="Embed" ProgID="Paint.Picture" ShapeID="_x0000_i2109" DrawAspect="Content" ObjectID="_1742470839" r:id="rId1097"/>
        </w:object>
      </w:r>
      <w:r w:rsidRPr="0018070A">
        <w:rPr>
          <w:lang w:val="uk-UA"/>
        </w:rPr>
        <w:object w:dxaOrig="2835" w:dyaOrig="2835">
          <v:shape id="_x0000_i2110" type="#_x0000_t75" style="width:14.25pt;height:18.75pt" o:ole="" fillcolor="window">
            <v:imagedata r:id="rId32" o:title="" cropleft="10379f" cropright="10379f"/>
          </v:shape>
          <o:OLEObject Type="Embed" ProgID="Paint.Picture" ShapeID="_x0000_i2110" DrawAspect="Content" ObjectID="_1742470840" r:id="rId1098"/>
        </w:object>
      </w:r>
      <w:r w:rsidRPr="0018070A">
        <w:rPr>
          <w:lang w:val="uk-UA"/>
        </w:rPr>
        <w:object w:dxaOrig="2835" w:dyaOrig="2835">
          <v:shape id="_x0000_i2111" type="#_x0000_t75" style="width:14.25pt;height:18.75pt" o:ole="" fillcolor="window">
            <v:imagedata r:id="rId32" o:title="" cropleft="10379f" cropright="10379f"/>
          </v:shape>
          <o:OLEObject Type="Embed" ProgID="Paint.Picture" ShapeID="_x0000_i2111" DrawAspect="Content" ObjectID="_1742470841" r:id="rId1099"/>
        </w:object>
      </w:r>
      <w:r w:rsidRPr="0018070A">
        <w:rPr>
          <w:lang w:val="uk-UA"/>
        </w:rPr>
        <w:object w:dxaOrig="2835" w:dyaOrig="2835">
          <v:shape id="_x0000_i211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12" DrawAspect="Content" ObjectID="_1742470842" r:id="rId1100"/>
        </w:object>
      </w:r>
      <w:r w:rsidRPr="0018070A">
        <w:rPr>
          <w:lang w:val="uk-UA"/>
        </w:rPr>
        <w:object w:dxaOrig="2835" w:dyaOrig="2835">
          <v:shape id="_x0000_i2113" type="#_x0000_t75" style="width:14.25pt;height:18.75pt" o:ole="" fillcolor="window">
            <v:imagedata r:id="rId32" o:title="" cropleft="10379f" cropright="10379f"/>
          </v:shape>
          <o:OLEObject Type="Embed" ProgID="Paint.Picture" ShapeID="_x0000_i2113" DrawAspect="Content" ObjectID="_1742470843" r:id="rId1101"/>
        </w:object>
      </w:r>
      <w:r w:rsidRPr="0018070A">
        <w:rPr>
          <w:lang w:val="uk-UA"/>
        </w:rPr>
        <w:object w:dxaOrig="2835" w:dyaOrig="2835">
          <v:shape id="_x0000_i2114" type="#_x0000_t75" style="width:14.25pt;height:18.75pt" o:ole="" fillcolor="window">
            <v:imagedata r:id="rId24" o:title="" cropleft="10379f" cropright="10379f"/>
          </v:shape>
          <o:OLEObject Type="Embed" ProgID="Paint.Picture" ShapeID="_x0000_i2114" DrawAspect="Content" ObjectID="_1742470844" r:id="rId1102"/>
        </w:object>
      </w:r>
      <w:r w:rsidRPr="0018070A">
        <w:rPr>
          <w:lang w:val="uk-UA"/>
        </w:rPr>
        <w:object w:dxaOrig="2835" w:dyaOrig="2835">
          <v:shape id="_x0000_i2115" type="#_x0000_t75" style="width:14.25pt;height:18.75pt" o:ole="" fillcolor="window">
            <v:imagedata r:id="rId34" o:title="" cropleft="10379f" cropright="10379f"/>
          </v:shape>
          <o:OLEObject Type="Embed" ProgID="Paint.Picture" ShapeID="_x0000_i2115" DrawAspect="Content" ObjectID="_1742470845" r:id="rId1103"/>
        </w:object>
      </w:r>
      <w:r w:rsidRPr="0018070A">
        <w:rPr>
          <w:lang w:val="uk-UA"/>
        </w:rPr>
        <w:object w:dxaOrig="2835" w:dyaOrig="2835">
          <v:shape id="_x0000_i2116" type="#_x0000_t75" style="width:14.25pt;height:18.75pt" o:ole="" fillcolor="window">
            <v:imagedata r:id="rId15" o:title="" cropleft="10379f" cropright="10379f"/>
          </v:shape>
          <o:OLEObject Type="Embed" ProgID="Paint.Picture" ShapeID="_x0000_i2116" DrawAspect="Content" ObjectID="_1742470846" r:id="rId1104"/>
        </w:object>
      </w:r>
      <w:r w:rsidRPr="0018070A">
        <w:rPr>
          <w:lang w:val="uk-UA"/>
        </w:rPr>
        <w:object w:dxaOrig="2835" w:dyaOrig="2835">
          <v:shape id="_x0000_i2117" type="#_x0000_t75" style="width:14.25pt;height:18.75pt" o:ole="" fillcolor="window">
            <v:imagedata r:id="rId17" o:title="" cropleft="10379f" cropright="10379f"/>
          </v:shape>
          <o:OLEObject Type="Embed" ProgID="Paint.Picture" ShapeID="_x0000_i2117" DrawAspect="Content" ObjectID="_1742470847" r:id="rId1105"/>
        </w:object>
      </w:r>
      <w:r w:rsidRPr="0018070A">
        <w:rPr>
          <w:lang w:val="uk-UA"/>
        </w:rPr>
        <w:object w:dxaOrig="2835" w:dyaOrig="2835">
          <v:shape id="_x0000_i2118" type="#_x0000_t75" style="width:14.25pt;height:18.75pt" o:ole="" fillcolor="window">
            <v:imagedata r:id="rId30" o:title="" cropleft="10379f" cropright="10379f"/>
          </v:shape>
          <o:OLEObject Type="Embed" ProgID="Paint.Picture" ShapeID="_x0000_i2118" DrawAspect="Content" ObjectID="_1742470848" r:id="rId1106"/>
        </w:object>
      </w:r>
      <w:r w:rsidRPr="0018070A">
        <w:rPr>
          <w:lang w:val="uk-UA"/>
        </w:rPr>
        <w:object w:dxaOrig="2835" w:dyaOrig="2835">
          <v:shape id="_x0000_i2119" type="#_x0000_t75" style="width:14.25pt;height:18.75pt" o:ole="" fillcolor="window">
            <v:imagedata r:id="rId24" o:title="" cropleft="10379f" cropright="10379f"/>
          </v:shape>
          <o:OLEObject Type="Embed" ProgID="Paint.Picture" ShapeID="_x0000_i2119" DrawAspect="Content" ObjectID="_1742470849" r:id="rId1107"/>
        </w:object>
      </w:r>
      <w:r w:rsidRPr="0018070A">
        <w:rPr>
          <w:lang w:val="uk-UA"/>
        </w:rPr>
        <w:object w:dxaOrig="2835" w:dyaOrig="2835">
          <v:shape id="_x0000_i2120" type="#_x0000_t75" style="width:14.25pt;height:18.75pt" o:ole="" fillcolor="window">
            <v:imagedata r:id="rId32" o:title="" cropleft="10379f" cropright="10379f"/>
          </v:shape>
          <o:OLEObject Type="Embed" ProgID="Paint.Picture" ShapeID="_x0000_i2120" DrawAspect="Content" ObjectID="_1742470850" r:id="rId1108"/>
        </w:object>
      </w:r>
      <w:r w:rsidRPr="0018070A">
        <w:rPr>
          <w:lang w:val="uk-UA"/>
        </w:rPr>
        <w:object w:dxaOrig="2835" w:dyaOrig="2835">
          <v:shape id="_x0000_i2121" type="#_x0000_t75" style="width:14.25pt;height:18.75pt" o:ole="" fillcolor="window">
            <v:imagedata r:id="rId17" o:title="" cropleft="10379f" cropright="10379f"/>
          </v:shape>
          <o:OLEObject Type="Embed" ProgID="Paint.Picture" ShapeID="_x0000_i2121" DrawAspect="Content" ObjectID="_1742470851" r:id="rId1109"/>
        </w:object>
      </w:r>
      <w:r w:rsidRPr="0018070A">
        <w:rPr>
          <w:lang w:val="uk-UA"/>
        </w:rPr>
        <w:object w:dxaOrig="2835" w:dyaOrig="2835">
          <v:shape id="_x0000_i2122" type="#_x0000_t75" style="width:14.25pt;height:18.75pt" o:ole="" fillcolor="window">
            <v:imagedata r:id="rId34" o:title="" cropleft="10379f" cropright="10379f"/>
          </v:shape>
          <o:OLEObject Type="Embed" ProgID="Paint.Picture" ShapeID="_x0000_i2122" DrawAspect="Content" ObjectID="_1742470852" r:id="rId1110"/>
        </w:object>
      </w:r>
      <w:r w:rsidRPr="0018070A">
        <w:rPr>
          <w:lang w:val="uk-UA"/>
        </w:rPr>
        <w:object w:dxaOrig="2835" w:dyaOrig="2835">
          <v:shape id="_x0000_i2123" type="#_x0000_t75" style="width:14.25pt;height:18.75pt" o:ole="" fillcolor="window">
            <v:imagedata r:id="rId17" o:title="" cropleft="10379f" cropright="10379f"/>
          </v:shape>
          <o:OLEObject Type="Embed" ProgID="Paint.Picture" ShapeID="_x0000_i2123" DrawAspect="Content" ObjectID="_1742470853" r:id="rId1111"/>
        </w:object>
      </w:r>
      <w:r w:rsidRPr="0018070A">
        <w:rPr>
          <w:lang w:val="uk-UA"/>
        </w:rPr>
        <w:object w:dxaOrig="2835" w:dyaOrig="2835">
          <v:shape id="_x0000_i2124" type="#_x0000_t75" style="width:14.25pt;height:18.75pt" o:ole="" fillcolor="window">
            <v:imagedata r:id="rId24" o:title="" cropleft="10379f" cropright="10379f"/>
          </v:shape>
          <o:OLEObject Type="Embed" ProgID="Paint.Picture" ShapeID="_x0000_i2124" DrawAspect="Content" ObjectID="_1742470854" r:id="rId1112"/>
        </w:object>
      </w:r>
      <w:r w:rsidRPr="0018070A">
        <w:rPr>
          <w:lang w:val="uk-UA"/>
        </w:rPr>
        <w:object w:dxaOrig="2835" w:dyaOrig="2835">
          <v:shape id="_x0000_i2125" type="#_x0000_t75" style="width:14.25pt;height:18.75pt" o:ole="" fillcolor="window">
            <v:imagedata r:id="rId20" o:title="" cropleft="10379f" cropright="10379f"/>
          </v:shape>
          <o:OLEObject Type="Embed" ProgID="Paint.Picture" ShapeID="_x0000_i2125" DrawAspect="Content" ObjectID="_1742470855" r:id="rId1113"/>
        </w:object>
      </w:r>
      <w:r w:rsidRPr="0018070A">
        <w:rPr>
          <w:lang w:val="uk-UA"/>
        </w:rPr>
        <w:object w:dxaOrig="2835" w:dyaOrig="2835">
          <v:shape id="_x0000_i2126" type="#_x0000_t75" style="width:14.25pt;height:18.75pt" o:ole="" fillcolor="window">
            <v:imagedata r:id="rId34" o:title="" cropleft="10379f" cropright="10379f"/>
          </v:shape>
          <o:OLEObject Type="Embed" ProgID="Paint.Picture" ShapeID="_x0000_i2126" DrawAspect="Content" ObjectID="_1742470856" r:id="rId1114"/>
        </w:object>
      </w:r>
      <w:r w:rsidRPr="0018070A">
        <w:rPr>
          <w:lang w:val="uk-UA"/>
        </w:rPr>
        <w:object w:dxaOrig="2835" w:dyaOrig="2835">
          <v:shape id="_x0000_i2127" type="#_x0000_t75" style="width:14.25pt;height:18.75pt" o:ole="" fillcolor="window">
            <v:imagedata r:id="rId30" o:title="" cropleft="10379f" cropright="10379f"/>
          </v:shape>
          <o:OLEObject Type="Embed" ProgID="Paint.Picture" ShapeID="_x0000_i2127" DrawAspect="Content" ObjectID="_1742470857" r:id="rId1115"/>
        </w:object>
      </w:r>
      <w:r w:rsidRPr="0018070A">
        <w:rPr>
          <w:lang w:val="uk-UA"/>
        </w:rPr>
        <w:object w:dxaOrig="2835" w:dyaOrig="2835">
          <v:shape id="_x0000_i2128" type="#_x0000_t75" style="width:14.25pt;height:18.75pt" o:ole="" fillcolor="window">
            <v:imagedata r:id="rId24" o:title="" cropleft="10379f" cropright="10379f"/>
          </v:shape>
          <o:OLEObject Type="Embed" ProgID="Paint.Picture" ShapeID="_x0000_i2128" DrawAspect="Content" ObjectID="_1742470858" r:id="rId1116"/>
        </w:object>
      </w:r>
      <w:r w:rsidRPr="0018070A">
        <w:rPr>
          <w:lang w:val="uk-UA"/>
        </w:rPr>
        <w:object w:dxaOrig="2835" w:dyaOrig="2835">
          <v:shape id="_x0000_i2129" type="#_x0000_t75" style="width:14.25pt;height:18.75pt" o:ole="" fillcolor="window">
            <v:imagedata r:id="rId34" o:title="" cropleft="10379f" cropright="10379f"/>
          </v:shape>
          <o:OLEObject Type="Embed" ProgID="Paint.Picture" ShapeID="_x0000_i2129" DrawAspect="Content" ObjectID="_1742470859" r:id="rId1117"/>
        </w:object>
      </w:r>
      <w:r w:rsidRPr="0018070A">
        <w:rPr>
          <w:lang w:val="uk-UA"/>
        </w:rPr>
        <w:object w:dxaOrig="2835" w:dyaOrig="2835">
          <v:shape id="_x0000_i2130" type="#_x0000_t75" style="width:14.25pt;height:18.75pt" o:ole="" fillcolor="window">
            <v:imagedata r:id="rId34" o:title="" cropleft="10379f" cropright="10379f"/>
          </v:shape>
          <o:OLEObject Type="Embed" ProgID="Paint.Picture" ShapeID="_x0000_i2130" DrawAspect="Content" ObjectID="_1742470860" r:id="rId1118"/>
        </w:object>
      </w:r>
      <w:r w:rsidRPr="0018070A">
        <w:rPr>
          <w:lang w:val="uk-UA"/>
        </w:rPr>
        <w:object w:dxaOrig="2835" w:dyaOrig="2835">
          <v:shape id="_x0000_i2131" type="#_x0000_t75" style="width:14.25pt;height:18.75pt" o:ole="" fillcolor="window">
            <v:imagedata r:id="rId32" o:title="" cropleft="10379f" cropright="10379f"/>
          </v:shape>
          <o:OLEObject Type="Embed" ProgID="Paint.Picture" ShapeID="_x0000_i2131" DrawAspect="Content" ObjectID="_1742470861" r:id="rId1119"/>
        </w:object>
      </w:r>
      <w:r w:rsidRPr="0018070A">
        <w:rPr>
          <w:lang w:val="uk-UA"/>
        </w:rPr>
        <w:object w:dxaOrig="2835" w:dyaOrig="2835">
          <v:shape id="_x0000_i2132" type="#_x0000_t75" style="width:14.25pt;height:18.75pt" o:ole="" fillcolor="window">
            <v:imagedata r:id="rId34" o:title="" cropleft="10379f" cropright="10379f"/>
          </v:shape>
          <o:OLEObject Type="Embed" ProgID="Paint.Picture" ShapeID="_x0000_i2132" DrawAspect="Content" ObjectID="_1742470862" r:id="rId1120"/>
        </w:object>
      </w:r>
      <w:r w:rsidRPr="0018070A">
        <w:rPr>
          <w:lang w:val="uk-UA"/>
        </w:rPr>
        <w:object w:dxaOrig="2835" w:dyaOrig="2835">
          <v:shape id="_x0000_i2133" type="#_x0000_t75" style="width:14.25pt;height:18.75pt" o:ole="" fillcolor="window">
            <v:imagedata r:id="rId24" o:title="" cropleft="10379f" cropright="10379f"/>
          </v:shape>
          <o:OLEObject Type="Embed" ProgID="Paint.Picture" ShapeID="_x0000_i2133" DrawAspect="Content" ObjectID="_1742470863" r:id="rId112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34" type="#_x0000_t75" style="width:14.25pt;height:18.75pt" o:ole="" fillcolor="window">
            <v:imagedata r:id="rId24" o:title="" cropleft="10379f" cropright="10379f"/>
          </v:shape>
          <o:OLEObject Type="Embed" ProgID="Paint.Picture" ShapeID="_x0000_i2134" DrawAspect="Content" ObjectID="_1742470864" r:id="rId1122"/>
        </w:object>
      </w:r>
      <w:r w:rsidRPr="0018070A">
        <w:rPr>
          <w:lang w:val="uk-UA"/>
        </w:rPr>
        <w:object w:dxaOrig="2835" w:dyaOrig="2835">
          <v:shape id="_x0000_i2135" type="#_x0000_t75" style="width:14.25pt;height:18.75pt" o:ole="" fillcolor="window">
            <v:imagedata r:id="rId32" o:title="" cropleft="10379f" cropright="10379f"/>
          </v:shape>
          <o:OLEObject Type="Embed" ProgID="Paint.Picture" ShapeID="_x0000_i2135" DrawAspect="Content" ObjectID="_1742470865" r:id="rId1123"/>
        </w:object>
      </w:r>
      <w:r w:rsidRPr="0018070A">
        <w:rPr>
          <w:lang w:val="uk-UA"/>
        </w:rPr>
        <w:object w:dxaOrig="2835" w:dyaOrig="2835">
          <v:shape id="_x0000_i2136" type="#_x0000_t75" style="width:14.25pt;height:18.75pt" o:ole="" fillcolor="window">
            <v:imagedata r:id="rId20" o:title="" cropleft="10379f" cropright="10379f"/>
          </v:shape>
          <o:OLEObject Type="Embed" ProgID="Paint.Picture" ShapeID="_x0000_i2136" DrawAspect="Content" ObjectID="_1742470866" r:id="rId1124"/>
        </w:object>
      </w:r>
      <w:r w:rsidRPr="0018070A">
        <w:rPr>
          <w:lang w:val="uk-UA"/>
        </w:rPr>
        <w:object w:dxaOrig="2835" w:dyaOrig="2835">
          <v:shape id="_x0000_i2137" type="#_x0000_t75" style="width:14.25pt;height:18.75pt" o:ole="" fillcolor="window">
            <v:imagedata r:id="rId17" o:title="" cropleft="10379f" cropright="10379f"/>
          </v:shape>
          <o:OLEObject Type="Embed" ProgID="Paint.Picture" ShapeID="_x0000_i2137" DrawAspect="Content" ObjectID="_1742470867" r:id="rId1125"/>
        </w:object>
      </w:r>
      <w:r w:rsidRPr="0018070A">
        <w:rPr>
          <w:lang w:val="uk-UA"/>
        </w:rPr>
        <w:object w:dxaOrig="2835" w:dyaOrig="2835">
          <v:shape id="_x0000_i2138" type="#_x0000_t75" style="width:14.25pt;height:18.75pt" o:ole="" fillcolor="window">
            <v:imagedata r:id="rId15" o:title="" cropleft="10379f" cropright="10379f"/>
          </v:shape>
          <o:OLEObject Type="Embed" ProgID="Paint.Picture" ShapeID="_x0000_i2138" DrawAspect="Content" ObjectID="_1742470868" r:id="rId1126"/>
        </w:object>
      </w:r>
      <w:r w:rsidRPr="0018070A">
        <w:rPr>
          <w:lang w:val="uk-UA"/>
        </w:rPr>
        <w:object w:dxaOrig="2835" w:dyaOrig="2835">
          <v:shape id="_x0000_i2139" type="#_x0000_t75" style="width:14.25pt;height:18.75pt" o:ole="" fillcolor="window">
            <v:imagedata r:id="rId32" o:title="" cropleft="10379f" cropright="10379f"/>
          </v:shape>
          <o:OLEObject Type="Embed" ProgID="Paint.Picture" ShapeID="_x0000_i2139" DrawAspect="Content" ObjectID="_1742470869" r:id="rId1127"/>
        </w:object>
      </w:r>
      <w:r w:rsidRPr="0018070A">
        <w:rPr>
          <w:lang w:val="uk-UA"/>
        </w:rPr>
        <w:object w:dxaOrig="2835" w:dyaOrig="2835">
          <v:shape id="_x0000_i2140" type="#_x0000_t75" style="width:14.25pt;height:18.75pt" o:ole="" fillcolor="window">
            <v:imagedata r:id="rId15" o:title="" cropleft="10379f" cropright="10379f"/>
          </v:shape>
          <o:OLEObject Type="Embed" ProgID="Paint.Picture" ShapeID="_x0000_i2140" DrawAspect="Content" ObjectID="_1742470870" r:id="rId1128"/>
        </w:object>
      </w:r>
      <w:r w:rsidRPr="0018070A">
        <w:rPr>
          <w:lang w:val="uk-UA"/>
        </w:rPr>
        <w:object w:dxaOrig="2835" w:dyaOrig="2835">
          <v:shape id="_x0000_i2141" type="#_x0000_t75" style="width:14.25pt;height:18.75pt" o:ole="" fillcolor="window">
            <v:imagedata r:id="rId32" o:title="" cropleft="10379f" cropright="10379f"/>
          </v:shape>
          <o:OLEObject Type="Embed" ProgID="Paint.Picture" ShapeID="_x0000_i2141" DrawAspect="Content" ObjectID="_1742470871" r:id="rId1129"/>
        </w:object>
      </w:r>
      <w:r w:rsidRPr="0018070A">
        <w:rPr>
          <w:lang w:val="uk-UA"/>
        </w:rPr>
        <w:object w:dxaOrig="2835" w:dyaOrig="2835">
          <v:shape id="_x0000_i2142" type="#_x0000_t75" style="width:14.25pt;height:18.75pt" o:ole="" fillcolor="window">
            <v:imagedata r:id="rId15" o:title="" cropleft="10379f" cropright="10379f"/>
          </v:shape>
          <o:OLEObject Type="Embed" ProgID="Paint.Picture" ShapeID="_x0000_i2142" DrawAspect="Content" ObjectID="_1742470872" r:id="rId1130"/>
        </w:object>
      </w:r>
      <w:r w:rsidRPr="0018070A">
        <w:rPr>
          <w:lang w:val="uk-UA"/>
        </w:rPr>
        <w:object w:dxaOrig="2835" w:dyaOrig="2835">
          <v:shape id="_x0000_i2143" type="#_x0000_t75" style="width:14.25pt;height:18.75pt" o:ole="" fillcolor="window">
            <v:imagedata r:id="rId32" o:title="" cropleft="10379f" cropright="10379f"/>
          </v:shape>
          <o:OLEObject Type="Embed" ProgID="Paint.Picture" ShapeID="_x0000_i2143" DrawAspect="Content" ObjectID="_1742470873" r:id="rId1131"/>
        </w:object>
      </w:r>
      <w:r w:rsidRPr="0018070A">
        <w:rPr>
          <w:lang w:val="uk-UA"/>
        </w:rPr>
        <w:object w:dxaOrig="2835" w:dyaOrig="2835">
          <v:shape id="_x0000_i2144" type="#_x0000_t75" style="width:14.25pt;height:18.75pt" o:ole="" fillcolor="window">
            <v:imagedata r:id="rId20" o:title="" cropleft="10379f" cropright="10379f"/>
          </v:shape>
          <o:OLEObject Type="Embed" ProgID="Paint.Picture" ShapeID="_x0000_i2144" DrawAspect="Content" ObjectID="_1742470874" r:id="rId1132"/>
        </w:object>
      </w:r>
      <w:r w:rsidRPr="0018070A">
        <w:rPr>
          <w:lang w:val="uk-UA"/>
        </w:rPr>
        <w:object w:dxaOrig="2835" w:dyaOrig="2835">
          <v:shape id="_x0000_i2145" type="#_x0000_t75" style="width:14.25pt;height:18.75pt" o:ole="" fillcolor="window">
            <v:imagedata r:id="rId17" o:title="" cropleft="10379f" cropright="10379f"/>
          </v:shape>
          <o:OLEObject Type="Embed" ProgID="Paint.Picture" ShapeID="_x0000_i2145" DrawAspect="Content" ObjectID="_1742470875" r:id="rId1133"/>
        </w:object>
      </w:r>
      <w:r w:rsidRPr="0018070A">
        <w:rPr>
          <w:lang w:val="uk-UA"/>
        </w:rPr>
        <w:object w:dxaOrig="2835" w:dyaOrig="2835">
          <v:shape id="_x0000_i2146" type="#_x0000_t75" style="width:14.25pt;height:18.75pt" o:ole="" fillcolor="window">
            <v:imagedata r:id="rId32" o:title="" cropleft="10379f" cropright="10379f"/>
          </v:shape>
          <o:OLEObject Type="Embed" ProgID="Paint.Picture" ShapeID="_x0000_i2146" DrawAspect="Content" ObjectID="_1742470876" r:id="rId1134"/>
        </w:object>
      </w:r>
      <w:r w:rsidRPr="0018070A">
        <w:rPr>
          <w:lang w:val="uk-UA"/>
        </w:rPr>
        <w:object w:dxaOrig="2835" w:dyaOrig="2835">
          <v:shape id="_x0000_i2147" type="#_x0000_t75" style="width:14.25pt;height:18.75pt" o:ole="" fillcolor="window">
            <v:imagedata r:id="rId15" o:title="" cropleft="10379f" cropright="10379f"/>
          </v:shape>
          <o:OLEObject Type="Embed" ProgID="Paint.Picture" ShapeID="_x0000_i2147" DrawAspect="Content" ObjectID="_1742470877" r:id="rId1135"/>
        </w:object>
      </w:r>
      <w:r w:rsidRPr="0018070A">
        <w:rPr>
          <w:lang w:val="uk-UA"/>
        </w:rPr>
        <w:object w:dxaOrig="2835" w:dyaOrig="2835">
          <v:shape id="_x0000_i2148" type="#_x0000_t75" style="width:14.25pt;height:18.75pt" o:ole="" fillcolor="window">
            <v:imagedata r:id="rId15" o:title="" cropleft="10379f" cropright="10379f"/>
          </v:shape>
          <o:OLEObject Type="Embed" ProgID="Paint.Picture" ShapeID="_x0000_i2148" DrawAspect="Content" ObjectID="_1742470878" r:id="rId1136"/>
        </w:object>
      </w:r>
      <w:r w:rsidRPr="0018070A">
        <w:rPr>
          <w:lang w:val="uk-UA"/>
        </w:rPr>
        <w:object w:dxaOrig="2835" w:dyaOrig="2835">
          <v:shape id="_x0000_i2149" type="#_x0000_t75" style="width:14.25pt;height:18.75pt" o:ole="" fillcolor="window">
            <v:imagedata r:id="rId34" o:title="" cropleft="10379f" cropright="10379f"/>
          </v:shape>
          <o:OLEObject Type="Embed" ProgID="Paint.Picture" ShapeID="_x0000_i2149" DrawAspect="Content" ObjectID="_1742470879" r:id="rId1137"/>
        </w:object>
      </w:r>
      <w:r w:rsidRPr="0018070A">
        <w:rPr>
          <w:lang w:val="uk-UA"/>
        </w:rPr>
        <w:object w:dxaOrig="2835" w:dyaOrig="2835">
          <v:shape id="_x0000_i215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50" DrawAspect="Content" ObjectID="_1742470880" r:id="rId1138"/>
        </w:object>
      </w:r>
      <w:r w:rsidRPr="0018070A">
        <w:rPr>
          <w:lang w:val="uk-UA"/>
        </w:rPr>
        <w:object w:dxaOrig="2835" w:dyaOrig="2835">
          <v:shape id="_x0000_i2151" type="#_x0000_t75" style="width:14.25pt;height:18.75pt" o:ole="" fillcolor="window">
            <v:imagedata r:id="rId34" o:title="" cropleft="10379f" cropright="10379f"/>
          </v:shape>
          <o:OLEObject Type="Embed" ProgID="Paint.Picture" ShapeID="_x0000_i2151" DrawAspect="Content" ObjectID="_1742470881" r:id="rId1139"/>
        </w:object>
      </w:r>
      <w:r w:rsidRPr="0018070A">
        <w:rPr>
          <w:lang w:val="uk-UA"/>
        </w:rPr>
        <w:object w:dxaOrig="2835" w:dyaOrig="2835">
          <v:shape id="_x0000_i215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52" DrawAspect="Content" ObjectID="_1742470882" r:id="rId1140"/>
        </w:object>
      </w:r>
      <w:r w:rsidRPr="0018070A">
        <w:rPr>
          <w:lang w:val="uk-UA"/>
        </w:rPr>
        <w:object w:dxaOrig="2835" w:dyaOrig="2835">
          <v:shape id="_x0000_i2153" type="#_x0000_t75" style="width:14.25pt;height:18.75pt" o:ole="" fillcolor="window">
            <v:imagedata r:id="rId15" o:title="" cropleft="10379f" cropright="10379f"/>
          </v:shape>
          <o:OLEObject Type="Embed" ProgID="Paint.Picture" ShapeID="_x0000_i2153" DrawAspect="Content" ObjectID="_1742470883" r:id="rId1141"/>
        </w:object>
      </w:r>
      <w:r w:rsidRPr="0018070A">
        <w:rPr>
          <w:lang w:val="uk-UA"/>
        </w:rPr>
        <w:object w:dxaOrig="2835" w:dyaOrig="2835">
          <v:shape id="_x0000_i2154" type="#_x0000_t75" style="width:14.25pt;height:18.75pt" o:ole="" fillcolor="window">
            <v:imagedata r:id="rId34" o:title="" cropleft="10379f" cropright="10379f"/>
          </v:shape>
          <o:OLEObject Type="Embed" ProgID="Paint.Picture" ShapeID="_x0000_i2154" DrawAspect="Content" ObjectID="_1742470884" r:id="rId1142"/>
        </w:object>
      </w:r>
      <w:r w:rsidRPr="0018070A">
        <w:rPr>
          <w:lang w:val="uk-UA"/>
        </w:rPr>
        <w:object w:dxaOrig="2835" w:dyaOrig="2835">
          <v:shape id="_x0000_i2155" type="#_x0000_t75" style="width:14.25pt;height:18.75pt" o:ole="" fillcolor="window">
            <v:imagedata r:id="rId15" o:title="" cropleft="10379f" cropright="10379f"/>
          </v:shape>
          <o:OLEObject Type="Embed" ProgID="Paint.Picture" ShapeID="_x0000_i2155" DrawAspect="Content" ObjectID="_1742470885" r:id="rId1143"/>
        </w:object>
      </w:r>
      <w:r w:rsidRPr="0018070A">
        <w:rPr>
          <w:lang w:val="uk-UA"/>
        </w:rPr>
        <w:object w:dxaOrig="2835" w:dyaOrig="2835">
          <v:shape id="_x0000_i2156" type="#_x0000_t75" style="width:14.25pt;height:18.75pt" o:ole="" fillcolor="window">
            <v:imagedata r:id="rId34" o:title="" cropleft="10379f" cropright="10379f"/>
          </v:shape>
          <o:OLEObject Type="Embed" ProgID="Paint.Picture" ShapeID="_x0000_i2156" DrawAspect="Content" ObjectID="_1742470886" r:id="rId1144"/>
        </w:object>
      </w:r>
      <w:r w:rsidRPr="0018070A">
        <w:rPr>
          <w:lang w:val="uk-UA"/>
        </w:rPr>
        <w:object w:dxaOrig="2835" w:dyaOrig="2835">
          <v:shape id="_x0000_i2157" type="#_x0000_t75" style="width:14.25pt;height:18.75pt" o:ole="" fillcolor="window">
            <v:imagedata r:id="rId17" o:title="" cropleft="10379f" cropright="10379f"/>
          </v:shape>
          <o:OLEObject Type="Embed" ProgID="Paint.Picture" ShapeID="_x0000_i2157" DrawAspect="Content" ObjectID="_1742470887" r:id="rId1145"/>
        </w:object>
      </w:r>
      <w:r w:rsidRPr="0018070A">
        <w:rPr>
          <w:lang w:val="uk-UA"/>
        </w:rPr>
        <w:object w:dxaOrig="2835" w:dyaOrig="2835">
          <v:shape id="_x0000_i2158" type="#_x0000_t75" style="width:14.25pt;height:18.75pt" o:ole="" fillcolor="window">
            <v:imagedata r:id="rId34" o:title="" cropleft="10379f" cropright="10379f"/>
          </v:shape>
          <o:OLEObject Type="Embed" ProgID="Paint.Picture" ShapeID="_x0000_i2158" DrawAspect="Content" ObjectID="_1742470888" r:id="rId1146"/>
        </w:object>
      </w:r>
      <w:r w:rsidRPr="0018070A">
        <w:rPr>
          <w:lang w:val="uk-UA"/>
        </w:rPr>
        <w:object w:dxaOrig="2835" w:dyaOrig="2835">
          <v:shape id="_x0000_i2159" type="#_x0000_t75" style="width:14.25pt;height:18.75pt" o:ole="" fillcolor="window">
            <v:imagedata r:id="rId15" o:title="" cropleft="10379f" cropright="10379f"/>
          </v:shape>
          <o:OLEObject Type="Embed" ProgID="Paint.Picture" ShapeID="_x0000_i2159" DrawAspect="Content" ObjectID="_1742470889" r:id="rId1147"/>
        </w:object>
      </w:r>
      <w:r w:rsidRPr="0018070A">
        <w:rPr>
          <w:lang w:val="uk-UA"/>
        </w:rPr>
        <w:object w:dxaOrig="2835" w:dyaOrig="2835">
          <v:shape id="_x0000_i2160" type="#_x0000_t75" style="width:14.25pt;height:18.75pt" o:ole="" fillcolor="window">
            <v:imagedata r:id="rId34" o:title="" cropleft="10379f" cropright="10379f"/>
          </v:shape>
          <o:OLEObject Type="Embed" ProgID="Paint.Picture" ShapeID="_x0000_i2160" DrawAspect="Content" ObjectID="_1742470890" r:id="rId1148"/>
        </w:object>
      </w:r>
      <w:r w:rsidRPr="0018070A">
        <w:rPr>
          <w:lang w:val="uk-UA"/>
        </w:rPr>
        <w:object w:dxaOrig="2835" w:dyaOrig="2835">
          <v:shape id="_x0000_i2161" type="#_x0000_t75" style="width:14.25pt;height:18.75pt" o:ole="" fillcolor="window">
            <v:imagedata r:id="rId34" o:title="" cropleft="10379f" cropright="10379f"/>
          </v:shape>
          <o:OLEObject Type="Embed" ProgID="Paint.Picture" ShapeID="_x0000_i2161" DrawAspect="Content" ObjectID="_1742470891" r:id="rId1149"/>
        </w:object>
      </w:r>
      <w:r w:rsidRPr="0018070A">
        <w:rPr>
          <w:lang w:val="uk-UA"/>
        </w:rPr>
        <w:object w:dxaOrig="2835" w:dyaOrig="2835">
          <v:shape id="_x0000_i2162" type="#_x0000_t75" style="width:14.25pt;height:18.75pt" o:ole="" fillcolor="window">
            <v:imagedata r:id="rId32" o:title="" cropleft="10379f" cropright="10379f"/>
          </v:shape>
          <o:OLEObject Type="Embed" ProgID="Paint.Picture" ShapeID="_x0000_i2162" DrawAspect="Content" ObjectID="_1742470892" r:id="rId1150"/>
        </w:object>
      </w:r>
      <w:r w:rsidRPr="0018070A">
        <w:rPr>
          <w:lang w:val="uk-UA"/>
        </w:rPr>
        <w:object w:dxaOrig="2835" w:dyaOrig="2835">
          <v:shape id="_x0000_i216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63" DrawAspect="Content" ObjectID="_1742470893" r:id="rId115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64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64" DrawAspect="Content" ObjectID="_1742470894" r:id="rId1152"/>
        </w:object>
      </w:r>
      <w:r w:rsidRPr="0018070A">
        <w:rPr>
          <w:lang w:val="uk-UA"/>
        </w:rPr>
        <w:object w:dxaOrig="2835" w:dyaOrig="2835">
          <v:shape id="_x0000_i2165" type="#_x0000_t75" style="width:14.25pt;height:18.75pt" o:ole="" fillcolor="window">
            <v:imagedata r:id="rId24" o:title="" cropleft="10379f" cropright="10379f"/>
          </v:shape>
          <o:OLEObject Type="Embed" ProgID="Paint.Picture" ShapeID="_x0000_i2165" DrawAspect="Content" ObjectID="_1742470895" r:id="rId1153"/>
        </w:object>
      </w:r>
      <w:r w:rsidRPr="0018070A">
        <w:rPr>
          <w:lang w:val="uk-UA"/>
        </w:rPr>
        <w:object w:dxaOrig="2835" w:dyaOrig="2835">
          <v:shape id="_x0000_i2166" type="#_x0000_t75" style="width:14.25pt;height:18.75pt" o:ole="" fillcolor="window">
            <v:imagedata r:id="rId34" o:title="" cropleft="10379f" cropright="10379f"/>
          </v:shape>
          <o:OLEObject Type="Embed" ProgID="Paint.Picture" ShapeID="_x0000_i2166" DrawAspect="Content" ObjectID="_1742470896" r:id="rId1154"/>
        </w:object>
      </w:r>
      <w:r w:rsidRPr="0018070A">
        <w:rPr>
          <w:lang w:val="uk-UA"/>
        </w:rPr>
        <w:object w:dxaOrig="2835" w:dyaOrig="2835">
          <v:shape id="_x0000_i216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67" DrawAspect="Content" ObjectID="_1742470897" r:id="rId1155"/>
        </w:object>
      </w:r>
      <w:r w:rsidRPr="0018070A">
        <w:rPr>
          <w:lang w:val="uk-UA"/>
        </w:rPr>
        <w:object w:dxaOrig="2835" w:dyaOrig="2835">
          <v:shape id="_x0000_i2168" type="#_x0000_t75" style="width:14.25pt;height:18.75pt" o:ole="" fillcolor="window">
            <v:imagedata r:id="rId24" o:title="" cropleft="10379f" cropright="10379f"/>
          </v:shape>
          <o:OLEObject Type="Embed" ProgID="Paint.Picture" ShapeID="_x0000_i2168" DrawAspect="Content" ObjectID="_1742470898" r:id="rId1156"/>
        </w:object>
      </w:r>
      <w:r w:rsidRPr="0018070A">
        <w:rPr>
          <w:lang w:val="uk-UA"/>
        </w:rPr>
        <w:object w:dxaOrig="2835" w:dyaOrig="2835">
          <v:shape id="_x0000_i2169" type="#_x0000_t75" style="width:14.25pt;height:18.75pt" o:ole="" fillcolor="window">
            <v:imagedata r:id="rId30" o:title="" cropleft="10379f" cropright="10379f"/>
          </v:shape>
          <o:OLEObject Type="Embed" ProgID="Paint.Picture" ShapeID="_x0000_i2169" DrawAspect="Content" ObjectID="_1742470899" r:id="rId1157"/>
        </w:object>
      </w:r>
      <w:r w:rsidRPr="0018070A">
        <w:rPr>
          <w:lang w:val="uk-UA"/>
        </w:rPr>
        <w:object w:dxaOrig="2835" w:dyaOrig="2835">
          <v:shape id="_x0000_i2170" type="#_x0000_t75" style="width:14.25pt;height:18.75pt" o:ole="" fillcolor="window">
            <v:imagedata r:id="rId20" o:title="" cropleft="10379f" cropright="10379f"/>
          </v:shape>
          <o:OLEObject Type="Embed" ProgID="Paint.Picture" ShapeID="_x0000_i2170" DrawAspect="Content" ObjectID="_1742470900" r:id="rId1158"/>
        </w:object>
      </w:r>
      <w:r w:rsidRPr="0018070A">
        <w:rPr>
          <w:lang w:val="uk-UA"/>
        </w:rPr>
        <w:object w:dxaOrig="2835" w:dyaOrig="2835">
          <v:shape id="_x0000_i2171" type="#_x0000_t75" style="width:14.25pt;height:18.75pt" o:ole="" fillcolor="window">
            <v:imagedata r:id="rId24" o:title="" cropleft="10379f" cropright="10379f"/>
          </v:shape>
          <o:OLEObject Type="Embed" ProgID="Paint.Picture" ShapeID="_x0000_i2171" DrawAspect="Content" ObjectID="_1742470901" r:id="rId1159"/>
        </w:object>
      </w:r>
      <w:r w:rsidRPr="0018070A">
        <w:rPr>
          <w:lang w:val="uk-UA"/>
        </w:rPr>
        <w:object w:dxaOrig="2835" w:dyaOrig="2835">
          <v:shape id="_x0000_i217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72" DrawAspect="Content" ObjectID="_1742470902" r:id="rId1160"/>
        </w:object>
      </w:r>
      <w:r w:rsidRPr="0018070A">
        <w:rPr>
          <w:lang w:val="uk-UA"/>
        </w:rPr>
        <w:object w:dxaOrig="2835" w:dyaOrig="2835">
          <v:shape id="_x0000_i2173" type="#_x0000_t75" style="width:14.25pt;height:18.75pt" o:ole="" fillcolor="window">
            <v:imagedata r:id="rId30" o:title="" cropleft="10379f" cropright="10379f"/>
          </v:shape>
          <o:OLEObject Type="Embed" ProgID="Paint.Picture" ShapeID="_x0000_i2173" DrawAspect="Content" ObjectID="_1742470903" r:id="rId1161"/>
        </w:object>
      </w:r>
      <w:r w:rsidRPr="0018070A">
        <w:rPr>
          <w:lang w:val="uk-UA"/>
        </w:rPr>
        <w:object w:dxaOrig="2835" w:dyaOrig="2835">
          <v:shape id="_x0000_i2174" type="#_x0000_t75" style="width:14.25pt;height:18.75pt" o:ole="" fillcolor="window">
            <v:imagedata r:id="rId24" o:title="" cropleft="10379f" cropright="10379f"/>
          </v:shape>
          <o:OLEObject Type="Embed" ProgID="Paint.Picture" ShapeID="_x0000_i2174" DrawAspect="Content" ObjectID="_1742470904" r:id="rId1162"/>
        </w:object>
      </w:r>
      <w:r w:rsidRPr="0018070A">
        <w:rPr>
          <w:lang w:val="uk-UA"/>
        </w:rPr>
        <w:object w:dxaOrig="2835" w:dyaOrig="2835">
          <v:shape id="_x0000_i2175" type="#_x0000_t75" style="width:14.25pt;height:18.75pt" o:ole="" fillcolor="window">
            <v:imagedata r:id="rId32" o:title="" cropleft="10379f" cropright="10379f"/>
          </v:shape>
          <o:OLEObject Type="Embed" ProgID="Paint.Picture" ShapeID="_x0000_i2175" DrawAspect="Content" ObjectID="_1742470905" r:id="rId1163"/>
        </w:object>
      </w:r>
      <w:r w:rsidRPr="0018070A">
        <w:rPr>
          <w:lang w:val="uk-UA"/>
        </w:rPr>
        <w:object w:dxaOrig="2835" w:dyaOrig="2835">
          <v:shape id="_x0000_i2176" type="#_x0000_t75" style="width:14.25pt;height:18.75pt" o:ole="" fillcolor="window">
            <v:imagedata r:id="rId17" o:title="" cropleft="10379f" cropright="10379f"/>
          </v:shape>
          <o:OLEObject Type="Embed" ProgID="Paint.Picture" ShapeID="_x0000_i2176" DrawAspect="Content" ObjectID="_1742470906" r:id="rId1164"/>
        </w:object>
      </w:r>
      <w:r w:rsidRPr="0018070A">
        <w:rPr>
          <w:lang w:val="uk-UA"/>
        </w:rPr>
        <w:object w:dxaOrig="2835" w:dyaOrig="2835">
          <v:shape id="_x0000_i2177" type="#_x0000_t75" style="width:14.25pt;height:18.75pt" o:ole="" fillcolor="window">
            <v:imagedata r:id="rId30" o:title="" cropleft="10379f" cropright="10379f"/>
          </v:shape>
          <o:OLEObject Type="Embed" ProgID="Paint.Picture" ShapeID="_x0000_i2177" DrawAspect="Content" ObjectID="_1742470907" r:id="rId1165"/>
        </w:object>
      </w:r>
      <w:r w:rsidRPr="0018070A">
        <w:rPr>
          <w:lang w:val="uk-UA"/>
        </w:rPr>
        <w:object w:dxaOrig="2835" w:dyaOrig="2835">
          <v:shape id="_x0000_i217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78" DrawAspect="Content" ObjectID="_1742470908" r:id="rId1166"/>
        </w:object>
      </w:r>
      <w:r w:rsidRPr="0018070A">
        <w:rPr>
          <w:lang w:val="uk-UA"/>
        </w:rPr>
        <w:object w:dxaOrig="2835" w:dyaOrig="2835">
          <v:shape id="_x0000_i2179" type="#_x0000_t75" style="width:14.25pt;height:18.75pt" o:ole="" fillcolor="window">
            <v:imagedata r:id="rId30" o:title="" cropleft="10379f" cropright="10379f"/>
          </v:shape>
          <o:OLEObject Type="Embed" ProgID="Paint.Picture" ShapeID="_x0000_i2179" DrawAspect="Content" ObjectID="_1742470909" r:id="rId1167"/>
        </w:object>
      </w:r>
      <w:r w:rsidRPr="0018070A">
        <w:rPr>
          <w:lang w:val="uk-UA"/>
        </w:rPr>
        <w:object w:dxaOrig="2835" w:dyaOrig="2835">
          <v:shape id="_x0000_i2180" type="#_x0000_t75" style="width:14.25pt;height:18.75pt" o:ole="" fillcolor="window">
            <v:imagedata r:id="rId30" o:title="" cropleft="10379f" cropright="10379f"/>
          </v:shape>
          <o:OLEObject Type="Embed" ProgID="Paint.Picture" ShapeID="_x0000_i2180" DrawAspect="Content" ObjectID="_1742470910" r:id="rId1168"/>
        </w:object>
      </w:r>
      <w:r w:rsidRPr="0018070A">
        <w:rPr>
          <w:lang w:val="uk-UA"/>
        </w:rPr>
        <w:object w:dxaOrig="2835" w:dyaOrig="2835">
          <v:shape id="_x0000_i2181" type="#_x0000_t75" style="width:14.25pt;height:18.75pt" o:ole="" fillcolor="window">
            <v:imagedata r:id="rId17" o:title="" cropleft="10379f" cropright="10379f"/>
          </v:shape>
          <o:OLEObject Type="Embed" ProgID="Paint.Picture" ShapeID="_x0000_i2181" DrawAspect="Content" ObjectID="_1742470911" r:id="rId1169"/>
        </w:object>
      </w:r>
      <w:r w:rsidRPr="0018070A">
        <w:rPr>
          <w:lang w:val="uk-UA"/>
        </w:rPr>
        <w:object w:dxaOrig="2835" w:dyaOrig="2835">
          <v:shape id="_x0000_i2182" type="#_x0000_t75" style="width:14.25pt;height:18.75pt" o:ole="" fillcolor="window">
            <v:imagedata r:id="rId17" o:title="" cropleft="10379f" cropright="10379f"/>
          </v:shape>
          <o:OLEObject Type="Embed" ProgID="Paint.Picture" ShapeID="_x0000_i2182" DrawAspect="Content" ObjectID="_1742470912" r:id="rId1170"/>
        </w:object>
      </w:r>
      <w:r w:rsidRPr="0018070A">
        <w:rPr>
          <w:lang w:val="uk-UA"/>
        </w:rPr>
        <w:object w:dxaOrig="2835" w:dyaOrig="2835">
          <v:shape id="_x0000_i2183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83" DrawAspect="Content" ObjectID="_1742470913" r:id="rId1171"/>
        </w:object>
      </w:r>
      <w:r w:rsidRPr="0018070A">
        <w:rPr>
          <w:lang w:val="uk-UA"/>
        </w:rPr>
        <w:object w:dxaOrig="2835" w:dyaOrig="2835">
          <v:shape id="_x0000_i2184" type="#_x0000_t75" style="width:14.25pt;height:18.75pt" o:ole="" fillcolor="window">
            <v:imagedata r:id="rId24" o:title="" cropleft="10379f" cropright="10379f"/>
          </v:shape>
          <o:OLEObject Type="Embed" ProgID="Paint.Picture" ShapeID="_x0000_i2184" DrawAspect="Content" ObjectID="_1742470914" r:id="rId1172"/>
        </w:object>
      </w:r>
      <w:r w:rsidRPr="0018070A">
        <w:rPr>
          <w:lang w:val="uk-UA"/>
        </w:rPr>
        <w:object w:dxaOrig="2835" w:dyaOrig="2835">
          <v:shape id="_x0000_i2185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85" DrawAspect="Content" ObjectID="_1742470915" r:id="rId1173"/>
        </w:object>
      </w:r>
      <w:r w:rsidRPr="0018070A">
        <w:rPr>
          <w:lang w:val="uk-UA"/>
        </w:rPr>
        <w:object w:dxaOrig="2835" w:dyaOrig="2835">
          <v:shape id="_x0000_i2186" type="#_x0000_t75" style="width:14.25pt;height:18.75pt" o:ole="" fillcolor="window">
            <v:imagedata r:id="rId20" o:title="" cropleft="10379f" cropright="10379f"/>
          </v:shape>
          <o:OLEObject Type="Embed" ProgID="Paint.Picture" ShapeID="_x0000_i2186" DrawAspect="Content" ObjectID="_1742470916" r:id="rId1174"/>
        </w:object>
      </w:r>
      <w:r w:rsidRPr="0018070A">
        <w:rPr>
          <w:lang w:val="uk-UA"/>
        </w:rPr>
        <w:object w:dxaOrig="2835" w:dyaOrig="2835">
          <v:shape id="_x0000_i2187" type="#_x0000_t75" style="width:14.25pt;height:18.75pt" o:ole="" fillcolor="window">
            <v:imagedata r:id="rId34" o:title="" cropleft="10379f" cropright="10379f"/>
          </v:shape>
          <o:OLEObject Type="Embed" ProgID="Paint.Picture" ShapeID="_x0000_i2187" DrawAspect="Content" ObjectID="_1742470917" r:id="rId1175"/>
        </w:object>
      </w:r>
      <w:r w:rsidRPr="0018070A">
        <w:rPr>
          <w:lang w:val="uk-UA"/>
        </w:rPr>
        <w:object w:dxaOrig="2835" w:dyaOrig="2835">
          <v:shape id="_x0000_i2188" type="#_x0000_t75" style="width:14.25pt;height:18.75pt" o:ole="" fillcolor="window">
            <v:imagedata r:id="rId30" o:title="" cropleft="10379f" cropright="10379f"/>
          </v:shape>
          <o:OLEObject Type="Embed" ProgID="Paint.Picture" ShapeID="_x0000_i2188" DrawAspect="Content" ObjectID="_1742470918" r:id="rId1176"/>
        </w:object>
      </w:r>
      <w:r w:rsidRPr="0018070A">
        <w:rPr>
          <w:lang w:val="uk-UA"/>
        </w:rPr>
        <w:object w:dxaOrig="2835" w:dyaOrig="2835">
          <v:shape id="_x0000_i2189" type="#_x0000_t75" style="width:14.25pt;height:18.75pt" o:ole="" fillcolor="window">
            <v:imagedata r:id="rId17" o:title="" cropleft="10379f" cropright="10379f"/>
          </v:shape>
          <o:OLEObject Type="Embed" ProgID="Paint.Picture" ShapeID="_x0000_i2189" DrawAspect="Content" ObjectID="_1742470919" r:id="rId1177"/>
        </w:object>
      </w:r>
      <w:r w:rsidRPr="0018070A">
        <w:rPr>
          <w:lang w:val="uk-UA"/>
        </w:rPr>
        <w:object w:dxaOrig="2835" w:dyaOrig="2835">
          <v:shape id="_x0000_i219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90" DrawAspect="Content" ObjectID="_1742470920" r:id="rId1178"/>
        </w:object>
      </w:r>
      <w:r w:rsidRPr="0018070A">
        <w:rPr>
          <w:lang w:val="uk-UA"/>
        </w:rPr>
        <w:object w:dxaOrig="2835" w:dyaOrig="2835">
          <v:shape id="_x0000_i2191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191" DrawAspect="Content" ObjectID="_1742470921" r:id="rId1179"/>
        </w:object>
      </w:r>
      <w:r w:rsidRPr="0018070A">
        <w:rPr>
          <w:lang w:val="uk-UA"/>
        </w:rPr>
        <w:object w:dxaOrig="2835" w:dyaOrig="2835">
          <v:shape id="_x0000_i2192" type="#_x0000_t75" style="width:14.25pt;height:18.75pt" o:ole="" fillcolor="window">
            <v:imagedata r:id="rId17" o:title="" cropleft="10379f" cropright="10379f"/>
          </v:shape>
          <o:OLEObject Type="Embed" ProgID="Paint.Picture" ShapeID="_x0000_i2192" DrawAspect="Content" ObjectID="_1742470922" r:id="rId1180"/>
        </w:object>
      </w:r>
      <w:r w:rsidRPr="0018070A">
        <w:rPr>
          <w:lang w:val="uk-UA"/>
        </w:rPr>
        <w:object w:dxaOrig="2835" w:dyaOrig="2835">
          <v:shape id="_x0000_i2193" type="#_x0000_t75" style="width:14.25pt;height:18.75pt" o:ole="" fillcolor="window">
            <v:imagedata r:id="rId15" o:title="" cropleft="10379f" cropright="10379f"/>
          </v:shape>
          <o:OLEObject Type="Embed" ProgID="Paint.Picture" ShapeID="_x0000_i2193" DrawAspect="Content" ObjectID="_1742470923" r:id="rId118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194" type="#_x0000_t75" style="width:14.25pt;height:18.75pt" o:ole="" fillcolor="window">
            <v:imagedata r:id="rId17" o:title="" cropleft="10379f" cropright="10379f"/>
          </v:shape>
          <o:OLEObject Type="Embed" ProgID="Paint.Picture" ShapeID="_x0000_i2194" DrawAspect="Content" ObjectID="_1742470924" r:id="rId1182"/>
        </w:object>
      </w:r>
      <w:r w:rsidRPr="0018070A">
        <w:rPr>
          <w:lang w:val="uk-UA"/>
        </w:rPr>
        <w:object w:dxaOrig="2835" w:dyaOrig="2835">
          <v:shape id="_x0000_i2195" type="#_x0000_t75" style="width:14.25pt;height:18.75pt" o:ole="" fillcolor="window">
            <v:imagedata r:id="rId34" o:title="" cropleft="10379f" cropright="10379f"/>
          </v:shape>
          <o:OLEObject Type="Embed" ProgID="Paint.Picture" ShapeID="_x0000_i2195" DrawAspect="Content" ObjectID="_1742470925" r:id="rId1183"/>
        </w:object>
      </w:r>
      <w:r w:rsidRPr="0018070A">
        <w:rPr>
          <w:lang w:val="uk-UA"/>
        </w:rPr>
        <w:object w:dxaOrig="2835" w:dyaOrig="2835">
          <v:shape id="_x0000_i2196" type="#_x0000_t75" style="width:14.25pt;height:18.75pt" o:ole="" fillcolor="window">
            <v:imagedata r:id="rId30" o:title="" cropleft="10379f" cropright="10379f"/>
          </v:shape>
          <o:OLEObject Type="Embed" ProgID="Paint.Picture" ShapeID="_x0000_i2196" DrawAspect="Content" ObjectID="_1742470926" r:id="rId1184"/>
        </w:object>
      </w:r>
      <w:r w:rsidRPr="0018070A">
        <w:rPr>
          <w:lang w:val="uk-UA"/>
        </w:rPr>
        <w:object w:dxaOrig="2835" w:dyaOrig="2835">
          <v:shape id="_x0000_i2197" type="#_x0000_t75" style="width:14.25pt;height:18.75pt" o:ole="" fillcolor="window">
            <v:imagedata r:id="rId17" o:title="" cropleft="10379f" cropright="10379f"/>
          </v:shape>
          <o:OLEObject Type="Embed" ProgID="Paint.Picture" ShapeID="_x0000_i2197" DrawAspect="Content" ObjectID="_1742470927" r:id="rId1185"/>
        </w:object>
      </w:r>
      <w:r w:rsidRPr="0018070A">
        <w:rPr>
          <w:lang w:val="uk-UA"/>
        </w:rPr>
        <w:object w:dxaOrig="2835" w:dyaOrig="2835">
          <v:shape id="_x0000_i2198" type="#_x0000_t75" style="width:14.25pt;height:18.75pt" o:ole="" fillcolor="window">
            <v:imagedata r:id="rId24" o:title="" cropleft="10379f" cropright="10379f"/>
          </v:shape>
          <o:OLEObject Type="Embed" ProgID="Paint.Picture" ShapeID="_x0000_i2198" DrawAspect="Content" ObjectID="_1742470928" r:id="rId1186"/>
        </w:object>
      </w:r>
      <w:r w:rsidRPr="0018070A">
        <w:rPr>
          <w:lang w:val="uk-UA"/>
        </w:rPr>
        <w:object w:dxaOrig="2835" w:dyaOrig="2835">
          <v:shape id="_x0000_i2199" type="#_x0000_t75" style="width:14.25pt;height:18.75pt" o:ole="" fillcolor="window">
            <v:imagedata r:id="rId24" o:title="" cropleft="10379f" cropright="10379f"/>
          </v:shape>
          <o:OLEObject Type="Embed" ProgID="Paint.Picture" ShapeID="_x0000_i2199" DrawAspect="Content" ObjectID="_1742470929" r:id="rId1187"/>
        </w:object>
      </w:r>
      <w:r w:rsidRPr="0018070A">
        <w:rPr>
          <w:lang w:val="uk-UA"/>
        </w:rPr>
        <w:object w:dxaOrig="2835" w:dyaOrig="2835">
          <v:shape id="_x0000_i2200" type="#_x0000_t75" style="width:14.25pt;height:18.75pt" o:ole="" fillcolor="window">
            <v:imagedata r:id="rId17" o:title="" cropleft="10379f" cropright="10379f"/>
          </v:shape>
          <o:OLEObject Type="Embed" ProgID="Paint.Picture" ShapeID="_x0000_i2200" DrawAspect="Content" ObjectID="_1742470930" r:id="rId1188"/>
        </w:object>
      </w:r>
      <w:r w:rsidRPr="0018070A">
        <w:rPr>
          <w:lang w:val="uk-UA"/>
        </w:rPr>
        <w:object w:dxaOrig="2835" w:dyaOrig="2835">
          <v:shape id="_x0000_i2201" type="#_x0000_t75" style="width:14.25pt;height:18.75pt" o:ole="" fillcolor="window">
            <v:imagedata r:id="rId30" o:title="" cropleft="10379f" cropright="10379f"/>
          </v:shape>
          <o:OLEObject Type="Embed" ProgID="Paint.Picture" ShapeID="_x0000_i2201" DrawAspect="Content" ObjectID="_1742470931" r:id="rId1189"/>
        </w:object>
      </w:r>
      <w:r w:rsidRPr="0018070A">
        <w:rPr>
          <w:lang w:val="uk-UA"/>
        </w:rPr>
        <w:object w:dxaOrig="2835" w:dyaOrig="2835">
          <v:shape id="_x0000_i2202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202" DrawAspect="Content" ObjectID="_1742470932" r:id="rId1190"/>
        </w:object>
      </w:r>
      <w:r w:rsidRPr="0018070A">
        <w:rPr>
          <w:lang w:val="uk-UA"/>
        </w:rPr>
        <w:object w:dxaOrig="2835" w:dyaOrig="2835">
          <v:shape id="_x0000_i2203" type="#_x0000_t75" style="width:14.25pt;height:18.75pt" o:ole="" fillcolor="window">
            <v:imagedata r:id="rId34" o:title="" cropleft="10379f" cropright="10379f"/>
          </v:shape>
          <o:OLEObject Type="Embed" ProgID="Paint.Picture" ShapeID="_x0000_i2203" DrawAspect="Content" ObjectID="_1742470933" r:id="rId1191"/>
        </w:object>
      </w:r>
      <w:r w:rsidRPr="0018070A">
        <w:rPr>
          <w:lang w:val="uk-UA"/>
        </w:rPr>
        <w:object w:dxaOrig="2835" w:dyaOrig="2835">
          <v:shape id="_x0000_i2204" type="#_x0000_t75" style="width:14.25pt;height:18.75pt" o:ole="" fillcolor="window">
            <v:imagedata r:id="rId15" o:title="" cropleft="10379f" cropright="10379f"/>
          </v:shape>
          <o:OLEObject Type="Embed" ProgID="Paint.Picture" ShapeID="_x0000_i2204" DrawAspect="Content" ObjectID="_1742470934" r:id="rId1192"/>
        </w:object>
      </w:r>
      <w:r w:rsidRPr="0018070A">
        <w:rPr>
          <w:lang w:val="uk-UA"/>
        </w:rPr>
        <w:object w:dxaOrig="2835" w:dyaOrig="2835">
          <v:shape id="_x0000_i2205" type="#_x0000_t75" style="width:14.25pt;height:18.75pt" o:ole="" fillcolor="window">
            <v:imagedata r:id="rId34" o:title="" cropleft="10379f" cropright="10379f"/>
          </v:shape>
          <o:OLEObject Type="Embed" ProgID="Paint.Picture" ShapeID="_x0000_i2205" DrawAspect="Content" ObjectID="_1742470935" r:id="rId1193"/>
        </w:object>
      </w:r>
      <w:r w:rsidRPr="0018070A">
        <w:rPr>
          <w:lang w:val="uk-UA"/>
        </w:rPr>
        <w:object w:dxaOrig="2835" w:dyaOrig="2835">
          <v:shape id="_x0000_i2206" type="#_x0000_t75" style="width:14.25pt;height:18.75pt" o:ole="" fillcolor="window">
            <v:imagedata r:id="rId17" o:title="" cropleft="10379f" cropright="10379f"/>
          </v:shape>
          <o:OLEObject Type="Embed" ProgID="Paint.Picture" ShapeID="_x0000_i2206" DrawAspect="Content" ObjectID="_1742470936" r:id="rId1194"/>
        </w:object>
      </w:r>
      <w:r w:rsidRPr="0018070A">
        <w:rPr>
          <w:lang w:val="uk-UA"/>
        </w:rPr>
        <w:object w:dxaOrig="2835" w:dyaOrig="2835">
          <v:shape id="_x0000_i2207" type="#_x0000_t75" style="width:14.25pt;height:18.75pt" o:ole="" fillcolor="window">
            <v:imagedata r:id="rId24" o:title="" cropleft="10379f" cropright="10379f"/>
          </v:shape>
          <o:OLEObject Type="Embed" ProgID="Paint.Picture" ShapeID="_x0000_i2207" DrawAspect="Content" ObjectID="_1742470937" r:id="rId1195"/>
        </w:object>
      </w:r>
      <w:r w:rsidRPr="0018070A">
        <w:rPr>
          <w:lang w:val="uk-UA"/>
        </w:rPr>
        <w:object w:dxaOrig="2835" w:dyaOrig="2835">
          <v:shape id="_x0000_i2208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208" DrawAspect="Content" ObjectID="_1742470938" r:id="rId1196"/>
        </w:object>
      </w:r>
      <w:r w:rsidRPr="0018070A">
        <w:rPr>
          <w:lang w:val="uk-UA"/>
        </w:rPr>
        <w:object w:dxaOrig="2835" w:dyaOrig="2835">
          <v:shape id="_x0000_i2209" type="#_x0000_t75" style="width:14.25pt;height:18.75pt" o:ole="" fillcolor="window">
            <v:imagedata r:id="rId34" o:title="" cropleft="10379f" cropright="10379f"/>
          </v:shape>
          <o:OLEObject Type="Embed" ProgID="Paint.Picture" ShapeID="_x0000_i2209" DrawAspect="Content" ObjectID="_1742470939" r:id="rId1197"/>
        </w:object>
      </w:r>
      <w:r w:rsidRPr="0018070A">
        <w:rPr>
          <w:lang w:val="uk-UA"/>
        </w:rPr>
        <w:object w:dxaOrig="2835" w:dyaOrig="2835">
          <v:shape id="_x0000_i2210" type="#_x0000_t75" style="width:14.25pt;height:18.75pt" o:ole="" fillcolor="window">
            <v:imagedata r:id="rId30" o:title="" cropleft="10379f" cropright="10379f"/>
          </v:shape>
          <o:OLEObject Type="Embed" ProgID="Paint.Picture" ShapeID="_x0000_i2210" DrawAspect="Content" ObjectID="_1742470940" r:id="rId1198"/>
        </w:object>
      </w:r>
      <w:r w:rsidRPr="0018070A">
        <w:rPr>
          <w:lang w:val="uk-UA"/>
        </w:rPr>
        <w:object w:dxaOrig="2835" w:dyaOrig="2835">
          <v:shape id="_x0000_i2211" type="#_x0000_t75" style="width:14.25pt;height:18.75pt" o:ole="" fillcolor="window">
            <v:imagedata r:id="rId32" o:title="" cropleft="10379f" cropright="10379f"/>
          </v:shape>
          <o:OLEObject Type="Embed" ProgID="Paint.Picture" ShapeID="_x0000_i2211" DrawAspect="Content" ObjectID="_1742470941" r:id="rId1199"/>
        </w:object>
      </w:r>
      <w:r w:rsidRPr="0018070A">
        <w:rPr>
          <w:lang w:val="uk-UA"/>
        </w:rPr>
        <w:object w:dxaOrig="2835" w:dyaOrig="2835">
          <v:shape id="_x0000_i2212" type="#_x0000_t75" style="width:14.25pt;height:18.75pt" o:ole="" fillcolor="window">
            <v:imagedata r:id="rId34" o:title="" cropleft="10379f" cropright="10379f"/>
          </v:shape>
          <o:OLEObject Type="Embed" ProgID="Paint.Picture" ShapeID="_x0000_i2212" DrawAspect="Content" ObjectID="_1742470942" r:id="rId1200"/>
        </w:object>
      </w:r>
      <w:r w:rsidRPr="0018070A">
        <w:rPr>
          <w:lang w:val="uk-UA"/>
        </w:rPr>
        <w:object w:dxaOrig="2835" w:dyaOrig="2835">
          <v:shape id="_x0000_i2213" type="#_x0000_t75" style="width:14.25pt;height:18.75pt" o:ole="" fillcolor="window">
            <v:imagedata r:id="rId15" o:title="" cropleft="10379f" cropright="10379f"/>
          </v:shape>
          <o:OLEObject Type="Embed" ProgID="Paint.Picture" ShapeID="_x0000_i2213" DrawAspect="Content" ObjectID="_1742470943" r:id="rId1201"/>
        </w:object>
      </w:r>
      <w:r w:rsidRPr="0018070A">
        <w:rPr>
          <w:lang w:val="uk-UA"/>
        </w:rPr>
        <w:object w:dxaOrig="2835" w:dyaOrig="2835">
          <v:shape id="_x0000_i2214" type="#_x0000_t75" style="width:14.25pt;height:18.75pt" o:ole="" fillcolor="window">
            <v:imagedata r:id="rId34" o:title="" cropleft="10379f" cropright="10379f"/>
          </v:shape>
          <o:OLEObject Type="Embed" ProgID="Paint.Picture" ShapeID="_x0000_i2214" DrawAspect="Content" ObjectID="_1742470944" r:id="rId1202"/>
        </w:object>
      </w:r>
      <w:r w:rsidRPr="0018070A">
        <w:rPr>
          <w:lang w:val="uk-UA"/>
        </w:rPr>
        <w:object w:dxaOrig="2835" w:dyaOrig="2835">
          <v:shape id="_x0000_i2215" type="#_x0000_t75" style="width:14.25pt;height:18.75pt" o:ole="" fillcolor="window">
            <v:imagedata r:id="rId24" o:title="" cropleft="10379f" cropright="10379f"/>
          </v:shape>
          <o:OLEObject Type="Embed" ProgID="Paint.Picture" ShapeID="_x0000_i2215" DrawAspect="Content" ObjectID="_1742470945" r:id="rId1203"/>
        </w:object>
      </w:r>
      <w:r w:rsidRPr="0018070A">
        <w:rPr>
          <w:lang w:val="uk-UA"/>
        </w:rPr>
        <w:object w:dxaOrig="2835" w:dyaOrig="2835">
          <v:shape id="_x0000_i2216" type="#_x0000_t75" style="width:14.25pt;height:18.75pt" o:ole="" fillcolor="window">
            <v:imagedata r:id="rId30" o:title="" cropleft="10379f" cropright="10379f"/>
          </v:shape>
          <o:OLEObject Type="Embed" ProgID="Paint.Picture" ShapeID="_x0000_i2216" DrawAspect="Content" ObjectID="_1742470946" r:id="rId1204"/>
        </w:object>
      </w:r>
      <w:r w:rsidRPr="0018070A">
        <w:rPr>
          <w:lang w:val="uk-UA"/>
        </w:rPr>
        <w:object w:dxaOrig="2835" w:dyaOrig="2835">
          <v:shape id="_x0000_i2217" type="#_x0000_t75" style="width:14.25pt;height:18.75pt" o:ole="" fillcolor="window">
            <v:imagedata r:id="rId15" o:title="" cropleft="10379f" cropright="10379f"/>
          </v:shape>
          <o:OLEObject Type="Embed" ProgID="Paint.Picture" ShapeID="_x0000_i2217" DrawAspect="Content" ObjectID="_1742470947" r:id="rId1205"/>
        </w:object>
      </w:r>
      <w:r w:rsidRPr="0018070A">
        <w:rPr>
          <w:lang w:val="uk-UA"/>
        </w:rPr>
        <w:object w:dxaOrig="2835" w:dyaOrig="2835">
          <v:shape id="_x0000_i2218" type="#_x0000_t75" style="width:14.25pt;height:18.75pt" o:ole="" fillcolor="window">
            <v:imagedata r:id="rId24" o:title="" cropleft="10379f" cropright="10379f"/>
          </v:shape>
          <o:OLEObject Type="Embed" ProgID="Paint.Picture" ShapeID="_x0000_i2218" DrawAspect="Content" ObjectID="_1742470948" r:id="rId1206"/>
        </w:object>
      </w:r>
      <w:r w:rsidRPr="0018070A">
        <w:rPr>
          <w:lang w:val="uk-UA"/>
        </w:rPr>
        <w:object w:dxaOrig="2835" w:dyaOrig="2835">
          <v:shape id="_x0000_i2219" type="#_x0000_t75" style="width:14.25pt;height:18.75pt" o:ole="" fillcolor="window">
            <v:imagedata r:id="rId24" o:title="" cropleft="10379f" cropright="10379f"/>
          </v:shape>
          <o:OLEObject Type="Embed" ProgID="Paint.Picture" ShapeID="_x0000_i2219" DrawAspect="Content" ObjectID="_1742470949" r:id="rId1207"/>
        </w:object>
      </w:r>
      <w:r w:rsidRPr="0018070A">
        <w:rPr>
          <w:lang w:val="uk-UA"/>
        </w:rPr>
        <w:object w:dxaOrig="2835" w:dyaOrig="2835">
          <v:shape id="_x0000_i2220" type="#_x0000_t75" style="width:14.25pt;height:18.75pt" o:ole="" fillcolor="window">
            <v:imagedata r:id="rId24" o:title="" cropleft="10379f" cropright="10379f"/>
          </v:shape>
          <o:OLEObject Type="Embed" ProgID="Paint.Picture" ShapeID="_x0000_i2220" DrawAspect="Content" ObjectID="_1742470950" r:id="rId1208"/>
        </w:object>
      </w:r>
      <w:r w:rsidRPr="0018070A">
        <w:rPr>
          <w:lang w:val="uk-UA"/>
        </w:rPr>
        <w:object w:dxaOrig="2835" w:dyaOrig="2835">
          <v:shape id="_x0000_i2221" type="#_x0000_t75" style="width:14.25pt;height:18.75pt" o:ole="" fillcolor="window">
            <v:imagedata r:id="rId17" o:title="" cropleft="10379f" cropright="10379f"/>
          </v:shape>
          <o:OLEObject Type="Embed" ProgID="Paint.Picture" ShapeID="_x0000_i2221" DrawAspect="Content" ObjectID="_1742470951" r:id="rId1209"/>
        </w:object>
      </w:r>
      <w:r w:rsidRPr="0018070A">
        <w:rPr>
          <w:lang w:val="uk-UA"/>
        </w:rPr>
        <w:object w:dxaOrig="2835" w:dyaOrig="2835">
          <v:shape id="_x0000_i2222" type="#_x0000_t75" style="width:14.25pt;height:18.75pt" o:ole="" fillcolor="window">
            <v:imagedata r:id="rId30" o:title="" cropleft="10379f" cropright="10379f"/>
          </v:shape>
          <o:OLEObject Type="Embed" ProgID="Paint.Picture" ShapeID="_x0000_i2222" DrawAspect="Content" ObjectID="_1742470952" r:id="rId1210"/>
        </w:object>
      </w:r>
      <w:r w:rsidRPr="0018070A">
        <w:rPr>
          <w:lang w:val="uk-UA"/>
        </w:rPr>
        <w:object w:dxaOrig="2835" w:dyaOrig="2835">
          <v:shape id="_x0000_i2223" type="#_x0000_t75" style="width:14.25pt;height:18.75pt" o:ole="" fillcolor="window">
            <v:imagedata r:id="rId17" o:title="" cropleft="10379f" cropright="10379f"/>
          </v:shape>
          <o:OLEObject Type="Embed" ProgID="Paint.Picture" ShapeID="_x0000_i2223" DrawAspect="Content" ObjectID="_1742470953" r:id="rId1211"/>
        </w:object>
      </w:r>
    </w:p>
    <w:p w:rsidR="00AF177F" w:rsidRDefault="00AF177F" w:rsidP="00341C85">
      <w:pPr>
        <w:rPr>
          <w:lang w:val="uk-UA"/>
        </w:rPr>
      </w:pPr>
      <w:r w:rsidRPr="0018070A">
        <w:rPr>
          <w:lang w:val="uk-UA"/>
        </w:rPr>
        <w:object w:dxaOrig="2835" w:dyaOrig="2835">
          <v:shape id="_x0000_i2224" type="#_x0000_t75" style="width:14.25pt;height:18.75pt" o:ole="" fillcolor="window">
            <v:imagedata r:id="rId34" o:title="" cropleft="10379f" cropright="10379f"/>
          </v:shape>
          <o:OLEObject Type="Embed" ProgID="Paint.Picture" ShapeID="_x0000_i2224" DrawAspect="Content" ObjectID="_1742470954" r:id="rId1212"/>
        </w:object>
      </w:r>
      <w:r w:rsidRPr="0018070A">
        <w:rPr>
          <w:lang w:val="uk-UA"/>
        </w:rPr>
        <w:object w:dxaOrig="2835" w:dyaOrig="2835">
          <v:shape id="_x0000_i2225" type="#_x0000_t75" style="width:14.25pt;height:18.75pt" o:ole="" fillcolor="window">
            <v:imagedata r:id="rId34" o:title="" cropleft="10379f" cropright="10379f"/>
          </v:shape>
          <o:OLEObject Type="Embed" ProgID="Paint.Picture" ShapeID="_x0000_i2225" DrawAspect="Content" ObjectID="_1742470955" r:id="rId1213"/>
        </w:object>
      </w:r>
      <w:r w:rsidRPr="0018070A">
        <w:rPr>
          <w:lang w:val="uk-UA"/>
        </w:rPr>
        <w:object w:dxaOrig="2835" w:dyaOrig="2835">
          <v:shape id="_x0000_i2226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226" DrawAspect="Content" ObjectID="_1742470956" r:id="rId1214"/>
        </w:object>
      </w:r>
      <w:r w:rsidRPr="0018070A">
        <w:rPr>
          <w:lang w:val="uk-UA"/>
        </w:rPr>
        <w:object w:dxaOrig="2835" w:dyaOrig="2835">
          <v:shape id="_x0000_i222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227" DrawAspect="Content" ObjectID="_1742470957" r:id="rId1215"/>
        </w:object>
      </w:r>
      <w:r w:rsidRPr="0018070A">
        <w:rPr>
          <w:lang w:val="uk-UA"/>
        </w:rPr>
        <w:object w:dxaOrig="2835" w:dyaOrig="2835">
          <v:shape id="_x0000_i2228" type="#_x0000_t75" style="width:14.25pt;height:18.75pt" o:ole="" fillcolor="window">
            <v:imagedata r:id="rId30" o:title="" cropleft="10379f" cropright="10379f"/>
          </v:shape>
          <o:OLEObject Type="Embed" ProgID="Paint.Picture" ShapeID="_x0000_i2228" DrawAspect="Content" ObjectID="_1742470958" r:id="rId1216"/>
        </w:object>
      </w:r>
      <w:r w:rsidRPr="0018070A">
        <w:rPr>
          <w:lang w:val="uk-UA"/>
        </w:rPr>
        <w:object w:dxaOrig="2835" w:dyaOrig="2835">
          <v:shape id="_x0000_i2229" type="#_x0000_t75" style="width:14.25pt;height:18.75pt" o:ole="" fillcolor="window">
            <v:imagedata r:id="rId15" o:title="" cropleft="10379f" cropright="10379f"/>
          </v:shape>
          <o:OLEObject Type="Embed" ProgID="Paint.Picture" ShapeID="_x0000_i2229" DrawAspect="Content" ObjectID="_1742470959" r:id="rId1217"/>
        </w:object>
      </w:r>
      <w:r w:rsidRPr="0018070A">
        <w:rPr>
          <w:lang w:val="uk-UA"/>
        </w:rPr>
        <w:object w:dxaOrig="2835" w:dyaOrig="2835">
          <v:shape id="_x0000_i2230" type="#_x0000_t75" style="width:14.25pt;height:18.75pt" o:ole="" fillcolor="window">
            <v:imagedata r:id="rId24" o:title="" cropleft="10379f" cropright="10379f"/>
          </v:shape>
          <o:OLEObject Type="Embed" ProgID="Paint.Picture" ShapeID="_x0000_i2230" DrawAspect="Content" ObjectID="_1742470960" r:id="rId1218"/>
        </w:object>
      </w:r>
      <w:r w:rsidRPr="0018070A">
        <w:rPr>
          <w:lang w:val="uk-UA"/>
        </w:rPr>
        <w:object w:dxaOrig="2835" w:dyaOrig="2835">
          <v:shape id="_x0000_i2231" type="#_x0000_t75" style="width:14.25pt;height:18.75pt" o:ole="" fillcolor="window">
            <v:imagedata r:id="rId30" o:title="" cropleft="10379f" cropright="10379f"/>
          </v:shape>
          <o:OLEObject Type="Embed" ProgID="Paint.Picture" ShapeID="_x0000_i2231" DrawAspect="Content" ObjectID="_1742470961" r:id="rId1219"/>
        </w:object>
      </w:r>
      <w:r w:rsidRPr="0018070A">
        <w:rPr>
          <w:lang w:val="uk-UA"/>
        </w:rPr>
        <w:object w:dxaOrig="2835" w:dyaOrig="2835">
          <v:shape id="_x0000_i2232" type="#_x0000_t75" style="width:14.25pt;height:18.75pt" o:ole="" fillcolor="window">
            <v:imagedata r:id="rId30" o:title="" cropleft="10379f" cropright="10379f"/>
          </v:shape>
          <o:OLEObject Type="Embed" ProgID="Paint.Picture" ShapeID="_x0000_i2232" DrawAspect="Content" ObjectID="_1742470962" r:id="rId1220"/>
        </w:object>
      </w:r>
      <w:r w:rsidRPr="0018070A">
        <w:rPr>
          <w:lang w:val="uk-UA"/>
        </w:rPr>
        <w:object w:dxaOrig="2835" w:dyaOrig="2835">
          <v:shape id="_x0000_i2233" type="#_x0000_t75" style="width:14.25pt;height:18.75pt" o:ole="" fillcolor="window">
            <v:imagedata r:id="rId30" o:title="" cropleft="10379f" cropright="10379f"/>
          </v:shape>
          <o:OLEObject Type="Embed" ProgID="Paint.Picture" ShapeID="_x0000_i2233" DrawAspect="Content" ObjectID="_1742470963" r:id="rId1221"/>
        </w:object>
      </w:r>
      <w:r w:rsidRPr="0018070A">
        <w:rPr>
          <w:lang w:val="uk-UA"/>
        </w:rPr>
        <w:object w:dxaOrig="2835" w:dyaOrig="2835">
          <v:shape id="_x0000_i2234" type="#_x0000_t75" style="width:14.25pt;height:18.75pt" o:ole="" fillcolor="window">
            <v:imagedata r:id="rId34" o:title="" cropleft="10379f" cropright="10379f"/>
          </v:shape>
          <o:OLEObject Type="Embed" ProgID="Paint.Picture" ShapeID="_x0000_i2234" DrawAspect="Content" ObjectID="_1742470964" r:id="rId1222"/>
        </w:object>
      </w:r>
      <w:r w:rsidRPr="0018070A">
        <w:rPr>
          <w:lang w:val="uk-UA"/>
        </w:rPr>
        <w:object w:dxaOrig="2835" w:dyaOrig="2835">
          <v:shape id="_x0000_i2235" type="#_x0000_t75" style="width:14.25pt;height:18.75pt" o:ole="" fillcolor="window">
            <v:imagedata r:id="rId24" o:title="" cropleft="10379f" cropright="10379f"/>
          </v:shape>
          <o:OLEObject Type="Embed" ProgID="Paint.Picture" ShapeID="_x0000_i2235" DrawAspect="Content" ObjectID="_1742470965" r:id="rId1223"/>
        </w:object>
      </w:r>
      <w:r w:rsidRPr="0018070A">
        <w:rPr>
          <w:lang w:val="uk-UA"/>
        </w:rPr>
        <w:object w:dxaOrig="2835" w:dyaOrig="2835">
          <v:shape id="_x0000_i2236" type="#_x0000_t75" style="width:14.25pt;height:18.75pt" o:ole="" fillcolor="window">
            <v:imagedata r:id="rId17" o:title="" cropleft="10379f" cropright="10379f"/>
          </v:shape>
          <o:OLEObject Type="Embed" ProgID="Paint.Picture" ShapeID="_x0000_i2236" DrawAspect="Content" ObjectID="_1742470966" r:id="rId1224"/>
        </w:object>
      </w:r>
      <w:r w:rsidRPr="0018070A">
        <w:rPr>
          <w:lang w:val="uk-UA"/>
        </w:rPr>
        <w:object w:dxaOrig="2835" w:dyaOrig="2835">
          <v:shape id="_x0000_i2237" type="#_x0000_t75" style="width:14.25pt;height:18.75pt" o:ole="" fillcolor="window">
            <v:imagedata r:id="rId20" o:title="" cropleft="10379f" cropright="10379f"/>
          </v:shape>
          <o:OLEObject Type="Embed" ProgID="Paint.Picture" ShapeID="_x0000_i2237" DrawAspect="Content" ObjectID="_1742470967" r:id="rId1225"/>
        </w:object>
      </w:r>
      <w:r w:rsidRPr="0018070A">
        <w:rPr>
          <w:lang w:val="uk-UA"/>
        </w:rPr>
        <w:object w:dxaOrig="2835" w:dyaOrig="2835">
          <v:shape id="_x0000_i2238" type="#_x0000_t75" style="width:14.25pt;height:18.75pt" o:ole="" fillcolor="window">
            <v:imagedata r:id="rId30" o:title="" cropleft="10379f" cropright="10379f"/>
          </v:shape>
          <o:OLEObject Type="Embed" ProgID="Paint.Picture" ShapeID="_x0000_i2238" DrawAspect="Content" ObjectID="_1742470968" r:id="rId1226"/>
        </w:object>
      </w:r>
      <w:r w:rsidRPr="0018070A">
        <w:rPr>
          <w:lang w:val="uk-UA"/>
        </w:rPr>
        <w:object w:dxaOrig="2835" w:dyaOrig="2835">
          <v:shape id="_x0000_i2239" type="#_x0000_t75" style="width:14.25pt;height:18.75pt" o:ole="" fillcolor="window">
            <v:imagedata r:id="rId15" o:title="" cropleft="10379f" cropright="10379f"/>
          </v:shape>
          <o:OLEObject Type="Embed" ProgID="Paint.Picture" ShapeID="_x0000_i2239" DrawAspect="Content" ObjectID="_1742470969" r:id="rId1227"/>
        </w:object>
      </w:r>
      <w:r w:rsidRPr="0018070A">
        <w:rPr>
          <w:lang w:val="uk-UA"/>
        </w:rPr>
        <w:object w:dxaOrig="2835" w:dyaOrig="2835">
          <v:shape id="_x0000_i2240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240" DrawAspect="Content" ObjectID="_1742470970" r:id="rId1228"/>
        </w:object>
      </w:r>
      <w:r w:rsidRPr="0018070A">
        <w:rPr>
          <w:lang w:val="uk-UA"/>
        </w:rPr>
        <w:object w:dxaOrig="2835" w:dyaOrig="2835">
          <v:shape id="_x0000_i2241" type="#_x0000_t75" style="width:14.25pt;height:18.75pt" o:ole="" fillcolor="window">
            <v:imagedata r:id="rId15" o:title="" cropleft="10379f" cropright="10379f"/>
          </v:shape>
          <o:OLEObject Type="Embed" ProgID="Paint.Picture" ShapeID="_x0000_i2241" DrawAspect="Content" ObjectID="_1742470971" r:id="rId1229"/>
        </w:object>
      </w:r>
      <w:r w:rsidRPr="0018070A">
        <w:rPr>
          <w:lang w:val="uk-UA"/>
        </w:rPr>
        <w:object w:dxaOrig="2835" w:dyaOrig="2835">
          <v:shape id="_x0000_i2242" type="#_x0000_t75" style="width:14.25pt;height:18.75pt" o:ole="" fillcolor="window">
            <v:imagedata r:id="rId30" o:title="" cropleft="10379f" cropright="10379f"/>
          </v:shape>
          <o:OLEObject Type="Embed" ProgID="Paint.Picture" ShapeID="_x0000_i2242" DrawAspect="Content" ObjectID="_1742470972" r:id="rId1230"/>
        </w:object>
      </w:r>
      <w:r w:rsidRPr="0018070A">
        <w:rPr>
          <w:lang w:val="uk-UA"/>
        </w:rPr>
        <w:object w:dxaOrig="2835" w:dyaOrig="2835">
          <v:shape id="_x0000_i2243" type="#_x0000_t75" style="width:14.25pt;height:18.75pt" o:ole="" fillcolor="window">
            <v:imagedata r:id="rId20" o:title="" cropleft="10379f" cropright="10379f"/>
          </v:shape>
          <o:OLEObject Type="Embed" ProgID="Paint.Picture" ShapeID="_x0000_i2243" DrawAspect="Content" ObjectID="_1742470973" r:id="rId1231"/>
        </w:object>
      </w:r>
      <w:r w:rsidRPr="0018070A">
        <w:rPr>
          <w:lang w:val="uk-UA"/>
        </w:rPr>
        <w:object w:dxaOrig="2835" w:dyaOrig="2835">
          <v:shape id="_x0000_i2244" type="#_x0000_t75" style="width:14.25pt;height:18.75pt" o:ole="" fillcolor="window">
            <v:imagedata r:id="rId24" o:title="" cropleft="10379f" cropright="10379f"/>
          </v:shape>
          <o:OLEObject Type="Embed" ProgID="Paint.Picture" ShapeID="_x0000_i2244" DrawAspect="Content" ObjectID="_1742470974" r:id="rId1232"/>
        </w:object>
      </w:r>
      <w:r w:rsidRPr="0018070A">
        <w:rPr>
          <w:lang w:val="uk-UA"/>
        </w:rPr>
        <w:object w:dxaOrig="2835" w:dyaOrig="2835">
          <v:shape id="_x0000_i2245" type="#_x0000_t75" style="width:14.25pt;height:18.75pt" o:ole="" fillcolor="window">
            <v:imagedata r:id="rId30" o:title="" cropleft="10379f" cropright="10379f"/>
          </v:shape>
          <o:OLEObject Type="Embed" ProgID="Paint.Picture" ShapeID="_x0000_i2245" DrawAspect="Content" ObjectID="_1742470975" r:id="rId1233"/>
        </w:object>
      </w:r>
      <w:r w:rsidRPr="0018070A">
        <w:rPr>
          <w:lang w:val="uk-UA"/>
        </w:rPr>
        <w:object w:dxaOrig="2835" w:dyaOrig="2835">
          <v:shape id="_x0000_i2246" type="#_x0000_t75" style="width:14.25pt;height:18.75pt" o:ole="" fillcolor="window">
            <v:imagedata r:id="rId30" o:title="" cropleft="10379f" cropright="10379f"/>
          </v:shape>
          <o:OLEObject Type="Embed" ProgID="Paint.Picture" ShapeID="_x0000_i2246" DrawAspect="Content" ObjectID="_1742470976" r:id="rId1234"/>
        </w:object>
      </w:r>
      <w:r w:rsidRPr="0018070A">
        <w:rPr>
          <w:lang w:val="uk-UA"/>
        </w:rPr>
        <w:object w:dxaOrig="2835" w:dyaOrig="2835">
          <v:shape id="_x0000_i2247" type="#_x0000_t75" style="width:14.25pt;height:18.75pt" o:ole="" fillcolor="window">
            <v:imagedata r:id="rId28" o:title="" cropleft="10379f" cropright="10379f" gain="2147483647f"/>
          </v:shape>
          <o:OLEObject Type="Embed" ProgID="Paint.Picture" ShapeID="_x0000_i2247" DrawAspect="Content" ObjectID="_1742470977" r:id="rId1235"/>
        </w:object>
      </w:r>
    </w:p>
    <w:p w:rsidR="00AF177F" w:rsidRPr="00C36AD7" w:rsidRDefault="00AF177F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AF177F" w:rsidRPr="00C36AD7" w:rsidSect="00AD15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63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5BA6"/>
    <w:rsid w:val="00070A1D"/>
    <w:rsid w:val="000758D0"/>
    <w:rsid w:val="000D7FBE"/>
    <w:rsid w:val="0010074D"/>
    <w:rsid w:val="00162323"/>
    <w:rsid w:val="0018070A"/>
    <w:rsid w:val="00184E12"/>
    <w:rsid w:val="001F2064"/>
    <w:rsid w:val="002200AD"/>
    <w:rsid w:val="00321ECF"/>
    <w:rsid w:val="00332581"/>
    <w:rsid w:val="00337F1B"/>
    <w:rsid w:val="00341C85"/>
    <w:rsid w:val="00355FED"/>
    <w:rsid w:val="003D1FCB"/>
    <w:rsid w:val="003D67B6"/>
    <w:rsid w:val="00404B04"/>
    <w:rsid w:val="00442B20"/>
    <w:rsid w:val="005919C9"/>
    <w:rsid w:val="00595AB1"/>
    <w:rsid w:val="005A107B"/>
    <w:rsid w:val="005F7F8C"/>
    <w:rsid w:val="00646B58"/>
    <w:rsid w:val="006749CD"/>
    <w:rsid w:val="0073406B"/>
    <w:rsid w:val="00737573"/>
    <w:rsid w:val="00752DC3"/>
    <w:rsid w:val="007B5D80"/>
    <w:rsid w:val="007C2C5C"/>
    <w:rsid w:val="007E22B2"/>
    <w:rsid w:val="0087232D"/>
    <w:rsid w:val="00876BFD"/>
    <w:rsid w:val="008E5E7E"/>
    <w:rsid w:val="008F2EFC"/>
    <w:rsid w:val="00905BB8"/>
    <w:rsid w:val="00973A56"/>
    <w:rsid w:val="00A55BA6"/>
    <w:rsid w:val="00A67ACE"/>
    <w:rsid w:val="00A90EDD"/>
    <w:rsid w:val="00AA5041"/>
    <w:rsid w:val="00AD153C"/>
    <w:rsid w:val="00AF177F"/>
    <w:rsid w:val="00B5200A"/>
    <w:rsid w:val="00B82F24"/>
    <w:rsid w:val="00B9706C"/>
    <w:rsid w:val="00C36AD7"/>
    <w:rsid w:val="00CB5393"/>
    <w:rsid w:val="00D03316"/>
    <w:rsid w:val="00D3039C"/>
    <w:rsid w:val="00D33752"/>
    <w:rsid w:val="00D3523A"/>
    <w:rsid w:val="00E57AEF"/>
    <w:rsid w:val="00F7341E"/>
    <w:rsid w:val="00FC0BA5"/>
    <w:rsid w:val="00FD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F1B"/>
    <w:rPr>
      <w:rFonts w:ascii="Times New Roman CYR" w:eastAsia="Times New Roman" w:hAnsi="Times New Roman CYR" w:cs="Times New Roman CYR"/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41C85"/>
    <w:pPr>
      <w:keepNext/>
      <w:ind w:left="284"/>
      <w:outlineLvl w:val="0"/>
    </w:pPr>
    <w:rPr>
      <w:rFonts w:eastAsia="Calibri"/>
      <w:b/>
      <w:bCs/>
      <w:sz w:val="22"/>
      <w:szCs w:val="22"/>
      <w:lang w:val="uk-UA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341C85"/>
    <w:pPr>
      <w:keepNext/>
      <w:outlineLvl w:val="1"/>
    </w:pPr>
    <w:rPr>
      <w:rFonts w:eastAsia="Calibri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1C85"/>
    <w:pPr>
      <w:keepNext/>
      <w:ind w:left="34" w:hanging="142"/>
      <w:jc w:val="center"/>
      <w:outlineLvl w:val="2"/>
    </w:pPr>
    <w:rPr>
      <w:rFonts w:eastAsia="Calibri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341C85"/>
    <w:pPr>
      <w:keepNext/>
      <w:ind w:left="-142" w:right="-108"/>
      <w:jc w:val="center"/>
      <w:outlineLvl w:val="3"/>
    </w:pPr>
    <w:rPr>
      <w:rFonts w:eastAsia="Calibri"/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37F1B"/>
    <w:pPr>
      <w:keepNext/>
      <w:jc w:val="both"/>
      <w:outlineLvl w:val="4"/>
    </w:pPr>
    <w:rPr>
      <w:rFonts w:ascii="Times New Roman" w:hAnsi="Times New Roman" w:cs="Times New Roman"/>
      <w:sz w:val="24"/>
      <w:szCs w:val="24"/>
      <w:lang w:val="uk-UA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341C85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341C85"/>
    <w:pPr>
      <w:keepNext/>
      <w:spacing w:line="360" w:lineRule="auto"/>
      <w:ind w:left="284" w:firstLine="283"/>
      <w:outlineLvl w:val="6"/>
    </w:pPr>
    <w:rPr>
      <w:rFonts w:eastAsia="Calibri"/>
      <w:b/>
      <w:bCs/>
      <w:sz w:val="22"/>
      <w:szCs w:val="22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B5D80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B5D80"/>
    <w:rPr>
      <w:rFonts w:ascii="Cambria" w:hAnsi="Cambria" w:cs="Cambria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B5D80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B5D80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37F1B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B5D80"/>
    <w:rPr>
      <w:rFonts w:ascii="Calibri" w:hAnsi="Calibri" w:cs="Calibri"/>
      <w:b/>
      <w:bCs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B5D80"/>
    <w:rPr>
      <w:rFonts w:ascii="Calibri" w:hAnsi="Calibri" w:cs="Calibri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A55BA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55BA6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5BA6"/>
    <w:rPr>
      <w:rFonts w:ascii="Tahoma" w:hAnsi="Tahoma" w:cs="Tahoma"/>
      <w:sz w:val="16"/>
      <w:szCs w:val="16"/>
    </w:rPr>
  </w:style>
  <w:style w:type="paragraph" w:customStyle="1" w:styleId="Char1">
    <w:name w:val="Char Знак Знак Знак Знак Знак Знак Знак Знак Знак Знак Знак Знак Знак Знак1"/>
    <w:basedOn w:val="Normal"/>
    <w:uiPriority w:val="99"/>
    <w:rsid w:val="00337F1B"/>
    <w:rPr>
      <w:rFonts w:ascii="Verdana" w:hAnsi="Verdana" w:cs="Verdana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337F1B"/>
    <w:pPr>
      <w:spacing w:line="360" w:lineRule="exact"/>
      <w:ind w:firstLine="709"/>
      <w:jc w:val="both"/>
    </w:pPr>
    <w:rPr>
      <w:sz w:val="28"/>
      <w:szCs w:val="28"/>
      <w:lang w:val="uk-U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37F1B"/>
    <w:rPr>
      <w:rFonts w:ascii="Times New Roman CYR" w:hAnsi="Times New Roman CYR" w:cs="Times New Roman CYR"/>
      <w:sz w:val="20"/>
      <w:szCs w:val="20"/>
      <w:lang w:val="uk-UA" w:eastAsia="ru-RU"/>
    </w:rPr>
  </w:style>
  <w:style w:type="paragraph" w:styleId="NormalWeb">
    <w:name w:val="Normal (Web)"/>
    <w:basedOn w:val="Normal"/>
    <w:uiPriority w:val="99"/>
    <w:rsid w:val="00337F1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41C85"/>
    <w:pPr>
      <w:tabs>
        <w:tab w:val="center" w:pos="4153"/>
        <w:tab w:val="right" w:pos="8306"/>
      </w:tabs>
    </w:pPr>
    <w:rPr>
      <w:rFonts w:eastAsia="Calibri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B5D80"/>
    <w:rPr>
      <w:rFonts w:ascii="Times New Roman CYR" w:hAnsi="Times New Roman CYR" w:cs="Times New Roman CYR"/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uiPriority w:val="99"/>
    <w:rsid w:val="00341C85"/>
    <w:pPr>
      <w:tabs>
        <w:tab w:val="center" w:pos="4153"/>
        <w:tab w:val="right" w:pos="8306"/>
      </w:tabs>
    </w:pPr>
    <w:rPr>
      <w:rFonts w:eastAsia="Calibri"/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B5D80"/>
    <w:rPr>
      <w:rFonts w:ascii="Times New Roman CYR" w:hAnsi="Times New Roman CYR" w:cs="Times New Roman CYR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6.bin"/><Relationship Id="rId671" Type="http://schemas.openxmlformats.org/officeDocument/2006/relationships/oleObject" Target="embeddings/oleObject650.bin"/><Relationship Id="rId769" Type="http://schemas.openxmlformats.org/officeDocument/2006/relationships/oleObject" Target="embeddings/oleObject748.bin"/><Relationship Id="rId976" Type="http://schemas.openxmlformats.org/officeDocument/2006/relationships/oleObject" Target="embeddings/oleObject955.bin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303.bin"/><Relationship Id="rId531" Type="http://schemas.openxmlformats.org/officeDocument/2006/relationships/oleObject" Target="embeddings/oleObject510.bin"/><Relationship Id="rId629" Type="http://schemas.openxmlformats.org/officeDocument/2006/relationships/oleObject" Target="embeddings/oleObject608.bin"/><Relationship Id="rId1161" Type="http://schemas.openxmlformats.org/officeDocument/2006/relationships/oleObject" Target="embeddings/oleObject1140.bin"/><Relationship Id="rId170" Type="http://schemas.openxmlformats.org/officeDocument/2006/relationships/oleObject" Target="embeddings/oleObject149.bin"/><Relationship Id="rId836" Type="http://schemas.openxmlformats.org/officeDocument/2006/relationships/oleObject" Target="embeddings/oleObject815.bin"/><Relationship Id="rId1021" Type="http://schemas.openxmlformats.org/officeDocument/2006/relationships/oleObject" Target="embeddings/oleObject1000.bin"/><Relationship Id="rId1119" Type="http://schemas.openxmlformats.org/officeDocument/2006/relationships/oleObject" Target="embeddings/oleObject1098.bin"/><Relationship Id="rId268" Type="http://schemas.openxmlformats.org/officeDocument/2006/relationships/oleObject" Target="embeddings/oleObject247.bin"/><Relationship Id="rId475" Type="http://schemas.openxmlformats.org/officeDocument/2006/relationships/oleObject" Target="embeddings/oleObject454.bin"/><Relationship Id="rId682" Type="http://schemas.openxmlformats.org/officeDocument/2006/relationships/oleObject" Target="embeddings/oleObject661.bin"/><Relationship Id="rId903" Type="http://schemas.openxmlformats.org/officeDocument/2006/relationships/oleObject" Target="embeddings/oleObject882.bin"/><Relationship Id="rId32" Type="http://schemas.openxmlformats.org/officeDocument/2006/relationships/image" Target="media/image16.png"/><Relationship Id="rId128" Type="http://schemas.openxmlformats.org/officeDocument/2006/relationships/oleObject" Target="embeddings/oleObject107.bin"/><Relationship Id="rId335" Type="http://schemas.openxmlformats.org/officeDocument/2006/relationships/oleObject" Target="embeddings/oleObject314.bin"/><Relationship Id="rId542" Type="http://schemas.openxmlformats.org/officeDocument/2006/relationships/oleObject" Target="embeddings/oleObject521.bin"/><Relationship Id="rId987" Type="http://schemas.openxmlformats.org/officeDocument/2006/relationships/oleObject" Target="embeddings/oleObject966.bin"/><Relationship Id="rId1172" Type="http://schemas.openxmlformats.org/officeDocument/2006/relationships/oleObject" Target="embeddings/oleObject1151.bin"/><Relationship Id="rId181" Type="http://schemas.openxmlformats.org/officeDocument/2006/relationships/oleObject" Target="embeddings/oleObject160.bin"/><Relationship Id="rId402" Type="http://schemas.openxmlformats.org/officeDocument/2006/relationships/oleObject" Target="embeddings/oleObject381.bin"/><Relationship Id="rId847" Type="http://schemas.openxmlformats.org/officeDocument/2006/relationships/oleObject" Target="embeddings/oleObject826.bin"/><Relationship Id="rId1032" Type="http://schemas.openxmlformats.org/officeDocument/2006/relationships/oleObject" Target="embeddings/oleObject1011.bin"/><Relationship Id="rId279" Type="http://schemas.openxmlformats.org/officeDocument/2006/relationships/oleObject" Target="embeddings/oleObject258.bin"/><Relationship Id="rId486" Type="http://schemas.openxmlformats.org/officeDocument/2006/relationships/oleObject" Target="embeddings/oleObject465.bin"/><Relationship Id="rId693" Type="http://schemas.openxmlformats.org/officeDocument/2006/relationships/oleObject" Target="embeddings/oleObject672.bin"/><Relationship Id="rId707" Type="http://schemas.openxmlformats.org/officeDocument/2006/relationships/oleObject" Target="embeddings/oleObject686.bin"/><Relationship Id="rId914" Type="http://schemas.openxmlformats.org/officeDocument/2006/relationships/oleObject" Target="embeddings/oleObject893.bin"/><Relationship Id="rId43" Type="http://schemas.openxmlformats.org/officeDocument/2006/relationships/oleObject" Target="embeddings/oleObject22.bin"/><Relationship Id="rId139" Type="http://schemas.openxmlformats.org/officeDocument/2006/relationships/oleObject" Target="embeddings/oleObject118.bin"/><Relationship Id="rId346" Type="http://schemas.openxmlformats.org/officeDocument/2006/relationships/oleObject" Target="embeddings/oleObject325.bin"/><Relationship Id="rId553" Type="http://schemas.openxmlformats.org/officeDocument/2006/relationships/oleObject" Target="embeddings/oleObject532.bin"/><Relationship Id="rId760" Type="http://schemas.openxmlformats.org/officeDocument/2006/relationships/oleObject" Target="embeddings/oleObject739.bin"/><Relationship Id="rId998" Type="http://schemas.openxmlformats.org/officeDocument/2006/relationships/oleObject" Target="embeddings/oleObject977.bin"/><Relationship Id="rId1183" Type="http://schemas.openxmlformats.org/officeDocument/2006/relationships/oleObject" Target="embeddings/oleObject1162.bin"/><Relationship Id="rId192" Type="http://schemas.openxmlformats.org/officeDocument/2006/relationships/oleObject" Target="embeddings/oleObject171.bin"/><Relationship Id="rId206" Type="http://schemas.openxmlformats.org/officeDocument/2006/relationships/oleObject" Target="embeddings/oleObject185.bin"/><Relationship Id="rId413" Type="http://schemas.openxmlformats.org/officeDocument/2006/relationships/oleObject" Target="embeddings/oleObject392.bin"/><Relationship Id="rId858" Type="http://schemas.openxmlformats.org/officeDocument/2006/relationships/oleObject" Target="embeddings/oleObject837.bin"/><Relationship Id="rId1043" Type="http://schemas.openxmlformats.org/officeDocument/2006/relationships/oleObject" Target="embeddings/oleObject1022.bin"/><Relationship Id="rId497" Type="http://schemas.openxmlformats.org/officeDocument/2006/relationships/oleObject" Target="embeddings/oleObject476.bin"/><Relationship Id="rId620" Type="http://schemas.openxmlformats.org/officeDocument/2006/relationships/oleObject" Target="embeddings/oleObject599.bin"/><Relationship Id="rId718" Type="http://schemas.openxmlformats.org/officeDocument/2006/relationships/oleObject" Target="embeddings/oleObject697.bin"/><Relationship Id="rId925" Type="http://schemas.openxmlformats.org/officeDocument/2006/relationships/oleObject" Target="embeddings/oleObject904.bin"/><Relationship Id="rId357" Type="http://schemas.openxmlformats.org/officeDocument/2006/relationships/oleObject" Target="embeddings/oleObject336.bin"/><Relationship Id="rId1110" Type="http://schemas.openxmlformats.org/officeDocument/2006/relationships/oleObject" Target="embeddings/oleObject1089.bin"/><Relationship Id="rId1194" Type="http://schemas.openxmlformats.org/officeDocument/2006/relationships/oleObject" Target="embeddings/oleObject1173.bin"/><Relationship Id="rId1208" Type="http://schemas.openxmlformats.org/officeDocument/2006/relationships/oleObject" Target="embeddings/oleObject1187.bin"/><Relationship Id="rId54" Type="http://schemas.openxmlformats.org/officeDocument/2006/relationships/oleObject" Target="embeddings/oleObject33.bin"/><Relationship Id="rId217" Type="http://schemas.openxmlformats.org/officeDocument/2006/relationships/oleObject" Target="embeddings/oleObject196.bin"/><Relationship Id="rId564" Type="http://schemas.openxmlformats.org/officeDocument/2006/relationships/oleObject" Target="embeddings/oleObject543.bin"/><Relationship Id="rId771" Type="http://schemas.openxmlformats.org/officeDocument/2006/relationships/oleObject" Target="embeddings/oleObject750.bin"/><Relationship Id="rId869" Type="http://schemas.openxmlformats.org/officeDocument/2006/relationships/oleObject" Target="embeddings/oleObject848.bin"/><Relationship Id="rId424" Type="http://schemas.openxmlformats.org/officeDocument/2006/relationships/oleObject" Target="embeddings/oleObject403.bin"/><Relationship Id="rId631" Type="http://schemas.openxmlformats.org/officeDocument/2006/relationships/oleObject" Target="embeddings/oleObject610.bin"/><Relationship Id="rId729" Type="http://schemas.openxmlformats.org/officeDocument/2006/relationships/oleObject" Target="embeddings/oleObject708.bin"/><Relationship Id="rId1054" Type="http://schemas.openxmlformats.org/officeDocument/2006/relationships/oleObject" Target="embeddings/oleObject1033.bin"/><Relationship Id="rId270" Type="http://schemas.openxmlformats.org/officeDocument/2006/relationships/oleObject" Target="embeddings/oleObject249.bin"/><Relationship Id="rId936" Type="http://schemas.openxmlformats.org/officeDocument/2006/relationships/oleObject" Target="embeddings/oleObject915.bin"/><Relationship Id="rId1121" Type="http://schemas.openxmlformats.org/officeDocument/2006/relationships/oleObject" Target="embeddings/oleObject1100.bin"/><Relationship Id="rId1219" Type="http://schemas.openxmlformats.org/officeDocument/2006/relationships/oleObject" Target="embeddings/oleObject1198.bin"/><Relationship Id="rId65" Type="http://schemas.openxmlformats.org/officeDocument/2006/relationships/oleObject" Target="embeddings/oleObject44.bin"/><Relationship Id="rId130" Type="http://schemas.openxmlformats.org/officeDocument/2006/relationships/oleObject" Target="embeddings/oleObject109.bin"/><Relationship Id="rId368" Type="http://schemas.openxmlformats.org/officeDocument/2006/relationships/oleObject" Target="embeddings/oleObject347.bin"/><Relationship Id="rId575" Type="http://schemas.openxmlformats.org/officeDocument/2006/relationships/oleObject" Target="embeddings/oleObject554.bin"/><Relationship Id="rId782" Type="http://schemas.openxmlformats.org/officeDocument/2006/relationships/oleObject" Target="embeddings/oleObject761.bin"/><Relationship Id="rId228" Type="http://schemas.openxmlformats.org/officeDocument/2006/relationships/oleObject" Target="embeddings/oleObject207.bin"/><Relationship Id="rId435" Type="http://schemas.openxmlformats.org/officeDocument/2006/relationships/oleObject" Target="embeddings/oleObject414.bin"/><Relationship Id="rId642" Type="http://schemas.openxmlformats.org/officeDocument/2006/relationships/oleObject" Target="embeddings/oleObject621.bin"/><Relationship Id="rId1065" Type="http://schemas.openxmlformats.org/officeDocument/2006/relationships/oleObject" Target="embeddings/oleObject1044.bin"/><Relationship Id="rId281" Type="http://schemas.openxmlformats.org/officeDocument/2006/relationships/oleObject" Target="embeddings/oleObject260.bin"/><Relationship Id="rId502" Type="http://schemas.openxmlformats.org/officeDocument/2006/relationships/oleObject" Target="embeddings/oleObject481.bin"/><Relationship Id="rId947" Type="http://schemas.openxmlformats.org/officeDocument/2006/relationships/oleObject" Target="embeddings/oleObject926.bin"/><Relationship Id="rId1132" Type="http://schemas.openxmlformats.org/officeDocument/2006/relationships/oleObject" Target="embeddings/oleObject1111.bin"/><Relationship Id="rId76" Type="http://schemas.openxmlformats.org/officeDocument/2006/relationships/oleObject" Target="embeddings/oleObject55.bin"/><Relationship Id="rId141" Type="http://schemas.openxmlformats.org/officeDocument/2006/relationships/oleObject" Target="embeddings/oleObject120.bin"/><Relationship Id="rId379" Type="http://schemas.openxmlformats.org/officeDocument/2006/relationships/oleObject" Target="embeddings/oleObject358.bin"/><Relationship Id="rId586" Type="http://schemas.openxmlformats.org/officeDocument/2006/relationships/oleObject" Target="embeddings/oleObject565.bin"/><Relationship Id="rId793" Type="http://schemas.openxmlformats.org/officeDocument/2006/relationships/oleObject" Target="embeddings/oleObject772.bin"/><Relationship Id="rId807" Type="http://schemas.openxmlformats.org/officeDocument/2006/relationships/oleObject" Target="embeddings/oleObject786.bin"/><Relationship Id="rId7" Type="http://schemas.openxmlformats.org/officeDocument/2006/relationships/image" Target="media/image3.wmf"/><Relationship Id="rId239" Type="http://schemas.openxmlformats.org/officeDocument/2006/relationships/oleObject" Target="embeddings/oleObject218.bin"/><Relationship Id="rId446" Type="http://schemas.openxmlformats.org/officeDocument/2006/relationships/oleObject" Target="embeddings/oleObject425.bin"/><Relationship Id="rId653" Type="http://schemas.openxmlformats.org/officeDocument/2006/relationships/oleObject" Target="embeddings/oleObject632.bin"/><Relationship Id="rId1076" Type="http://schemas.openxmlformats.org/officeDocument/2006/relationships/oleObject" Target="embeddings/oleObject1055.bin"/><Relationship Id="rId292" Type="http://schemas.openxmlformats.org/officeDocument/2006/relationships/oleObject" Target="embeddings/oleObject271.bin"/><Relationship Id="rId306" Type="http://schemas.openxmlformats.org/officeDocument/2006/relationships/oleObject" Target="embeddings/oleObject285.bin"/><Relationship Id="rId860" Type="http://schemas.openxmlformats.org/officeDocument/2006/relationships/oleObject" Target="embeddings/oleObject839.bin"/><Relationship Id="rId958" Type="http://schemas.openxmlformats.org/officeDocument/2006/relationships/oleObject" Target="embeddings/oleObject937.bin"/><Relationship Id="rId1143" Type="http://schemas.openxmlformats.org/officeDocument/2006/relationships/oleObject" Target="embeddings/oleObject1122.bin"/><Relationship Id="rId87" Type="http://schemas.openxmlformats.org/officeDocument/2006/relationships/oleObject" Target="embeddings/oleObject66.bin"/><Relationship Id="rId513" Type="http://schemas.openxmlformats.org/officeDocument/2006/relationships/oleObject" Target="embeddings/oleObject492.bin"/><Relationship Id="rId597" Type="http://schemas.openxmlformats.org/officeDocument/2006/relationships/oleObject" Target="embeddings/oleObject576.bin"/><Relationship Id="rId720" Type="http://schemas.openxmlformats.org/officeDocument/2006/relationships/oleObject" Target="embeddings/oleObject699.bin"/><Relationship Id="rId818" Type="http://schemas.openxmlformats.org/officeDocument/2006/relationships/oleObject" Target="embeddings/oleObject797.bin"/><Relationship Id="rId152" Type="http://schemas.openxmlformats.org/officeDocument/2006/relationships/oleObject" Target="embeddings/oleObject131.bin"/><Relationship Id="rId457" Type="http://schemas.openxmlformats.org/officeDocument/2006/relationships/oleObject" Target="embeddings/oleObject436.bin"/><Relationship Id="rId1003" Type="http://schemas.openxmlformats.org/officeDocument/2006/relationships/oleObject" Target="embeddings/oleObject982.bin"/><Relationship Id="rId1087" Type="http://schemas.openxmlformats.org/officeDocument/2006/relationships/oleObject" Target="embeddings/oleObject1066.bin"/><Relationship Id="rId1210" Type="http://schemas.openxmlformats.org/officeDocument/2006/relationships/oleObject" Target="embeddings/oleObject1189.bin"/><Relationship Id="rId664" Type="http://schemas.openxmlformats.org/officeDocument/2006/relationships/oleObject" Target="embeddings/oleObject643.bin"/><Relationship Id="rId871" Type="http://schemas.openxmlformats.org/officeDocument/2006/relationships/oleObject" Target="embeddings/oleObject850.bin"/><Relationship Id="rId969" Type="http://schemas.openxmlformats.org/officeDocument/2006/relationships/oleObject" Target="embeddings/oleObject948.bin"/><Relationship Id="rId14" Type="http://schemas.openxmlformats.org/officeDocument/2006/relationships/image" Target="media/image9.png"/><Relationship Id="rId317" Type="http://schemas.openxmlformats.org/officeDocument/2006/relationships/oleObject" Target="embeddings/oleObject296.bin"/><Relationship Id="rId524" Type="http://schemas.openxmlformats.org/officeDocument/2006/relationships/oleObject" Target="embeddings/oleObject503.bin"/><Relationship Id="rId731" Type="http://schemas.openxmlformats.org/officeDocument/2006/relationships/oleObject" Target="embeddings/oleObject710.bin"/><Relationship Id="rId1154" Type="http://schemas.openxmlformats.org/officeDocument/2006/relationships/oleObject" Target="embeddings/oleObject1133.bin"/><Relationship Id="rId98" Type="http://schemas.openxmlformats.org/officeDocument/2006/relationships/oleObject" Target="embeddings/oleObject77.bin"/><Relationship Id="rId163" Type="http://schemas.openxmlformats.org/officeDocument/2006/relationships/oleObject" Target="embeddings/oleObject142.bin"/><Relationship Id="rId370" Type="http://schemas.openxmlformats.org/officeDocument/2006/relationships/oleObject" Target="embeddings/oleObject349.bin"/><Relationship Id="rId829" Type="http://schemas.openxmlformats.org/officeDocument/2006/relationships/oleObject" Target="embeddings/oleObject808.bin"/><Relationship Id="rId1014" Type="http://schemas.openxmlformats.org/officeDocument/2006/relationships/oleObject" Target="embeddings/oleObject993.bin"/><Relationship Id="rId1221" Type="http://schemas.openxmlformats.org/officeDocument/2006/relationships/oleObject" Target="embeddings/oleObject1200.bin"/><Relationship Id="rId230" Type="http://schemas.openxmlformats.org/officeDocument/2006/relationships/oleObject" Target="embeddings/oleObject209.bin"/><Relationship Id="rId468" Type="http://schemas.openxmlformats.org/officeDocument/2006/relationships/oleObject" Target="embeddings/oleObject447.bin"/><Relationship Id="rId675" Type="http://schemas.openxmlformats.org/officeDocument/2006/relationships/oleObject" Target="embeddings/oleObject654.bin"/><Relationship Id="rId882" Type="http://schemas.openxmlformats.org/officeDocument/2006/relationships/oleObject" Target="embeddings/oleObject861.bin"/><Relationship Id="rId1098" Type="http://schemas.openxmlformats.org/officeDocument/2006/relationships/oleObject" Target="embeddings/oleObject1077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307.bin"/><Relationship Id="rId535" Type="http://schemas.openxmlformats.org/officeDocument/2006/relationships/oleObject" Target="embeddings/oleObject514.bin"/><Relationship Id="rId742" Type="http://schemas.openxmlformats.org/officeDocument/2006/relationships/oleObject" Target="embeddings/oleObject721.bin"/><Relationship Id="rId1165" Type="http://schemas.openxmlformats.org/officeDocument/2006/relationships/oleObject" Target="embeddings/oleObject1144.bin"/><Relationship Id="rId174" Type="http://schemas.openxmlformats.org/officeDocument/2006/relationships/oleObject" Target="embeddings/oleObject153.bin"/><Relationship Id="rId381" Type="http://schemas.openxmlformats.org/officeDocument/2006/relationships/oleObject" Target="embeddings/oleObject360.bin"/><Relationship Id="rId602" Type="http://schemas.openxmlformats.org/officeDocument/2006/relationships/oleObject" Target="embeddings/oleObject581.bin"/><Relationship Id="rId1025" Type="http://schemas.openxmlformats.org/officeDocument/2006/relationships/oleObject" Target="embeddings/oleObject1004.bin"/><Relationship Id="rId1232" Type="http://schemas.openxmlformats.org/officeDocument/2006/relationships/oleObject" Target="embeddings/oleObject1211.bin"/><Relationship Id="rId241" Type="http://schemas.openxmlformats.org/officeDocument/2006/relationships/oleObject" Target="embeddings/oleObject220.bin"/><Relationship Id="rId479" Type="http://schemas.openxmlformats.org/officeDocument/2006/relationships/oleObject" Target="embeddings/oleObject458.bin"/><Relationship Id="rId686" Type="http://schemas.openxmlformats.org/officeDocument/2006/relationships/oleObject" Target="embeddings/oleObject665.bin"/><Relationship Id="rId893" Type="http://schemas.openxmlformats.org/officeDocument/2006/relationships/oleObject" Target="embeddings/oleObject872.bin"/><Relationship Id="rId907" Type="http://schemas.openxmlformats.org/officeDocument/2006/relationships/oleObject" Target="embeddings/oleObject886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318.bin"/><Relationship Id="rId546" Type="http://schemas.openxmlformats.org/officeDocument/2006/relationships/oleObject" Target="embeddings/oleObject525.bin"/><Relationship Id="rId753" Type="http://schemas.openxmlformats.org/officeDocument/2006/relationships/oleObject" Target="embeddings/oleObject732.bin"/><Relationship Id="rId1176" Type="http://schemas.openxmlformats.org/officeDocument/2006/relationships/oleObject" Target="embeddings/oleObject1155.bin"/><Relationship Id="rId101" Type="http://schemas.openxmlformats.org/officeDocument/2006/relationships/oleObject" Target="embeddings/oleObject80.bin"/><Relationship Id="rId185" Type="http://schemas.openxmlformats.org/officeDocument/2006/relationships/oleObject" Target="embeddings/oleObject164.bin"/><Relationship Id="rId406" Type="http://schemas.openxmlformats.org/officeDocument/2006/relationships/oleObject" Target="embeddings/oleObject385.bin"/><Relationship Id="rId960" Type="http://schemas.openxmlformats.org/officeDocument/2006/relationships/oleObject" Target="embeddings/oleObject939.bin"/><Relationship Id="rId1036" Type="http://schemas.openxmlformats.org/officeDocument/2006/relationships/oleObject" Target="embeddings/oleObject1015.bin"/><Relationship Id="rId392" Type="http://schemas.openxmlformats.org/officeDocument/2006/relationships/oleObject" Target="embeddings/oleObject371.bin"/><Relationship Id="rId613" Type="http://schemas.openxmlformats.org/officeDocument/2006/relationships/oleObject" Target="embeddings/oleObject592.bin"/><Relationship Id="rId697" Type="http://schemas.openxmlformats.org/officeDocument/2006/relationships/oleObject" Target="embeddings/oleObject676.bin"/><Relationship Id="rId820" Type="http://schemas.openxmlformats.org/officeDocument/2006/relationships/oleObject" Target="embeddings/oleObject799.bin"/><Relationship Id="rId918" Type="http://schemas.openxmlformats.org/officeDocument/2006/relationships/oleObject" Target="embeddings/oleObject897.bin"/><Relationship Id="rId252" Type="http://schemas.openxmlformats.org/officeDocument/2006/relationships/oleObject" Target="embeddings/oleObject231.bin"/><Relationship Id="rId1103" Type="http://schemas.openxmlformats.org/officeDocument/2006/relationships/oleObject" Target="embeddings/oleObject1082.bin"/><Relationship Id="rId1187" Type="http://schemas.openxmlformats.org/officeDocument/2006/relationships/oleObject" Target="embeddings/oleObject1166.bin"/><Relationship Id="rId47" Type="http://schemas.openxmlformats.org/officeDocument/2006/relationships/oleObject" Target="embeddings/oleObject26.bin"/><Relationship Id="rId112" Type="http://schemas.openxmlformats.org/officeDocument/2006/relationships/oleObject" Target="embeddings/oleObject91.bin"/><Relationship Id="rId557" Type="http://schemas.openxmlformats.org/officeDocument/2006/relationships/oleObject" Target="embeddings/oleObject536.bin"/><Relationship Id="rId764" Type="http://schemas.openxmlformats.org/officeDocument/2006/relationships/oleObject" Target="embeddings/oleObject743.bin"/><Relationship Id="rId971" Type="http://schemas.openxmlformats.org/officeDocument/2006/relationships/oleObject" Target="embeddings/oleObject950.bin"/><Relationship Id="rId196" Type="http://schemas.openxmlformats.org/officeDocument/2006/relationships/oleObject" Target="embeddings/oleObject175.bin"/><Relationship Id="rId417" Type="http://schemas.openxmlformats.org/officeDocument/2006/relationships/oleObject" Target="embeddings/oleObject396.bin"/><Relationship Id="rId624" Type="http://schemas.openxmlformats.org/officeDocument/2006/relationships/oleObject" Target="embeddings/oleObject603.bin"/><Relationship Id="rId831" Type="http://schemas.openxmlformats.org/officeDocument/2006/relationships/oleObject" Target="embeddings/oleObject810.bin"/><Relationship Id="rId1047" Type="http://schemas.openxmlformats.org/officeDocument/2006/relationships/oleObject" Target="embeddings/oleObject1026.bin"/><Relationship Id="rId263" Type="http://schemas.openxmlformats.org/officeDocument/2006/relationships/oleObject" Target="embeddings/oleObject242.bin"/><Relationship Id="rId470" Type="http://schemas.openxmlformats.org/officeDocument/2006/relationships/oleObject" Target="embeddings/oleObject449.bin"/><Relationship Id="rId929" Type="http://schemas.openxmlformats.org/officeDocument/2006/relationships/oleObject" Target="embeddings/oleObject908.bin"/><Relationship Id="rId1114" Type="http://schemas.openxmlformats.org/officeDocument/2006/relationships/oleObject" Target="embeddings/oleObject1093.bin"/><Relationship Id="rId58" Type="http://schemas.openxmlformats.org/officeDocument/2006/relationships/oleObject" Target="embeddings/oleObject37.bin"/><Relationship Id="rId123" Type="http://schemas.openxmlformats.org/officeDocument/2006/relationships/oleObject" Target="embeddings/oleObject102.bin"/><Relationship Id="rId330" Type="http://schemas.openxmlformats.org/officeDocument/2006/relationships/oleObject" Target="embeddings/oleObject309.bin"/><Relationship Id="rId568" Type="http://schemas.openxmlformats.org/officeDocument/2006/relationships/oleObject" Target="embeddings/oleObject547.bin"/><Relationship Id="rId775" Type="http://schemas.openxmlformats.org/officeDocument/2006/relationships/oleObject" Target="embeddings/oleObject754.bin"/><Relationship Id="rId982" Type="http://schemas.openxmlformats.org/officeDocument/2006/relationships/oleObject" Target="embeddings/oleObject961.bin"/><Relationship Id="rId1198" Type="http://schemas.openxmlformats.org/officeDocument/2006/relationships/oleObject" Target="embeddings/oleObject1177.bin"/><Relationship Id="rId428" Type="http://schemas.openxmlformats.org/officeDocument/2006/relationships/oleObject" Target="embeddings/oleObject407.bin"/><Relationship Id="rId635" Type="http://schemas.openxmlformats.org/officeDocument/2006/relationships/oleObject" Target="embeddings/oleObject614.bin"/><Relationship Id="rId842" Type="http://schemas.openxmlformats.org/officeDocument/2006/relationships/oleObject" Target="embeddings/oleObject821.bin"/><Relationship Id="rId1058" Type="http://schemas.openxmlformats.org/officeDocument/2006/relationships/oleObject" Target="embeddings/oleObject1037.bin"/><Relationship Id="rId274" Type="http://schemas.openxmlformats.org/officeDocument/2006/relationships/oleObject" Target="embeddings/oleObject253.bin"/><Relationship Id="rId481" Type="http://schemas.openxmlformats.org/officeDocument/2006/relationships/oleObject" Target="embeddings/oleObject460.bin"/><Relationship Id="rId702" Type="http://schemas.openxmlformats.org/officeDocument/2006/relationships/oleObject" Target="embeddings/oleObject681.bin"/><Relationship Id="rId1125" Type="http://schemas.openxmlformats.org/officeDocument/2006/relationships/oleObject" Target="embeddings/oleObject1104.bin"/><Relationship Id="rId69" Type="http://schemas.openxmlformats.org/officeDocument/2006/relationships/oleObject" Target="embeddings/oleObject48.bin"/><Relationship Id="rId134" Type="http://schemas.openxmlformats.org/officeDocument/2006/relationships/oleObject" Target="embeddings/oleObject113.bin"/><Relationship Id="rId579" Type="http://schemas.openxmlformats.org/officeDocument/2006/relationships/oleObject" Target="embeddings/oleObject558.bin"/><Relationship Id="rId786" Type="http://schemas.openxmlformats.org/officeDocument/2006/relationships/oleObject" Target="embeddings/oleObject765.bin"/><Relationship Id="rId993" Type="http://schemas.openxmlformats.org/officeDocument/2006/relationships/oleObject" Target="embeddings/oleObject972.bin"/><Relationship Id="rId341" Type="http://schemas.openxmlformats.org/officeDocument/2006/relationships/oleObject" Target="embeddings/oleObject320.bin"/><Relationship Id="rId439" Type="http://schemas.openxmlformats.org/officeDocument/2006/relationships/oleObject" Target="embeddings/oleObject418.bin"/><Relationship Id="rId646" Type="http://schemas.openxmlformats.org/officeDocument/2006/relationships/oleObject" Target="embeddings/oleObject625.bin"/><Relationship Id="rId1069" Type="http://schemas.openxmlformats.org/officeDocument/2006/relationships/oleObject" Target="embeddings/oleObject1048.bin"/><Relationship Id="rId201" Type="http://schemas.openxmlformats.org/officeDocument/2006/relationships/oleObject" Target="embeddings/oleObject180.bin"/><Relationship Id="rId285" Type="http://schemas.openxmlformats.org/officeDocument/2006/relationships/oleObject" Target="embeddings/oleObject264.bin"/><Relationship Id="rId506" Type="http://schemas.openxmlformats.org/officeDocument/2006/relationships/oleObject" Target="embeddings/oleObject485.bin"/><Relationship Id="rId853" Type="http://schemas.openxmlformats.org/officeDocument/2006/relationships/oleObject" Target="embeddings/oleObject832.bin"/><Relationship Id="rId1136" Type="http://schemas.openxmlformats.org/officeDocument/2006/relationships/oleObject" Target="embeddings/oleObject1115.bin"/><Relationship Id="rId492" Type="http://schemas.openxmlformats.org/officeDocument/2006/relationships/oleObject" Target="embeddings/oleObject471.bin"/><Relationship Id="rId713" Type="http://schemas.openxmlformats.org/officeDocument/2006/relationships/oleObject" Target="embeddings/oleObject692.bin"/><Relationship Id="rId797" Type="http://schemas.openxmlformats.org/officeDocument/2006/relationships/oleObject" Target="embeddings/oleObject776.bin"/><Relationship Id="rId920" Type="http://schemas.openxmlformats.org/officeDocument/2006/relationships/oleObject" Target="embeddings/oleObject899.bin"/><Relationship Id="rId145" Type="http://schemas.openxmlformats.org/officeDocument/2006/relationships/oleObject" Target="embeddings/oleObject124.bin"/><Relationship Id="rId352" Type="http://schemas.openxmlformats.org/officeDocument/2006/relationships/oleObject" Target="embeddings/oleObject331.bin"/><Relationship Id="rId1203" Type="http://schemas.openxmlformats.org/officeDocument/2006/relationships/oleObject" Target="embeddings/oleObject1182.bin"/><Relationship Id="rId212" Type="http://schemas.openxmlformats.org/officeDocument/2006/relationships/oleObject" Target="embeddings/oleObject191.bin"/><Relationship Id="rId657" Type="http://schemas.openxmlformats.org/officeDocument/2006/relationships/oleObject" Target="embeddings/oleObject636.bin"/><Relationship Id="rId864" Type="http://schemas.openxmlformats.org/officeDocument/2006/relationships/oleObject" Target="embeddings/oleObject843.bin"/><Relationship Id="rId296" Type="http://schemas.openxmlformats.org/officeDocument/2006/relationships/oleObject" Target="embeddings/oleObject275.bin"/><Relationship Id="rId517" Type="http://schemas.openxmlformats.org/officeDocument/2006/relationships/oleObject" Target="embeddings/oleObject496.bin"/><Relationship Id="rId724" Type="http://schemas.openxmlformats.org/officeDocument/2006/relationships/oleObject" Target="embeddings/oleObject703.bin"/><Relationship Id="rId931" Type="http://schemas.openxmlformats.org/officeDocument/2006/relationships/oleObject" Target="embeddings/oleObject910.bin"/><Relationship Id="rId1147" Type="http://schemas.openxmlformats.org/officeDocument/2006/relationships/oleObject" Target="embeddings/oleObject1126.bin"/><Relationship Id="rId60" Type="http://schemas.openxmlformats.org/officeDocument/2006/relationships/oleObject" Target="embeddings/oleObject39.bin"/><Relationship Id="rId156" Type="http://schemas.openxmlformats.org/officeDocument/2006/relationships/oleObject" Target="embeddings/oleObject135.bin"/><Relationship Id="rId363" Type="http://schemas.openxmlformats.org/officeDocument/2006/relationships/oleObject" Target="embeddings/oleObject342.bin"/><Relationship Id="rId570" Type="http://schemas.openxmlformats.org/officeDocument/2006/relationships/oleObject" Target="embeddings/oleObject549.bin"/><Relationship Id="rId1007" Type="http://schemas.openxmlformats.org/officeDocument/2006/relationships/oleObject" Target="embeddings/oleObject986.bin"/><Relationship Id="rId1214" Type="http://schemas.openxmlformats.org/officeDocument/2006/relationships/oleObject" Target="embeddings/oleObject1193.bin"/><Relationship Id="rId223" Type="http://schemas.openxmlformats.org/officeDocument/2006/relationships/oleObject" Target="embeddings/oleObject202.bin"/><Relationship Id="rId430" Type="http://schemas.openxmlformats.org/officeDocument/2006/relationships/oleObject" Target="embeddings/oleObject409.bin"/><Relationship Id="rId668" Type="http://schemas.openxmlformats.org/officeDocument/2006/relationships/oleObject" Target="embeddings/oleObject647.bin"/><Relationship Id="rId875" Type="http://schemas.openxmlformats.org/officeDocument/2006/relationships/oleObject" Target="embeddings/oleObject854.bin"/><Relationship Id="rId1060" Type="http://schemas.openxmlformats.org/officeDocument/2006/relationships/oleObject" Target="embeddings/oleObject1039.bin"/><Relationship Id="rId18" Type="http://schemas.openxmlformats.org/officeDocument/2006/relationships/oleObject" Target="embeddings/oleObject3.bin"/><Relationship Id="rId528" Type="http://schemas.openxmlformats.org/officeDocument/2006/relationships/oleObject" Target="embeddings/oleObject507.bin"/><Relationship Id="rId735" Type="http://schemas.openxmlformats.org/officeDocument/2006/relationships/oleObject" Target="embeddings/oleObject714.bin"/><Relationship Id="rId942" Type="http://schemas.openxmlformats.org/officeDocument/2006/relationships/oleObject" Target="embeddings/oleObject921.bin"/><Relationship Id="rId1158" Type="http://schemas.openxmlformats.org/officeDocument/2006/relationships/oleObject" Target="embeddings/oleObject1137.bin"/><Relationship Id="rId167" Type="http://schemas.openxmlformats.org/officeDocument/2006/relationships/oleObject" Target="embeddings/oleObject146.bin"/><Relationship Id="rId374" Type="http://schemas.openxmlformats.org/officeDocument/2006/relationships/oleObject" Target="embeddings/oleObject353.bin"/><Relationship Id="rId581" Type="http://schemas.openxmlformats.org/officeDocument/2006/relationships/oleObject" Target="embeddings/oleObject560.bin"/><Relationship Id="rId1018" Type="http://schemas.openxmlformats.org/officeDocument/2006/relationships/oleObject" Target="embeddings/oleObject997.bin"/><Relationship Id="rId1225" Type="http://schemas.openxmlformats.org/officeDocument/2006/relationships/oleObject" Target="embeddings/oleObject1204.bin"/><Relationship Id="rId71" Type="http://schemas.openxmlformats.org/officeDocument/2006/relationships/oleObject" Target="embeddings/oleObject50.bin"/><Relationship Id="rId234" Type="http://schemas.openxmlformats.org/officeDocument/2006/relationships/oleObject" Target="embeddings/oleObject213.bin"/><Relationship Id="rId679" Type="http://schemas.openxmlformats.org/officeDocument/2006/relationships/oleObject" Target="embeddings/oleObject658.bin"/><Relationship Id="rId802" Type="http://schemas.openxmlformats.org/officeDocument/2006/relationships/oleObject" Target="embeddings/oleObject781.bin"/><Relationship Id="rId886" Type="http://schemas.openxmlformats.org/officeDocument/2006/relationships/oleObject" Target="embeddings/oleObject865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420.bin"/><Relationship Id="rId539" Type="http://schemas.openxmlformats.org/officeDocument/2006/relationships/oleObject" Target="embeddings/oleObject518.bin"/><Relationship Id="rId746" Type="http://schemas.openxmlformats.org/officeDocument/2006/relationships/oleObject" Target="embeddings/oleObject725.bin"/><Relationship Id="rId1071" Type="http://schemas.openxmlformats.org/officeDocument/2006/relationships/oleObject" Target="embeddings/oleObject1050.bin"/><Relationship Id="rId1169" Type="http://schemas.openxmlformats.org/officeDocument/2006/relationships/oleObject" Target="embeddings/oleObject1148.bin"/><Relationship Id="rId178" Type="http://schemas.openxmlformats.org/officeDocument/2006/relationships/oleObject" Target="embeddings/oleObject157.bin"/><Relationship Id="rId301" Type="http://schemas.openxmlformats.org/officeDocument/2006/relationships/oleObject" Target="embeddings/oleObject280.bin"/><Relationship Id="rId953" Type="http://schemas.openxmlformats.org/officeDocument/2006/relationships/oleObject" Target="embeddings/oleObject932.bin"/><Relationship Id="rId1029" Type="http://schemas.openxmlformats.org/officeDocument/2006/relationships/oleObject" Target="embeddings/oleObject1008.bin"/><Relationship Id="rId1236" Type="http://schemas.openxmlformats.org/officeDocument/2006/relationships/fontTable" Target="fontTable.xml"/><Relationship Id="rId82" Type="http://schemas.openxmlformats.org/officeDocument/2006/relationships/oleObject" Target="embeddings/oleObject61.bin"/><Relationship Id="rId385" Type="http://schemas.openxmlformats.org/officeDocument/2006/relationships/oleObject" Target="embeddings/oleObject364.bin"/><Relationship Id="rId592" Type="http://schemas.openxmlformats.org/officeDocument/2006/relationships/oleObject" Target="embeddings/oleObject571.bin"/><Relationship Id="rId606" Type="http://schemas.openxmlformats.org/officeDocument/2006/relationships/oleObject" Target="embeddings/oleObject585.bin"/><Relationship Id="rId813" Type="http://schemas.openxmlformats.org/officeDocument/2006/relationships/oleObject" Target="embeddings/oleObject792.bin"/><Relationship Id="rId245" Type="http://schemas.openxmlformats.org/officeDocument/2006/relationships/oleObject" Target="embeddings/oleObject224.bin"/><Relationship Id="rId452" Type="http://schemas.openxmlformats.org/officeDocument/2006/relationships/oleObject" Target="embeddings/oleObject431.bin"/><Relationship Id="rId897" Type="http://schemas.openxmlformats.org/officeDocument/2006/relationships/oleObject" Target="embeddings/oleObject876.bin"/><Relationship Id="rId1082" Type="http://schemas.openxmlformats.org/officeDocument/2006/relationships/oleObject" Target="embeddings/oleObject1061.bin"/><Relationship Id="rId105" Type="http://schemas.openxmlformats.org/officeDocument/2006/relationships/oleObject" Target="embeddings/oleObject84.bin"/><Relationship Id="rId312" Type="http://schemas.openxmlformats.org/officeDocument/2006/relationships/oleObject" Target="embeddings/oleObject291.bin"/><Relationship Id="rId757" Type="http://schemas.openxmlformats.org/officeDocument/2006/relationships/oleObject" Target="embeddings/oleObject736.bin"/><Relationship Id="rId964" Type="http://schemas.openxmlformats.org/officeDocument/2006/relationships/oleObject" Target="embeddings/oleObject943.bin"/><Relationship Id="rId93" Type="http://schemas.openxmlformats.org/officeDocument/2006/relationships/oleObject" Target="embeddings/oleObject72.bin"/><Relationship Id="rId189" Type="http://schemas.openxmlformats.org/officeDocument/2006/relationships/oleObject" Target="embeddings/oleObject168.bin"/><Relationship Id="rId396" Type="http://schemas.openxmlformats.org/officeDocument/2006/relationships/oleObject" Target="embeddings/oleObject375.bin"/><Relationship Id="rId617" Type="http://schemas.openxmlformats.org/officeDocument/2006/relationships/oleObject" Target="embeddings/oleObject596.bin"/><Relationship Id="rId824" Type="http://schemas.openxmlformats.org/officeDocument/2006/relationships/oleObject" Target="embeddings/oleObject803.bin"/><Relationship Id="rId256" Type="http://schemas.openxmlformats.org/officeDocument/2006/relationships/oleObject" Target="embeddings/oleObject235.bin"/><Relationship Id="rId463" Type="http://schemas.openxmlformats.org/officeDocument/2006/relationships/oleObject" Target="embeddings/oleObject442.bin"/><Relationship Id="rId670" Type="http://schemas.openxmlformats.org/officeDocument/2006/relationships/oleObject" Target="embeddings/oleObject649.bin"/><Relationship Id="rId1093" Type="http://schemas.openxmlformats.org/officeDocument/2006/relationships/oleObject" Target="embeddings/oleObject1072.bin"/><Relationship Id="rId1107" Type="http://schemas.openxmlformats.org/officeDocument/2006/relationships/oleObject" Target="embeddings/oleObject1086.bin"/><Relationship Id="rId116" Type="http://schemas.openxmlformats.org/officeDocument/2006/relationships/oleObject" Target="embeddings/oleObject95.bin"/><Relationship Id="rId323" Type="http://schemas.openxmlformats.org/officeDocument/2006/relationships/oleObject" Target="embeddings/oleObject302.bin"/><Relationship Id="rId530" Type="http://schemas.openxmlformats.org/officeDocument/2006/relationships/oleObject" Target="embeddings/oleObject509.bin"/><Relationship Id="rId768" Type="http://schemas.openxmlformats.org/officeDocument/2006/relationships/oleObject" Target="embeddings/oleObject747.bin"/><Relationship Id="rId975" Type="http://schemas.openxmlformats.org/officeDocument/2006/relationships/oleObject" Target="embeddings/oleObject954.bin"/><Relationship Id="rId1160" Type="http://schemas.openxmlformats.org/officeDocument/2006/relationships/oleObject" Target="embeddings/oleObject1139.bin"/><Relationship Id="rId20" Type="http://schemas.openxmlformats.org/officeDocument/2006/relationships/image" Target="media/image12.png"/><Relationship Id="rId628" Type="http://schemas.openxmlformats.org/officeDocument/2006/relationships/oleObject" Target="embeddings/oleObject607.bin"/><Relationship Id="rId835" Type="http://schemas.openxmlformats.org/officeDocument/2006/relationships/oleObject" Target="embeddings/oleObject814.bin"/><Relationship Id="rId267" Type="http://schemas.openxmlformats.org/officeDocument/2006/relationships/oleObject" Target="embeddings/oleObject246.bin"/><Relationship Id="rId474" Type="http://schemas.openxmlformats.org/officeDocument/2006/relationships/oleObject" Target="embeddings/oleObject453.bin"/><Relationship Id="rId1020" Type="http://schemas.openxmlformats.org/officeDocument/2006/relationships/oleObject" Target="embeddings/oleObject999.bin"/><Relationship Id="rId1118" Type="http://schemas.openxmlformats.org/officeDocument/2006/relationships/oleObject" Target="embeddings/oleObject1097.bin"/><Relationship Id="rId127" Type="http://schemas.openxmlformats.org/officeDocument/2006/relationships/oleObject" Target="embeddings/oleObject106.bin"/><Relationship Id="rId681" Type="http://schemas.openxmlformats.org/officeDocument/2006/relationships/oleObject" Target="embeddings/oleObject660.bin"/><Relationship Id="rId779" Type="http://schemas.openxmlformats.org/officeDocument/2006/relationships/oleObject" Target="embeddings/oleObject758.bin"/><Relationship Id="rId902" Type="http://schemas.openxmlformats.org/officeDocument/2006/relationships/oleObject" Target="embeddings/oleObject881.bin"/><Relationship Id="rId986" Type="http://schemas.openxmlformats.org/officeDocument/2006/relationships/oleObject" Target="embeddings/oleObject965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313.bin"/><Relationship Id="rId541" Type="http://schemas.openxmlformats.org/officeDocument/2006/relationships/oleObject" Target="embeddings/oleObject520.bin"/><Relationship Id="rId639" Type="http://schemas.openxmlformats.org/officeDocument/2006/relationships/oleObject" Target="embeddings/oleObject618.bin"/><Relationship Id="rId1171" Type="http://schemas.openxmlformats.org/officeDocument/2006/relationships/oleObject" Target="embeddings/oleObject1150.bin"/><Relationship Id="rId180" Type="http://schemas.openxmlformats.org/officeDocument/2006/relationships/oleObject" Target="embeddings/oleObject159.bin"/><Relationship Id="rId278" Type="http://schemas.openxmlformats.org/officeDocument/2006/relationships/oleObject" Target="embeddings/oleObject257.bin"/><Relationship Id="rId401" Type="http://schemas.openxmlformats.org/officeDocument/2006/relationships/oleObject" Target="embeddings/oleObject380.bin"/><Relationship Id="rId846" Type="http://schemas.openxmlformats.org/officeDocument/2006/relationships/oleObject" Target="embeddings/oleObject825.bin"/><Relationship Id="rId1031" Type="http://schemas.openxmlformats.org/officeDocument/2006/relationships/oleObject" Target="embeddings/oleObject1010.bin"/><Relationship Id="rId1129" Type="http://schemas.openxmlformats.org/officeDocument/2006/relationships/oleObject" Target="embeddings/oleObject1108.bin"/><Relationship Id="rId485" Type="http://schemas.openxmlformats.org/officeDocument/2006/relationships/oleObject" Target="embeddings/oleObject464.bin"/><Relationship Id="rId692" Type="http://schemas.openxmlformats.org/officeDocument/2006/relationships/oleObject" Target="embeddings/oleObject671.bin"/><Relationship Id="rId706" Type="http://schemas.openxmlformats.org/officeDocument/2006/relationships/oleObject" Target="embeddings/oleObject685.bin"/><Relationship Id="rId913" Type="http://schemas.openxmlformats.org/officeDocument/2006/relationships/oleObject" Target="embeddings/oleObject892.bin"/><Relationship Id="rId42" Type="http://schemas.openxmlformats.org/officeDocument/2006/relationships/oleObject" Target="embeddings/oleObject21.bin"/><Relationship Id="rId138" Type="http://schemas.openxmlformats.org/officeDocument/2006/relationships/oleObject" Target="embeddings/oleObject117.bin"/><Relationship Id="rId345" Type="http://schemas.openxmlformats.org/officeDocument/2006/relationships/oleObject" Target="embeddings/oleObject324.bin"/><Relationship Id="rId552" Type="http://schemas.openxmlformats.org/officeDocument/2006/relationships/oleObject" Target="embeddings/oleObject531.bin"/><Relationship Id="rId997" Type="http://schemas.openxmlformats.org/officeDocument/2006/relationships/oleObject" Target="embeddings/oleObject976.bin"/><Relationship Id="rId1182" Type="http://schemas.openxmlformats.org/officeDocument/2006/relationships/oleObject" Target="embeddings/oleObject1161.bin"/><Relationship Id="rId191" Type="http://schemas.openxmlformats.org/officeDocument/2006/relationships/oleObject" Target="embeddings/oleObject170.bin"/><Relationship Id="rId205" Type="http://schemas.openxmlformats.org/officeDocument/2006/relationships/oleObject" Target="embeddings/oleObject184.bin"/><Relationship Id="rId412" Type="http://schemas.openxmlformats.org/officeDocument/2006/relationships/oleObject" Target="embeddings/oleObject391.bin"/><Relationship Id="rId857" Type="http://schemas.openxmlformats.org/officeDocument/2006/relationships/oleObject" Target="embeddings/oleObject836.bin"/><Relationship Id="rId1042" Type="http://schemas.openxmlformats.org/officeDocument/2006/relationships/oleObject" Target="embeddings/oleObject1021.bin"/><Relationship Id="rId289" Type="http://schemas.openxmlformats.org/officeDocument/2006/relationships/oleObject" Target="embeddings/oleObject268.bin"/><Relationship Id="rId496" Type="http://schemas.openxmlformats.org/officeDocument/2006/relationships/oleObject" Target="embeddings/oleObject475.bin"/><Relationship Id="rId717" Type="http://schemas.openxmlformats.org/officeDocument/2006/relationships/oleObject" Target="embeddings/oleObject696.bin"/><Relationship Id="rId924" Type="http://schemas.openxmlformats.org/officeDocument/2006/relationships/oleObject" Target="embeddings/oleObject903.bin"/><Relationship Id="rId53" Type="http://schemas.openxmlformats.org/officeDocument/2006/relationships/oleObject" Target="embeddings/oleObject32.bin"/><Relationship Id="rId149" Type="http://schemas.openxmlformats.org/officeDocument/2006/relationships/oleObject" Target="embeddings/oleObject128.bin"/><Relationship Id="rId356" Type="http://schemas.openxmlformats.org/officeDocument/2006/relationships/oleObject" Target="embeddings/oleObject335.bin"/><Relationship Id="rId563" Type="http://schemas.openxmlformats.org/officeDocument/2006/relationships/oleObject" Target="embeddings/oleObject542.bin"/><Relationship Id="rId770" Type="http://schemas.openxmlformats.org/officeDocument/2006/relationships/oleObject" Target="embeddings/oleObject749.bin"/><Relationship Id="rId1193" Type="http://schemas.openxmlformats.org/officeDocument/2006/relationships/oleObject" Target="embeddings/oleObject1172.bin"/><Relationship Id="rId1207" Type="http://schemas.openxmlformats.org/officeDocument/2006/relationships/oleObject" Target="embeddings/oleObject1186.bin"/><Relationship Id="rId216" Type="http://schemas.openxmlformats.org/officeDocument/2006/relationships/oleObject" Target="embeddings/oleObject195.bin"/><Relationship Id="rId423" Type="http://schemas.openxmlformats.org/officeDocument/2006/relationships/oleObject" Target="embeddings/oleObject402.bin"/><Relationship Id="rId868" Type="http://schemas.openxmlformats.org/officeDocument/2006/relationships/oleObject" Target="embeddings/oleObject847.bin"/><Relationship Id="rId1053" Type="http://schemas.openxmlformats.org/officeDocument/2006/relationships/oleObject" Target="embeddings/oleObject1032.bin"/><Relationship Id="rId630" Type="http://schemas.openxmlformats.org/officeDocument/2006/relationships/oleObject" Target="embeddings/oleObject609.bin"/><Relationship Id="rId728" Type="http://schemas.openxmlformats.org/officeDocument/2006/relationships/oleObject" Target="embeddings/oleObject707.bin"/><Relationship Id="rId935" Type="http://schemas.openxmlformats.org/officeDocument/2006/relationships/oleObject" Target="embeddings/oleObject914.bin"/><Relationship Id="rId64" Type="http://schemas.openxmlformats.org/officeDocument/2006/relationships/oleObject" Target="embeddings/oleObject43.bin"/><Relationship Id="rId367" Type="http://schemas.openxmlformats.org/officeDocument/2006/relationships/oleObject" Target="embeddings/oleObject346.bin"/><Relationship Id="rId574" Type="http://schemas.openxmlformats.org/officeDocument/2006/relationships/oleObject" Target="embeddings/oleObject553.bin"/><Relationship Id="rId1120" Type="http://schemas.openxmlformats.org/officeDocument/2006/relationships/oleObject" Target="embeddings/oleObject1099.bin"/><Relationship Id="rId1218" Type="http://schemas.openxmlformats.org/officeDocument/2006/relationships/oleObject" Target="embeddings/oleObject1197.bin"/><Relationship Id="rId227" Type="http://schemas.openxmlformats.org/officeDocument/2006/relationships/oleObject" Target="embeddings/oleObject206.bin"/><Relationship Id="rId781" Type="http://schemas.openxmlformats.org/officeDocument/2006/relationships/oleObject" Target="embeddings/oleObject760.bin"/><Relationship Id="rId879" Type="http://schemas.openxmlformats.org/officeDocument/2006/relationships/oleObject" Target="embeddings/oleObject858.bin"/><Relationship Id="rId434" Type="http://schemas.openxmlformats.org/officeDocument/2006/relationships/oleObject" Target="embeddings/oleObject413.bin"/><Relationship Id="rId641" Type="http://schemas.openxmlformats.org/officeDocument/2006/relationships/oleObject" Target="embeddings/oleObject620.bin"/><Relationship Id="rId739" Type="http://schemas.openxmlformats.org/officeDocument/2006/relationships/oleObject" Target="embeddings/oleObject718.bin"/><Relationship Id="rId1064" Type="http://schemas.openxmlformats.org/officeDocument/2006/relationships/oleObject" Target="embeddings/oleObject1043.bin"/><Relationship Id="rId280" Type="http://schemas.openxmlformats.org/officeDocument/2006/relationships/oleObject" Target="embeddings/oleObject259.bin"/><Relationship Id="rId501" Type="http://schemas.openxmlformats.org/officeDocument/2006/relationships/oleObject" Target="embeddings/oleObject480.bin"/><Relationship Id="rId946" Type="http://schemas.openxmlformats.org/officeDocument/2006/relationships/oleObject" Target="embeddings/oleObject925.bin"/><Relationship Id="rId1131" Type="http://schemas.openxmlformats.org/officeDocument/2006/relationships/oleObject" Target="embeddings/oleObject1110.bin"/><Relationship Id="rId1229" Type="http://schemas.openxmlformats.org/officeDocument/2006/relationships/oleObject" Target="embeddings/oleObject1208.bin"/><Relationship Id="rId75" Type="http://schemas.openxmlformats.org/officeDocument/2006/relationships/oleObject" Target="embeddings/oleObject54.bin"/><Relationship Id="rId140" Type="http://schemas.openxmlformats.org/officeDocument/2006/relationships/oleObject" Target="embeddings/oleObject119.bin"/><Relationship Id="rId378" Type="http://schemas.openxmlformats.org/officeDocument/2006/relationships/oleObject" Target="embeddings/oleObject357.bin"/><Relationship Id="rId585" Type="http://schemas.openxmlformats.org/officeDocument/2006/relationships/oleObject" Target="embeddings/oleObject564.bin"/><Relationship Id="rId792" Type="http://schemas.openxmlformats.org/officeDocument/2006/relationships/oleObject" Target="embeddings/oleObject771.bin"/><Relationship Id="rId806" Type="http://schemas.openxmlformats.org/officeDocument/2006/relationships/oleObject" Target="embeddings/oleObject785.bin"/><Relationship Id="rId6" Type="http://schemas.openxmlformats.org/officeDocument/2006/relationships/image" Target="media/image2.png"/><Relationship Id="rId238" Type="http://schemas.openxmlformats.org/officeDocument/2006/relationships/oleObject" Target="embeddings/oleObject217.bin"/><Relationship Id="rId445" Type="http://schemas.openxmlformats.org/officeDocument/2006/relationships/oleObject" Target="embeddings/oleObject424.bin"/><Relationship Id="rId652" Type="http://schemas.openxmlformats.org/officeDocument/2006/relationships/oleObject" Target="embeddings/oleObject631.bin"/><Relationship Id="rId1075" Type="http://schemas.openxmlformats.org/officeDocument/2006/relationships/oleObject" Target="embeddings/oleObject1054.bin"/><Relationship Id="rId291" Type="http://schemas.openxmlformats.org/officeDocument/2006/relationships/oleObject" Target="embeddings/oleObject270.bin"/><Relationship Id="rId305" Type="http://schemas.openxmlformats.org/officeDocument/2006/relationships/oleObject" Target="embeddings/oleObject284.bin"/><Relationship Id="rId512" Type="http://schemas.openxmlformats.org/officeDocument/2006/relationships/oleObject" Target="embeddings/oleObject491.bin"/><Relationship Id="rId957" Type="http://schemas.openxmlformats.org/officeDocument/2006/relationships/oleObject" Target="embeddings/oleObject936.bin"/><Relationship Id="rId1142" Type="http://schemas.openxmlformats.org/officeDocument/2006/relationships/oleObject" Target="embeddings/oleObject1121.bin"/><Relationship Id="rId86" Type="http://schemas.openxmlformats.org/officeDocument/2006/relationships/oleObject" Target="embeddings/oleObject65.bin"/><Relationship Id="rId151" Type="http://schemas.openxmlformats.org/officeDocument/2006/relationships/oleObject" Target="embeddings/oleObject130.bin"/><Relationship Id="rId389" Type="http://schemas.openxmlformats.org/officeDocument/2006/relationships/oleObject" Target="embeddings/oleObject368.bin"/><Relationship Id="rId596" Type="http://schemas.openxmlformats.org/officeDocument/2006/relationships/oleObject" Target="embeddings/oleObject575.bin"/><Relationship Id="rId817" Type="http://schemas.openxmlformats.org/officeDocument/2006/relationships/oleObject" Target="embeddings/oleObject796.bin"/><Relationship Id="rId1002" Type="http://schemas.openxmlformats.org/officeDocument/2006/relationships/oleObject" Target="embeddings/oleObject981.bin"/><Relationship Id="rId193" Type="http://schemas.openxmlformats.org/officeDocument/2006/relationships/oleObject" Target="embeddings/oleObject172.bin"/><Relationship Id="rId207" Type="http://schemas.openxmlformats.org/officeDocument/2006/relationships/oleObject" Target="embeddings/oleObject186.bin"/><Relationship Id="rId249" Type="http://schemas.openxmlformats.org/officeDocument/2006/relationships/oleObject" Target="embeddings/oleObject228.bin"/><Relationship Id="rId414" Type="http://schemas.openxmlformats.org/officeDocument/2006/relationships/oleObject" Target="embeddings/oleObject393.bin"/><Relationship Id="rId456" Type="http://schemas.openxmlformats.org/officeDocument/2006/relationships/oleObject" Target="embeddings/oleObject435.bin"/><Relationship Id="rId498" Type="http://schemas.openxmlformats.org/officeDocument/2006/relationships/oleObject" Target="embeddings/oleObject477.bin"/><Relationship Id="rId621" Type="http://schemas.openxmlformats.org/officeDocument/2006/relationships/oleObject" Target="embeddings/oleObject600.bin"/><Relationship Id="rId663" Type="http://schemas.openxmlformats.org/officeDocument/2006/relationships/oleObject" Target="embeddings/oleObject642.bin"/><Relationship Id="rId870" Type="http://schemas.openxmlformats.org/officeDocument/2006/relationships/oleObject" Target="embeddings/oleObject849.bin"/><Relationship Id="rId1044" Type="http://schemas.openxmlformats.org/officeDocument/2006/relationships/oleObject" Target="embeddings/oleObject1023.bin"/><Relationship Id="rId1086" Type="http://schemas.openxmlformats.org/officeDocument/2006/relationships/oleObject" Target="embeddings/oleObject1065.bin"/><Relationship Id="rId13" Type="http://schemas.openxmlformats.org/officeDocument/2006/relationships/image" Target="media/image8.png"/><Relationship Id="rId109" Type="http://schemas.openxmlformats.org/officeDocument/2006/relationships/oleObject" Target="embeddings/oleObject88.bin"/><Relationship Id="rId260" Type="http://schemas.openxmlformats.org/officeDocument/2006/relationships/oleObject" Target="embeddings/oleObject239.bin"/><Relationship Id="rId316" Type="http://schemas.openxmlformats.org/officeDocument/2006/relationships/oleObject" Target="embeddings/oleObject295.bin"/><Relationship Id="rId523" Type="http://schemas.openxmlformats.org/officeDocument/2006/relationships/oleObject" Target="embeddings/oleObject502.bin"/><Relationship Id="rId719" Type="http://schemas.openxmlformats.org/officeDocument/2006/relationships/oleObject" Target="embeddings/oleObject698.bin"/><Relationship Id="rId926" Type="http://schemas.openxmlformats.org/officeDocument/2006/relationships/oleObject" Target="embeddings/oleObject905.bin"/><Relationship Id="rId968" Type="http://schemas.openxmlformats.org/officeDocument/2006/relationships/oleObject" Target="embeddings/oleObject947.bin"/><Relationship Id="rId1111" Type="http://schemas.openxmlformats.org/officeDocument/2006/relationships/oleObject" Target="embeddings/oleObject1090.bin"/><Relationship Id="rId1153" Type="http://schemas.openxmlformats.org/officeDocument/2006/relationships/oleObject" Target="embeddings/oleObject1132.bin"/><Relationship Id="rId55" Type="http://schemas.openxmlformats.org/officeDocument/2006/relationships/oleObject" Target="embeddings/oleObject34.bin"/><Relationship Id="rId97" Type="http://schemas.openxmlformats.org/officeDocument/2006/relationships/oleObject" Target="embeddings/oleObject76.bin"/><Relationship Id="rId120" Type="http://schemas.openxmlformats.org/officeDocument/2006/relationships/oleObject" Target="embeddings/oleObject99.bin"/><Relationship Id="rId358" Type="http://schemas.openxmlformats.org/officeDocument/2006/relationships/oleObject" Target="embeddings/oleObject337.bin"/><Relationship Id="rId565" Type="http://schemas.openxmlformats.org/officeDocument/2006/relationships/oleObject" Target="embeddings/oleObject544.bin"/><Relationship Id="rId730" Type="http://schemas.openxmlformats.org/officeDocument/2006/relationships/oleObject" Target="embeddings/oleObject709.bin"/><Relationship Id="rId772" Type="http://schemas.openxmlformats.org/officeDocument/2006/relationships/oleObject" Target="embeddings/oleObject751.bin"/><Relationship Id="rId828" Type="http://schemas.openxmlformats.org/officeDocument/2006/relationships/oleObject" Target="embeddings/oleObject807.bin"/><Relationship Id="rId1013" Type="http://schemas.openxmlformats.org/officeDocument/2006/relationships/oleObject" Target="embeddings/oleObject992.bin"/><Relationship Id="rId1195" Type="http://schemas.openxmlformats.org/officeDocument/2006/relationships/oleObject" Target="embeddings/oleObject1174.bin"/><Relationship Id="rId1209" Type="http://schemas.openxmlformats.org/officeDocument/2006/relationships/oleObject" Target="embeddings/oleObject1188.bin"/><Relationship Id="rId162" Type="http://schemas.openxmlformats.org/officeDocument/2006/relationships/oleObject" Target="embeddings/oleObject141.bin"/><Relationship Id="rId218" Type="http://schemas.openxmlformats.org/officeDocument/2006/relationships/oleObject" Target="embeddings/oleObject197.bin"/><Relationship Id="rId425" Type="http://schemas.openxmlformats.org/officeDocument/2006/relationships/oleObject" Target="embeddings/oleObject404.bin"/><Relationship Id="rId467" Type="http://schemas.openxmlformats.org/officeDocument/2006/relationships/oleObject" Target="embeddings/oleObject446.bin"/><Relationship Id="rId632" Type="http://schemas.openxmlformats.org/officeDocument/2006/relationships/oleObject" Target="embeddings/oleObject611.bin"/><Relationship Id="rId1055" Type="http://schemas.openxmlformats.org/officeDocument/2006/relationships/oleObject" Target="embeddings/oleObject1034.bin"/><Relationship Id="rId1097" Type="http://schemas.openxmlformats.org/officeDocument/2006/relationships/oleObject" Target="embeddings/oleObject1076.bin"/><Relationship Id="rId1220" Type="http://schemas.openxmlformats.org/officeDocument/2006/relationships/oleObject" Target="embeddings/oleObject1199.bin"/><Relationship Id="rId271" Type="http://schemas.openxmlformats.org/officeDocument/2006/relationships/oleObject" Target="embeddings/oleObject250.bin"/><Relationship Id="rId674" Type="http://schemas.openxmlformats.org/officeDocument/2006/relationships/oleObject" Target="embeddings/oleObject653.bin"/><Relationship Id="rId881" Type="http://schemas.openxmlformats.org/officeDocument/2006/relationships/oleObject" Target="embeddings/oleObject860.bin"/><Relationship Id="rId937" Type="http://schemas.openxmlformats.org/officeDocument/2006/relationships/oleObject" Target="embeddings/oleObject916.bin"/><Relationship Id="rId979" Type="http://schemas.openxmlformats.org/officeDocument/2006/relationships/oleObject" Target="embeddings/oleObject958.bin"/><Relationship Id="rId1122" Type="http://schemas.openxmlformats.org/officeDocument/2006/relationships/oleObject" Target="embeddings/oleObject1101.bin"/><Relationship Id="rId24" Type="http://schemas.openxmlformats.org/officeDocument/2006/relationships/image" Target="media/image13.png"/><Relationship Id="rId66" Type="http://schemas.openxmlformats.org/officeDocument/2006/relationships/oleObject" Target="embeddings/oleObject45.bin"/><Relationship Id="rId131" Type="http://schemas.openxmlformats.org/officeDocument/2006/relationships/oleObject" Target="embeddings/oleObject110.bin"/><Relationship Id="rId327" Type="http://schemas.openxmlformats.org/officeDocument/2006/relationships/oleObject" Target="embeddings/oleObject306.bin"/><Relationship Id="rId369" Type="http://schemas.openxmlformats.org/officeDocument/2006/relationships/oleObject" Target="embeddings/oleObject348.bin"/><Relationship Id="rId534" Type="http://schemas.openxmlformats.org/officeDocument/2006/relationships/oleObject" Target="embeddings/oleObject513.bin"/><Relationship Id="rId576" Type="http://schemas.openxmlformats.org/officeDocument/2006/relationships/oleObject" Target="embeddings/oleObject555.bin"/><Relationship Id="rId741" Type="http://schemas.openxmlformats.org/officeDocument/2006/relationships/oleObject" Target="embeddings/oleObject720.bin"/><Relationship Id="rId783" Type="http://schemas.openxmlformats.org/officeDocument/2006/relationships/oleObject" Target="embeddings/oleObject762.bin"/><Relationship Id="rId839" Type="http://schemas.openxmlformats.org/officeDocument/2006/relationships/oleObject" Target="embeddings/oleObject818.bin"/><Relationship Id="rId990" Type="http://schemas.openxmlformats.org/officeDocument/2006/relationships/oleObject" Target="embeddings/oleObject969.bin"/><Relationship Id="rId1164" Type="http://schemas.openxmlformats.org/officeDocument/2006/relationships/oleObject" Target="embeddings/oleObject1143.bin"/><Relationship Id="rId173" Type="http://schemas.openxmlformats.org/officeDocument/2006/relationships/oleObject" Target="embeddings/oleObject152.bin"/><Relationship Id="rId229" Type="http://schemas.openxmlformats.org/officeDocument/2006/relationships/oleObject" Target="embeddings/oleObject208.bin"/><Relationship Id="rId380" Type="http://schemas.openxmlformats.org/officeDocument/2006/relationships/oleObject" Target="embeddings/oleObject359.bin"/><Relationship Id="rId436" Type="http://schemas.openxmlformats.org/officeDocument/2006/relationships/oleObject" Target="embeddings/oleObject415.bin"/><Relationship Id="rId601" Type="http://schemas.openxmlformats.org/officeDocument/2006/relationships/oleObject" Target="embeddings/oleObject580.bin"/><Relationship Id="rId643" Type="http://schemas.openxmlformats.org/officeDocument/2006/relationships/oleObject" Target="embeddings/oleObject622.bin"/><Relationship Id="rId1024" Type="http://schemas.openxmlformats.org/officeDocument/2006/relationships/oleObject" Target="embeddings/oleObject1003.bin"/><Relationship Id="rId1066" Type="http://schemas.openxmlformats.org/officeDocument/2006/relationships/oleObject" Target="embeddings/oleObject1045.bin"/><Relationship Id="rId1231" Type="http://schemas.openxmlformats.org/officeDocument/2006/relationships/oleObject" Target="embeddings/oleObject1210.bin"/><Relationship Id="rId240" Type="http://schemas.openxmlformats.org/officeDocument/2006/relationships/oleObject" Target="embeddings/oleObject219.bin"/><Relationship Id="rId478" Type="http://schemas.openxmlformats.org/officeDocument/2006/relationships/oleObject" Target="embeddings/oleObject457.bin"/><Relationship Id="rId685" Type="http://schemas.openxmlformats.org/officeDocument/2006/relationships/oleObject" Target="embeddings/oleObject664.bin"/><Relationship Id="rId850" Type="http://schemas.openxmlformats.org/officeDocument/2006/relationships/oleObject" Target="embeddings/oleObject829.bin"/><Relationship Id="rId892" Type="http://schemas.openxmlformats.org/officeDocument/2006/relationships/oleObject" Target="embeddings/oleObject871.bin"/><Relationship Id="rId906" Type="http://schemas.openxmlformats.org/officeDocument/2006/relationships/oleObject" Target="embeddings/oleObject885.bin"/><Relationship Id="rId948" Type="http://schemas.openxmlformats.org/officeDocument/2006/relationships/oleObject" Target="embeddings/oleObject927.bin"/><Relationship Id="rId1133" Type="http://schemas.openxmlformats.org/officeDocument/2006/relationships/oleObject" Target="embeddings/oleObject1112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56.bin"/><Relationship Id="rId100" Type="http://schemas.openxmlformats.org/officeDocument/2006/relationships/oleObject" Target="embeddings/oleObject79.bin"/><Relationship Id="rId282" Type="http://schemas.openxmlformats.org/officeDocument/2006/relationships/oleObject" Target="embeddings/oleObject261.bin"/><Relationship Id="rId338" Type="http://schemas.openxmlformats.org/officeDocument/2006/relationships/oleObject" Target="embeddings/oleObject317.bin"/><Relationship Id="rId503" Type="http://schemas.openxmlformats.org/officeDocument/2006/relationships/oleObject" Target="embeddings/oleObject482.bin"/><Relationship Id="rId545" Type="http://schemas.openxmlformats.org/officeDocument/2006/relationships/oleObject" Target="embeddings/oleObject524.bin"/><Relationship Id="rId587" Type="http://schemas.openxmlformats.org/officeDocument/2006/relationships/oleObject" Target="embeddings/oleObject566.bin"/><Relationship Id="rId710" Type="http://schemas.openxmlformats.org/officeDocument/2006/relationships/oleObject" Target="embeddings/oleObject689.bin"/><Relationship Id="rId752" Type="http://schemas.openxmlformats.org/officeDocument/2006/relationships/oleObject" Target="embeddings/oleObject731.bin"/><Relationship Id="rId808" Type="http://schemas.openxmlformats.org/officeDocument/2006/relationships/oleObject" Target="embeddings/oleObject787.bin"/><Relationship Id="rId1175" Type="http://schemas.openxmlformats.org/officeDocument/2006/relationships/oleObject" Target="embeddings/oleObject115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121.bin"/><Relationship Id="rId184" Type="http://schemas.openxmlformats.org/officeDocument/2006/relationships/oleObject" Target="embeddings/oleObject163.bin"/><Relationship Id="rId391" Type="http://schemas.openxmlformats.org/officeDocument/2006/relationships/oleObject" Target="embeddings/oleObject370.bin"/><Relationship Id="rId405" Type="http://schemas.openxmlformats.org/officeDocument/2006/relationships/oleObject" Target="embeddings/oleObject384.bin"/><Relationship Id="rId447" Type="http://schemas.openxmlformats.org/officeDocument/2006/relationships/oleObject" Target="embeddings/oleObject426.bin"/><Relationship Id="rId612" Type="http://schemas.openxmlformats.org/officeDocument/2006/relationships/oleObject" Target="embeddings/oleObject591.bin"/><Relationship Id="rId794" Type="http://schemas.openxmlformats.org/officeDocument/2006/relationships/oleObject" Target="embeddings/oleObject773.bin"/><Relationship Id="rId1035" Type="http://schemas.openxmlformats.org/officeDocument/2006/relationships/oleObject" Target="embeddings/oleObject1014.bin"/><Relationship Id="rId1077" Type="http://schemas.openxmlformats.org/officeDocument/2006/relationships/oleObject" Target="embeddings/oleObject1056.bin"/><Relationship Id="rId1200" Type="http://schemas.openxmlformats.org/officeDocument/2006/relationships/oleObject" Target="embeddings/oleObject1179.bin"/><Relationship Id="rId251" Type="http://schemas.openxmlformats.org/officeDocument/2006/relationships/oleObject" Target="embeddings/oleObject230.bin"/><Relationship Id="rId489" Type="http://schemas.openxmlformats.org/officeDocument/2006/relationships/oleObject" Target="embeddings/oleObject468.bin"/><Relationship Id="rId654" Type="http://schemas.openxmlformats.org/officeDocument/2006/relationships/oleObject" Target="embeddings/oleObject633.bin"/><Relationship Id="rId696" Type="http://schemas.openxmlformats.org/officeDocument/2006/relationships/oleObject" Target="embeddings/oleObject675.bin"/><Relationship Id="rId861" Type="http://schemas.openxmlformats.org/officeDocument/2006/relationships/oleObject" Target="embeddings/oleObject840.bin"/><Relationship Id="rId917" Type="http://schemas.openxmlformats.org/officeDocument/2006/relationships/oleObject" Target="embeddings/oleObject896.bin"/><Relationship Id="rId959" Type="http://schemas.openxmlformats.org/officeDocument/2006/relationships/oleObject" Target="embeddings/oleObject938.bin"/><Relationship Id="rId1102" Type="http://schemas.openxmlformats.org/officeDocument/2006/relationships/oleObject" Target="embeddings/oleObject1081.bin"/><Relationship Id="rId46" Type="http://schemas.openxmlformats.org/officeDocument/2006/relationships/oleObject" Target="embeddings/oleObject25.bin"/><Relationship Id="rId293" Type="http://schemas.openxmlformats.org/officeDocument/2006/relationships/oleObject" Target="embeddings/oleObject272.bin"/><Relationship Id="rId307" Type="http://schemas.openxmlformats.org/officeDocument/2006/relationships/oleObject" Target="embeddings/oleObject286.bin"/><Relationship Id="rId349" Type="http://schemas.openxmlformats.org/officeDocument/2006/relationships/oleObject" Target="embeddings/oleObject328.bin"/><Relationship Id="rId514" Type="http://schemas.openxmlformats.org/officeDocument/2006/relationships/oleObject" Target="embeddings/oleObject493.bin"/><Relationship Id="rId556" Type="http://schemas.openxmlformats.org/officeDocument/2006/relationships/oleObject" Target="embeddings/oleObject535.bin"/><Relationship Id="rId721" Type="http://schemas.openxmlformats.org/officeDocument/2006/relationships/oleObject" Target="embeddings/oleObject700.bin"/><Relationship Id="rId763" Type="http://schemas.openxmlformats.org/officeDocument/2006/relationships/oleObject" Target="embeddings/oleObject742.bin"/><Relationship Id="rId1144" Type="http://schemas.openxmlformats.org/officeDocument/2006/relationships/oleObject" Target="embeddings/oleObject1123.bin"/><Relationship Id="rId1186" Type="http://schemas.openxmlformats.org/officeDocument/2006/relationships/oleObject" Target="embeddings/oleObject1165.bin"/><Relationship Id="rId88" Type="http://schemas.openxmlformats.org/officeDocument/2006/relationships/oleObject" Target="embeddings/oleObject67.bin"/><Relationship Id="rId111" Type="http://schemas.openxmlformats.org/officeDocument/2006/relationships/oleObject" Target="embeddings/oleObject90.bin"/><Relationship Id="rId153" Type="http://schemas.openxmlformats.org/officeDocument/2006/relationships/oleObject" Target="embeddings/oleObject132.bin"/><Relationship Id="rId195" Type="http://schemas.openxmlformats.org/officeDocument/2006/relationships/oleObject" Target="embeddings/oleObject174.bin"/><Relationship Id="rId209" Type="http://schemas.openxmlformats.org/officeDocument/2006/relationships/oleObject" Target="embeddings/oleObject188.bin"/><Relationship Id="rId360" Type="http://schemas.openxmlformats.org/officeDocument/2006/relationships/oleObject" Target="embeddings/oleObject339.bin"/><Relationship Id="rId416" Type="http://schemas.openxmlformats.org/officeDocument/2006/relationships/oleObject" Target="embeddings/oleObject395.bin"/><Relationship Id="rId598" Type="http://schemas.openxmlformats.org/officeDocument/2006/relationships/oleObject" Target="embeddings/oleObject577.bin"/><Relationship Id="rId819" Type="http://schemas.openxmlformats.org/officeDocument/2006/relationships/oleObject" Target="embeddings/oleObject798.bin"/><Relationship Id="rId970" Type="http://schemas.openxmlformats.org/officeDocument/2006/relationships/oleObject" Target="embeddings/oleObject949.bin"/><Relationship Id="rId1004" Type="http://schemas.openxmlformats.org/officeDocument/2006/relationships/oleObject" Target="embeddings/oleObject983.bin"/><Relationship Id="rId1046" Type="http://schemas.openxmlformats.org/officeDocument/2006/relationships/oleObject" Target="embeddings/oleObject1025.bin"/><Relationship Id="rId1211" Type="http://schemas.openxmlformats.org/officeDocument/2006/relationships/oleObject" Target="embeddings/oleObject1190.bin"/><Relationship Id="rId220" Type="http://schemas.openxmlformats.org/officeDocument/2006/relationships/oleObject" Target="embeddings/oleObject199.bin"/><Relationship Id="rId458" Type="http://schemas.openxmlformats.org/officeDocument/2006/relationships/oleObject" Target="embeddings/oleObject437.bin"/><Relationship Id="rId623" Type="http://schemas.openxmlformats.org/officeDocument/2006/relationships/oleObject" Target="embeddings/oleObject602.bin"/><Relationship Id="rId665" Type="http://schemas.openxmlformats.org/officeDocument/2006/relationships/oleObject" Target="embeddings/oleObject644.bin"/><Relationship Id="rId830" Type="http://schemas.openxmlformats.org/officeDocument/2006/relationships/oleObject" Target="embeddings/oleObject809.bin"/><Relationship Id="rId872" Type="http://schemas.openxmlformats.org/officeDocument/2006/relationships/oleObject" Target="embeddings/oleObject851.bin"/><Relationship Id="rId928" Type="http://schemas.openxmlformats.org/officeDocument/2006/relationships/oleObject" Target="embeddings/oleObject907.bin"/><Relationship Id="rId1088" Type="http://schemas.openxmlformats.org/officeDocument/2006/relationships/oleObject" Target="embeddings/oleObject1067.bin"/><Relationship Id="rId15" Type="http://schemas.openxmlformats.org/officeDocument/2006/relationships/image" Target="media/image10.png"/><Relationship Id="rId57" Type="http://schemas.openxmlformats.org/officeDocument/2006/relationships/oleObject" Target="embeddings/oleObject36.bin"/><Relationship Id="rId262" Type="http://schemas.openxmlformats.org/officeDocument/2006/relationships/oleObject" Target="embeddings/oleObject241.bin"/><Relationship Id="rId318" Type="http://schemas.openxmlformats.org/officeDocument/2006/relationships/oleObject" Target="embeddings/oleObject297.bin"/><Relationship Id="rId525" Type="http://schemas.openxmlformats.org/officeDocument/2006/relationships/oleObject" Target="embeddings/oleObject504.bin"/><Relationship Id="rId567" Type="http://schemas.openxmlformats.org/officeDocument/2006/relationships/oleObject" Target="embeddings/oleObject546.bin"/><Relationship Id="rId732" Type="http://schemas.openxmlformats.org/officeDocument/2006/relationships/oleObject" Target="embeddings/oleObject711.bin"/><Relationship Id="rId1113" Type="http://schemas.openxmlformats.org/officeDocument/2006/relationships/oleObject" Target="embeddings/oleObject1092.bin"/><Relationship Id="rId1155" Type="http://schemas.openxmlformats.org/officeDocument/2006/relationships/oleObject" Target="embeddings/oleObject1134.bin"/><Relationship Id="rId1197" Type="http://schemas.openxmlformats.org/officeDocument/2006/relationships/oleObject" Target="embeddings/oleObject1176.bin"/><Relationship Id="rId99" Type="http://schemas.openxmlformats.org/officeDocument/2006/relationships/oleObject" Target="embeddings/oleObject78.bin"/><Relationship Id="rId122" Type="http://schemas.openxmlformats.org/officeDocument/2006/relationships/oleObject" Target="embeddings/oleObject101.bin"/><Relationship Id="rId164" Type="http://schemas.openxmlformats.org/officeDocument/2006/relationships/oleObject" Target="embeddings/oleObject143.bin"/><Relationship Id="rId371" Type="http://schemas.openxmlformats.org/officeDocument/2006/relationships/oleObject" Target="embeddings/oleObject350.bin"/><Relationship Id="rId774" Type="http://schemas.openxmlformats.org/officeDocument/2006/relationships/oleObject" Target="embeddings/oleObject753.bin"/><Relationship Id="rId981" Type="http://schemas.openxmlformats.org/officeDocument/2006/relationships/oleObject" Target="embeddings/oleObject960.bin"/><Relationship Id="rId1015" Type="http://schemas.openxmlformats.org/officeDocument/2006/relationships/oleObject" Target="embeddings/oleObject994.bin"/><Relationship Id="rId1057" Type="http://schemas.openxmlformats.org/officeDocument/2006/relationships/oleObject" Target="embeddings/oleObject1036.bin"/><Relationship Id="rId1222" Type="http://schemas.openxmlformats.org/officeDocument/2006/relationships/oleObject" Target="embeddings/oleObject1201.bin"/><Relationship Id="rId427" Type="http://schemas.openxmlformats.org/officeDocument/2006/relationships/oleObject" Target="embeddings/oleObject406.bin"/><Relationship Id="rId469" Type="http://schemas.openxmlformats.org/officeDocument/2006/relationships/oleObject" Target="embeddings/oleObject448.bin"/><Relationship Id="rId634" Type="http://schemas.openxmlformats.org/officeDocument/2006/relationships/oleObject" Target="embeddings/oleObject613.bin"/><Relationship Id="rId676" Type="http://schemas.openxmlformats.org/officeDocument/2006/relationships/oleObject" Target="embeddings/oleObject655.bin"/><Relationship Id="rId841" Type="http://schemas.openxmlformats.org/officeDocument/2006/relationships/oleObject" Target="embeddings/oleObject820.bin"/><Relationship Id="rId883" Type="http://schemas.openxmlformats.org/officeDocument/2006/relationships/oleObject" Target="embeddings/oleObject862.bin"/><Relationship Id="rId1099" Type="http://schemas.openxmlformats.org/officeDocument/2006/relationships/oleObject" Target="embeddings/oleObject1078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210.bin"/><Relationship Id="rId273" Type="http://schemas.openxmlformats.org/officeDocument/2006/relationships/oleObject" Target="embeddings/oleObject252.bin"/><Relationship Id="rId329" Type="http://schemas.openxmlformats.org/officeDocument/2006/relationships/oleObject" Target="embeddings/oleObject308.bin"/><Relationship Id="rId480" Type="http://schemas.openxmlformats.org/officeDocument/2006/relationships/oleObject" Target="embeddings/oleObject459.bin"/><Relationship Id="rId536" Type="http://schemas.openxmlformats.org/officeDocument/2006/relationships/oleObject" Target="embeddings/oleObject515.bin"/><Relationship Id="rId701" Type="http://schemas.openxmlformats.org/officeDocument/2006/relationships/oleObject" Target="embeddings/oleObject680.bin"/><Relationship Id="rId939" Type="http://schemas.openxmlformats.org/officeDocument/2006/relationships/oleObject" Target="embeddings/oleObject918.bin"/><Relationship Id="rId1124" Type="http://schemas.openxmlformats.org/officeDocument/2006/relationships/oleObject" Target="embeddings/oleObject1103.bin"/><Relationship Id="rId1166" Type="http://schemas.openxmlformats.org/officeDocument/2006/relationships/oleObject" Target="embeddings/oleObject1145.bin"/><Relationship Id="rId68" Type="http://schemas.openxmlformats.org/officeDocument/2006/relationships/oleObject" Target="embeddings/oleObject47.bin"/><Relationship Id="rId133" Type="http://schemas.openxmlformats.org/officeDocument/2006/relationships/oleObject" Target="embeddings/oleObject112.bin"/><Relationship Id="rId175" Type="http://schemas.openxmlformats.org/officeDocument/2006/relationships/oleObject" Target="embeddings/oleObject154.bin"/><Relationship Id="rId340" Type="http://schemas.openxmlformats.org/officeDocument/2006/relationships/oleObject" Target="embeddings/oleObject319.bin"/><Relationship Id="rId578" Type="http://schemas.openxmlformats.org/officeDocument/2006/relationships/oleObject" Target="embeddings/oleObject557.bin"/><Relationship Id="rId743" Type="http://schemas.openxmlformats.org/officeDocument/2006/relationships/oleObject" Target="embeddings/oleObject722.bin"/><Relationship Id="rId785" Type="http://schemas.openxmlformats.org/officeDocument/2006/relationships/oleObject" Target="embeddings/oleObject764.bin"/><Relationship Id="rId950" Type="http://schemas.openxmlformats.org/officeDocument/2006/relationships/oleObject" Target="embeddings/oleObject929.bin"/><Relationship Id="rId992" Type="http://schemas.openxmlformats.org/officeDocument/2006/relationships/oleObject" Target="embeddings/oleObject971.bin"/><Relationship Id="rId1026" Type="http://schemas.openxmlformats.org/officeDocument/2006/relationships/oleObject" Target="embeddings/oleObject1005.bin"/><Relationship Id="rId200" Type="http://schemas.openxmlformats.org/officeDocument/2006/relationships/oleObject" Target="embeddings/oleObject179.bin"/><Relationship Id="rId382" Type="http://schemas.openxmlformats.org/officeDocument/2006/relationships/oleObject" Target="embeddings/oleObject361.bin"/><Relationship Id="rId438" Type="http://schemas.openxmlformats.org/officeDocument/2006/relationships/oleObject" Target="embeddings/oleObject417.bin"/><Relationship Id="rId603" Type="http://schemas.openxmlformats.org/officeDocument/2006/relationships/oleObject" Target="embeddings/oleObject582.bin"/><Relationship Id="rId645" Type="http://schemas.openxmlformats.org/officeDocument/2006/relationships/oleObject" Target="embeddings/oleObject624.bin"/><Relationship Id="rId687" Type="http://schemas.openxmlformats.org/officeDocument/2006/relationships/oleObject" Target="embeddings/oleObject666.bin"/><Relationship Id="rId810" Type="http://schemas.openxmlformats.org/officeDocument/2006/relationships/oleObject" Target="embeddings/oleObject789.bin"/><Relationship Id="rId852" Type="http://schemas.openxmlformats.org/officeDocument/2006/relationships/oleObject" Target="embeddings/oleObject831.bin"/><Relationship Id="rId908" Type="http://schemas.openxmlformats.org/officeDocument/2006/relationships/oleObject" Target="embeddings/oleObject887.bin"/><Relationship Id="rId1068" Type="http://schemas.openxmlformats.org/officeDocument/2006/relationships/oleObject" Target="embeddings/oleObject1047.bin"/><Relationship Id="rId1233" Type="http://schemas.openxmlformats.org/officeDocument/2006/relationships/oleObject" Target="embeddings/oleObject1212.bin"/><Relationship Id="rId242" Type="http://schemas.openxmlformats.org/officeDocument/2006/relationships/oleObject" Target="embeddings/oleObject221.bin"/><Relationship Id="rId284" Type="http://schemas.openxmlformats.org/officeDocument/2006/relationships/oleObject" Target="embeddings/oleObject263.bin"/><Relationship Id="rId491" Type="http://schemas.openxmlformats.org/officeDocument/2006/relationships/oleObject" Target="embeddings/oleObject470.bin"/><Relationship Id="rId505" Type="http://schemas.openxmlformats.org/officeDocument/2006/relationships/oleObject" Target="embeddings/oleObject484.bin"/><Relationship Id="rId712" Type="http://schemas.openxmlformats.org/officeDocument/2006/relationships/oleObject" Target="embeddings/oleObject691.bin"/><Relationship Id="rId894" Type="http://schemas.openxmlformats.org/officeDocument/2006/relationships/oleObject" Target="embeddings/oleObject873.bin"/><Relationship Id="rId1135" Type="http://schemas.openxmlformats.org/officeDocument/2006/relationships/oleObject" Target="embeddings/oleObject1114.bin"/><Relationship Id="rId1177" Type="http://schemas.openxmlformats.org/officeDocument/2006/relationships/oleObject" Target="embeddings/oleObject1156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58.bin"/><Relationship Id="rId102" Type="http://schemas.openxmlformats.org/officeDocument/2006/relationships/oleObject" Target="embeddings/oleObject81.bin"/><Relationship Id="rId144" Type="http://schemas.openxmlformats.org/officeDocument/2006/relationships/oleObject" Target="embeddings/oleObject123.bin"/><Relationship Id="rId547" Type="http://schemas.openxmlformats.org/officeDocument/2006/relationships/oleObject" Target="embeddings/oleObject526.bin"/><Relationship Id="rId589" Type="http://schemas.openxmlformats.org/officeDocument/2006/relationships/oleObject" Target="embeddings/oleObject568.bin"/><Relationship Id="rId754" Type="http://schemas.openxmlformats.org/officeDocument/2006/relationships/oleObject" Target="embeddings/oleObject733.bin"/><Relationship Id="rId796" Type="http://schemas.openxmlformats.org/officeDocument/2006/relationships/oleObject" Target="embeddings/oleObject775.bin"/><Relationship Id="rId961" Type="http://schemas.openxmlformats.org/officeDocument/2006/relationships/oleObject" Target="embeddings/oleObject940.bin"/><Relationship Id="rId1202" Type="http://schemas.openxmlformats.org/officeDocument/2006/relationships/oleObject" Target="embeddings/oleObject1181.bin"/><Relationship Id="rId90" Type="http://schemas.openxmlformats.org/officeDocument/2006/relationships/oleObject" Target="embeddings/oleObject69.bin"/><Relationship Id="rId186" Type="http://schemas.openxmlformats.org/officeDocument/2006/relationships/oleObject" Target="embeddings/oleObject165.bin"/><Relationship Id="rId351" Type="http://schemas.openxmlformats.org/officeDocument/2006/relationships/oleObject" Target="embeddings/oleObject330.bin"/><Relationship Id="rId393" Type="http://schemas.openxmlformats.org/officeDocument/2006/relationships/oleObject" Target="embeddings/oleObject372.bin"/><Relationship Id="rId407" Type="http://schemas.openxmlformats.org/officeDocument/2006/relationships/oleObject" Target="embeddings/oleObject386.bin"/><Relationship Id="rId449" Type="http://schemas.openxmlformats.org/officeDocument/2006/relationships/oleObject" Target="embeddings/oleObject428.bin"/><Relationship Id="rId614" Type="http://schemas.openxmlformats.org/officeDocument/2006/relationships/oleObject" Target="embeddings/oleObject593.bin"/><Relationship Id="rId656" Type="http://schemas.openxmlformats.org/officeDocument/2006/relationships/oleObject" Target="embeddings/oleObject635.bin"/><Relationship Id="rId821" Type="http://schemas.openxmlformats.org/officeDocument/2006/relationships/oleObject" Target="embeddings/oleObject800.bin"/><Relationship Id="rId863" Type="http://schemas.openxmlformats.org/officeDocument/2006/relationships/oleObject" Target="embeddings/oleObject842.bin"/><Relationship Id="rId1037" Type="http://schemas.openxmlformats.org/officeDocument/2006/relationships/oleObject" Target="embeddings/oleObject1016.bin"/><Relationship Id="rId1079" Type="http://schemas.openxmlformats.org/officeDocument/2006/relationships/oleObject" Target="embeddings/oleObject1058.bin"/><Relationship Id="rId211" Type="http://schemas.openxmlformats.org/officeDocument/2006/relationships/oleObject" Target="embeddings/oleObject190.bin"/><Relationship Id="rId253" Type="http://schemas.openxmlformats.org/officeDocument/2006/relationships/oleObject" Target="embeddings/oleObject232.bin"/><Relationship Id="rId295" Type="http://schemas.openxmlformats.org/officeDocument/2006/relationships/oleObject" Target="embeddings/oleObject274.bin"/><Relationship Id="rId309" Type="http://schemas.openxmlformats.org/officeDocument/2006/relationships/oleObject" Target="embeddings/oleObject288.bin"/><Relationship Id="rId460" Type="http://schemas.openxmlformats.org/officeDocument/2006/relationships/oleObject" Target="embeddings/oleObject439.bin"/><Relationship Id="rId516" Type="http://schemas.openxmlformats.org/officeDocument/2006/relationships/oleObject" Target="embeddings/oleObject495.bin"/><Relationship Id="rId698" Type="http://schemas.openxmlformats.org/officeDocument/2006/relationships/oleObject" Target="embeddings/oleObject677.bin"/><Relationship Id="rId919" Type="http://schemas.openxmlformats.org/officeDocument/2006/relationships/oleObject" Target="embeddings/oleObject898.bin"/><Relationship Id="rId1090" Type="http://schemas.openxmlformats.org/officeDocument/2006/relationships/oleObject" Target="embeddings/oleObject1069.bin"/><Relationship Id="rId1104" Type="http://schemas.openxmlformats.org/officeDocument/2006/relationships/oleObject" Target="embeddings/oleObject1083.bin"/><Relationship Id="rId1146" Type="http://schemas.openxmlformats.org/officeDocument/2006/relationships/oleObject" Target="embeddings/oleObject1125.bin"/><Relationship Id="rId48" Type="http://schemas.openxmlformats.org/officeDocument/2006/relationships/oleObject" Target="embeddings/oleObject27.bin"/><Relationship Id="rId113" Type="http://schemas.openxmlformats.org/officeDocument/2006/relationships/oleObject" Target="embeddings/oleObject92.bin"/><Relationship Id="rId320" Type="http://schemas.openxmlformats.org/officeDocument/2006/relationships/oleObject" Target="embeddings/oleObject299.bin"/><Relationship Id="rId558" Type="http://schemas.openxmlformats.org/officeDocument/2006/relationships/oleObject" Target="embeddings/oleObject537.bin"/><Relationship Id="rId723" Type="http://schemas.openxmlformats.org/officeDocument/2006/relationships/oleObject" Target="embeddings/oleObject702.bin"/><Relationship Id="rId765" Type="http://schemas.openxmlformats.org/officeDocument/2006/relationships/oleObject" Target="embeddings/oleObject744.bin"/><Relationship Id="rId930" Type="http://schemas.openxmlformats.org/officeDocument/2006/relationships/oleObject" Target="embeddings/oleObject909.bin"/><Relationship Id="rId972" Type="http://schemas.openxmlformats.org/officeDocument/2006/relationships/oleObject" Target="embeddings/oleObject951.bin"/><Relationship Id="rId1006" Type="http://schemas.openxmlformats.org/officeDocument/2006/relationships/oleObject" Target="embeddings/oleObject985.bin"/><Relationship Id="rId1188" Type="http://schemas.openxmlformats.org/officeDocument/2006/relationships/oleObject" Target="embeddings/oleObject1167.bin"/><Relationship Id="rId155" Type="http://schemas.openxmlformats.org/officeDocument/2006/relationships/oleObject" Target="embeddings/oleObject134.bin"/><Relationship Id="rId197" Type="http://schemas.openxmlformats.org/officeDocument/2006/relationships/oleObject" Target="embeddings/oleObject176.bin"/><Relationship Id="rId362" Type="http://schemas.openxmlformats.org/officeDocument/2006/relationships/oleObject" Target="embeddings/oleObject341.bin"/><Relationship Id="rId418" Type="http://schemas.openxmlformats.org/officeDocument/2006/relationships/oleObject" Target="embeddings/oleObject397.bin"/><Relationship Id="rId625" Type="http://schemas.openxmlformats.org/officeDocument/2006/relationships/oleObject" Target="embeddings/oleObject604.bin"/><Relationship Id="rId832" Type="http://schemas.openxmlformats.org/officeDocument/2006/relationships/oleObject" Target="embeddings/oleObject811.bin"/><Relationship Id="rId1048" Type="http://schemas.openxmlformats.org/officeDocument/2006/relationships/oleObject" Target="embeddings/oleObject1027.bin"/><Relationship Id="rId1213" Type="http://schemas.openxmlformats.org/officeDocument/2006/relationships/oleObject" Target="embeddings/oleObject1192.bin"/><Relationship Id="rId222" Type="http://schemas.openxmlformats.org/officeDocument/2006/relationships/oleObject" Target="embeddings/oleObject201.bin"/><Relationship Id="rId264" Type="http://schemas.openxmlformats.org/officeDocument/2006/relationships/oleObject" Target="embeddings/oleObject243.bin"/><Relationship Id="rId471" Type="http://schemas.openxmlformats.org/officeDocument/2006/relationships/oleObject" Target="embeddings/oleObject450.bin"/><Relationship Id="rId667" Type="http://schemas.openxmlformats.org/officeDocument/2006/relationships/oleObject" Target="embeddings/oleObject646.bin"/><Relationship Id="rId874" Type="http://schemas.openxmlformats.org/officeDocument/2006/relationships/oleObject" Target="embeddings/oleObject853.bin"/><Relationship Id="rId1115" Type="http://schemas.openxmlformats.org/officeDocument/2006/relationships/oleObject" Target="embeddings/oleObject1094.bin"/><Relationship Id="rId17" Type="http://schemas.openxmlformats.org/officeDocument/2006/relationships/image" Target="media/image11.png"/><Relationship Id="rId59" Type="http://schemas.openxmlformats.org/officeDocument/2006/relationships/oleObject" Target="embeddings/oleObject38.bin"/><Relationship Id="rId124" Type="http://schemas.openxmlformats.org/officeDocument/2006/relationships/oleObject" Target="embeddings/oleObject103.bin"/><Relationship Id="rId527" Type="http://schemas.openxmlformats.org/officeDocument/2006/relationships/oleObject" Target="embeddings/oleObject506.bin"/><Relationship Id="rId569" Type="http://schemas.openxmlformats.org/officeDocument/2006/relationships/oleObject" Target="embeddings/oleObject548.bin"/><Relationship Id="rId734" Type="http://schemas.openxmlformats.org/officeDocument/2006/relationships/oleObject" Target="embeddings/oleObject713.bin"/><Relationship Id="rId776" Type="http://schemas.openxmlformats.org/officeDocument/2006/relationships/oleObject" Target="embeddings/oleObject755.bin"/><Relationship Id="rId941" Type="http://schemas.openxmlformats.org/officeDocument/2006/relationships/oleObject" Target="embeddings/oleObject920.bin"/><Relationship Id="rId983" Type="http://schemas.openxmlformats.org/officeDocument/2006/relationships/oleObject" Target="embeddings/oleObject962.bin"/><Relationship Id="rId1157" Type="http://schemas.openxmlformats.org/officeDocument/2006/relationships/oleObject" Target="embeddings/oleObject1136.bin"/><Relationship Id="rId1199" Type="http://schemas.openxmlformats.org/officeDocument/2006/relationships/oleObject" Target="embeddings/oleObject1178.bin"/><Relationship Id="rId70" Type="http://schemas.openxmlformats.org/officeDocument/2006/relationships/oleObject" Target="embeddings/oleObject49.bin"/><Relationship Id="rId166" Type="http://schemas.openxmlformats.org/officeDocument/2006/relationships/oleObject" Target="embeddings/oleObject145.bin"/><Relationship Id="rId331" Type="http://schemas.openxmlformats.org/officeDocument/2006/relationships/oleObject" Target="embeddings/oleObject310.bin"/><Relationship Id="rId373" Type="http://schemas.openxmlformats.org/officeDocument/2006/relationships/oleObject" Target="embeddings/oleObject352.bin"/><Relationship Id="rId429" Type="http://schemas.openxmlformats.org/officeDocument/2006/relationships/oleObject" Target="embeddings/oleObject408.bin"/><Relationship Id="rId580" Type="http://schemas.openxmlformats.org/officeDocument/2006/relationships/oleObject" Target="embeddings/oleObject559.bin"/><Relationship Id="rId636" Type="http://schemas.openxmlformats.org/officeDocument/2006/relationships/oleObject" Target="embeddings/oleObject615.bin"/><Relationship Id="rId801" Type="http://schemas.openxmlformats.org/officeDocument/2006/relationships/oleObject" Target="embeddings/oleObject780.bin"/><Relationship Id="rId1017" Type="http://schemas.openxmlformats.org/officeDocument/2006/relationships/oleObject" Target="embeddings/oleObject996.bin"/><Relationship Id="rId1059" Type="http://schemas.openxmlformats.org/officeDocument/2006/relationships/oleObject" Target="embeddings/oleObject1038.bin"/><Relationship Id="rId1224" Type="http://schemas.openxmlformats.org/officeDocument/2006/relationships/oleObject" Target="embeddings/oleObject120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212.bin"/><Relationship Id="rId440" Type="http://schemas.openxmlformats.org/officeDocument/2006/relationships/oleObject" Target="embeddings/oleObject419.bin"/><Relationship Id="rId678" Type="http://schemas.openxmlformats.org/officeDocument/2006/relationships/oleObject" Target="embeddings/oleObject657.bin"/><Relationship Id="rId843" Type="http://schemas.openxmlformats.org/officeDocument/2006/relationships/oleObject" Target="embeddings/oleObject822.bin"/><Relationship Id="rId885" Type="http://schemas.openxmlformats.org/officeDocument/2006/relationships/oleObject" Target="embeddings/oleObject864.bin"/><Relationship Id="rId1070" Type="http://schemas.openxmlformats.org/officeDocument/2006/relationships/oleObject" Target="embeddings/oleObject1049.bin"/><Relationship Id="rId1126" Type="http://schemas.openxmlformats.org/officeDocument/2006/relationships/oleObject" Target="embeddings/oleObject1105.bin"/><Relationship Id="rId28" Type="http://schemas.openxmlformats.org/officeDocument/2006/relationships/image" Target="media/image14.png"/><Relationship Id="rId275" Type="http://schemas.openxmlformats.org/officeDocument/2006/relationships/oleObject" Target="embeddings/oleObject254.bin"/><Relationship Id="rId300" Type="http://schemas.openxmlformats.org/officeDocument/2006/relationships/oleObject" Target="embeddings/oleObject279.bin"/><Relationship Id="rId482" Type="http://schemas.openxmlformats.org/officeDocument/2006/relationships/oleObject" Target="embeddings/oleObject461.bin"/><Relationship Id="rId538" Type="http://schemas.openxmlformats.org/officeDocument/2006/relationships/oleObject" Target="embeddings/oleObject517.bin"/><Relationship Id="rId703" Type="http://schemas.openxmlformats.org/officeDocument/2006/relationships/oleObject" Target="embeddings/oleObject682.bin"/><Relationship Id="rId745" Type="http://schemas.openxmlformats.org/officeDocument/2006/relationships/oleObject" Target="embeddings/oleObject724.bin"/><Relationship Id="rId910" Type="http://schemas.openxmlformats.org/officeDocument/2006/relationships/oleObject" Target="embeddings/oleObject889.bin"/><Relationship Id="rId952" Type="http://schemas.openxmlformats.org/officeDocument/2006/relationships/oleObject" Target="embeddings/oleObject931.bin"/><Relationship Id="rId1168" Type="http://schemas.openxmlformats.org/officeDocument/2006/relationships/oleObject" Target="embeddings/oleObject1147.bin"/><Relationship Id="rId81" Type="http://schemas.openxmlformats.org/officeDocument/2006/relationships/oleObject" Target="embeddings/oleObject60.bin"/><Relationship Id="rId135" Type="http://schemas.openxmlformats.org/officeDocument/2006/relationships/oleObject" Target="embeddings/oleObject114.bin"/><Relationship Id="rId177" Type="http://schemas.openxmlformats.org/officeDocument/2006/relationships/oleObject" Target="embeddings/oleObject156.bin"/><Relationship Id="rId342" Type="http://schemas.openxmlformats.org/officeDocument/2006/relationships/oleObject" Target="embeddings/oleObject321.bin"/><Relationship Id="rId384" Type="http://schemas.openxmlformats.org/officeDocument/2006/relationships/oleObject" Target="embeddings/oleObject363.bin"/><Relationship Id="rId591" Type="http://schemas.openxmlformats.org/officeDocument/2006/relationships/oleObject" Target="embeddings/oleObject570.bin"/><Relationship Id="rId605" Type="http://schemas.openxmlformats.org/officeDocument/2006/relationships/oleObject" Target="embeddings/oleObject584.bin"/><Relationship Id="rId787" Type="http://schemas.openxmlformats.org/officeDocument/2006/relationships/oleObject" Target="embeddings/oleObject766.bin"/><Relationship Id="rId812" Type="http://schemas.openxmlformats.org/officeDocument/2006/relationships/oleObject" Target="embeddings/oleObject791.bin"/><Relationship Id="rId994" Type="http://schemas.openxmlformats.org/officeDocument/2006/relationships/oleObject" Target="embeddings/oleObject973.bin"/><Relationship Id="rId1028" Type="http://schemas.openxmlformats.org/officeDocument/2006/relationships/oleObject" Target="embeddings/oleObject1007.bin"/><Relationship Id="rId1235" Type="http://schemas.openxmlformats.org/officeDocument/2006/relationships/oleObject" Target="embeddings/oleObject1214.bin"/><Relationship Id="rId202" Type="http://schemas.openxmlformats.org/officeDocument/2006/relationships/oleObject" Target="embeddings/oleObject181.bin"/><Relationship Id="rId244" Type="http://schemas.openxmlformats.org/officeDocument/2006/relationships/oleObject" Target="embeddings/oleObject223.bin"/><Relationship Id="rId647" Type="http://schemas.openxmlformats.org/officeDocument/2006/relationships/oleObject" Target="embeddings/oleObject626.bin"/><Relationship Id="rId689" Type="http://schemas.openxmlformats.org/officeDocument/2006/relationships/oleObject" Target="embeddings/oleObject668.bin"/><Relationship Id="rId854" Type="http://schemas.openxmlformats.org/officeDocument/2006/relationships/oleObject" Target="embeddings/oleObject833.bin"/><Relationship Id="rId896" Type="http://schemas.openxmlformats.org/officeDocument/2006/relationships/oleObject" Target="embeddings/oleObject875.bin"/><Relationship Id="rId1081" Type="http://schemas.openxmlformats.org/officeDocument/2006/relationships/oleObject" Target="embeddings/oleObject1060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265.bin"/><Relationship Id="rId451" Type="http://schemas.openxmlformats.org/officeDocument/2006/relationships/oleObject" Target="embeddings/oleObject430.bin"/><Relationship Id="rId493" Type="http://schemas.openxmlformats.org/officeDocument/2006/relationships/oleObject" Target="embeddings/oleObject472.bin"/><Relationship Id="rId507" Type="http://schemas.openxmlformats.org/officeDocument/2006/relationships/oleObject" Target="embeddings/oleObject486.bin"/><Relationship Id="rId549" Type="http://schemas.openxmlformats.org/officeDocument/2006/relationships/oleObject" Target="embeddings/oleObject528.bin"/><Relationship Id="rId714" Type="http://schemas.openxmlformats.org/officeDocument/2006/relationships/oleObject" Target="embeddings/oleObject693.bin"/><Relationship Id="rId756" Type="http://schemas.openxmlformats.org/officeDocument/2006/relationships/oleObject" Target="embeddings/oleObject735.bin"/><Relationship Id="rId921" Type="http://schemas.openxmlformats.org/officeDocument/2006/relationships/oleObject" Target="embeddings/oleObject900.bin"/><Relationship Id="rId1137" Type="http://schemas.openxmlformats.org/officeDocument/2006/relationships/oleObject" Target="embeddings/oleObject1116.bin"/><Relationship Id="rId1179" Type="http://schemas.openxmlformats.org/officeDocument/2006/relationships/oleObject" Target="embeddings/oleObject1158.bin"/><Relationship Id="rId50" Type="http://schemas.openxmlformats.org/officeDocument/2006/relationships/oleObject" Target="embeddings/oleObject29.bin"/><Relationship Id="rId104" Type="http://schemas.openxmlformats.org/officeDocument/2006/relationships/oleObject" Target="embeddings/oleObject83.bin"/><Relationship Id="rId146" Type="http://schemas.openxmlformats.org/officeDocument/2006/relationships/oleObject" Target="embeddings/oleObject125.bin"/><Relationship Id="rId188" Type="http://schemas.openxmlformats.org/officeDocument/2006/relationships/oleObject" Target="embeddings/oleObject167.bin"/><Relationship Id="rId311" Type="http://schemas.openxmlformats.org/officeDocument/2006/relationships/oleObject" Target="embeddings/oleObject290.bin"/><Relationship Id="rId353" Type="http://schemas.openxmlformats.org/officeDocument/2006/relationships/oleObject" Target="embeddings/oleObject332.bin"/><Relationship Id="rId395" Type="http://schemas.openxmlformats.org/officeDocument/2006/relationships/oleObject" Target="embeddings/oleObject374.bin"/><Relationship Id="rId409" Type="http://schemas.openxmlformats.org/officeDocument/2006/relationships/oleObject" Target="embeddings/oleObject388.bin"/><Relationship Id="rId560" Type="http://schemas.openxmlformats.org/officeDocument/2006/relationships/oleObject" Target="embeddings/oleObject539.bin"/><Relationship Id="rId798" Type="http://schemas.openxmlformats.org/officeDocument/2006/relationships/oleObject" Target="embeddings/oleObject777.bin"/><Relationship Id="rId963" Type="http://schemas.openxmlformats.org/officeDocument/2006/relationships/oleObject" Target="embeddings/oleObject942.bin"/><Relationship Id="rId1039" Type="http://schemas.openxmlformats.org/officeDocument/2006/relationships/oleObject" Target="embeddings/oleObject1018.bin"/><Relationship Id="rId1190" Type="http://schemas.openxmlformats.org/officeDocument/2006/relationships/oleObject" Target="embeddings/oleObject1169.bin"/><Relationship Id="rId1204" Type="http://schemas.openxmlformats.org/officeDocument/2006/relationships/oleObject" Target="embeddings/oleObject1183.bin"/><Relationship Id="rId92" Type="http://schemas.openxmlformats.org/officeDocument/2006/relationships/oleObject" Target="embeddings/oleObject71.bin"/><Relationship Id="rId213" Type="http://schemas.openxmlformats.org/officeDocument/2006/relationships/oleObject" Target="embeddings/oleObject192.bin"/><Relationship Id="rId420" Type="http://schemas.openxmlformats.org/officeDocument/2006/relationships/oleObject" Target="embeddings/oleObject399.bin"/><Relationship Id="rId616" Type="http://schemas.openxmlformats.org/officeDocument/2006/relationships/oleObject" Target="embeddings/oleObject595.bin"/><Relationship Id="rId658" Type="http://schemas.openxmlformats.org/officeDocument/2006/relationships/oleObject" Target="embeddings/oleObject637.bin"/><Relationship Id="rId823" Type="http://schemas.openxmlformats.org/officeDocument/2006/relationships/oleObject" Target="embeddings/oleObject802.bin"/><Relationship Id="rId865" Type="http://schemas.openxmlformats.org/officeDocument/2006/relationships/oleObject" Target="embeddings/oleObject844.bin"/><Relationship Id="rId1050" Type="http://schemas.openxmlformats.org/officeDocument/2006/relationships/oleObject" Target="embeddings/oleObject1029.bin"/><Relationship Id="rId255" Type="http://schemas.openxmlformats.org/officeDocument/2006/relationships/oleObject" Target="embeddings/oleObject234.bin"/><Relationship Id="rId297" Type="http://schemas.openxmlformats.org/officeDocument/2006/relationships/oleObject" Target="embeddings/oleObject276.bin"/><Relationship Id="rId462" Type="http://schemas.openxmlformats.org/officeDocument/2006/relationships/oleObject" Target="embeddings/oleObject441.bin"/><Relationship Id="rId518" Type="http://schemas.openxmlformats.org/officeDocument/2006/relationships/oleObject" Target="embeddings/oleObject497.bin"/><Relationship Id="rId725" Type="http://schemas.openxmlformats.org/officeDocument/2006/relationships/oleObject" Target="embeddings/oleObject704.bin"/><Relationship Id="rId932" Type="http://schemas.openxmlformats.org/officeDocument/2006/relationships/oleObject" Target="embeddings/oleObject911.bin"/><Relationship Id="rId1092" Type="http://schemas.openxmlformats.org/officeDocument/2006/relationships/oleObject" Target="embeddings/oleObject1071.bin"/><Relationship Id="rId1106" Type="http://schemas.openxmlformats.org/officeDocument/2006/relationships/oleObject" Target="embeddings/oleObject1085.bin"/><Relationship Id="rId1148" Type="http://schemas.openxmlformats.org/officeDocument/2006/relationships/oleObject" Target="embeddings/oleObject1127.bin"/><Relationship Id="rId115" Type="http://schemas.openxmlformats.org/officeDocument/2006/relationships/oleObject" Target="embeddings/oleObject94.bin"/><Relationship Id="rId157" Type="http://schemas.openxmlformats.org/officeDocument/2006/relationships/oleObject" Target="embeddings/oleObject136.bin"/><Relationship Id="rId322" Type="http://schemas.openxmlformats.org/officeDocument/2006/relationships/oleObject" Target="embeddings/oleObject301.bin"/><Relationship Id="rId364" Type="http://schemas.openxmlformats.org/officeDocument/2006/relationships/oleObject" Target="embeddings/oleObject343.bin"/><Relationship Id="rId767" Type="http://schemas.openxmlformats.org/officeDocument/2006/relationships/oleObject" Target="embeddings/oleObject746.bin"/><Relationship Id="rId974" Type="http://schemas.openxmlformats.org/officeDocument/2006/relationships/oleObject" Target="embeddings/oleObject953.bin"/><Relationship Id="rId1008" Type="http://schemas.openxmlformats.org/officeDocument/2006/relationships/oleObject" Target="embeddings/oleObject987.bin"/><Relationship Id="rId1215" Type="http://schemas.openxmlformats.org/officeDocument/2006/relationships/oleObject" Target="embeddings/oleObject1194.bin"/><Relationship Id="rId61" Type="http://schemas.openxmlformats.org/officeDocument/2006/relationships/oleObject" Target="embeddings/oleObject40.bin"/><Relationship Id="rId199" Type="http://schemas.openxmlformats.org/officeDocument/2006/relationships/oleObject" Target="embeddings/oleObject178.bin"/><Relationship Id="rId571" Type="http://schemas.openxmlformats.org/officeDocument/2006/relationships/oleObject" Target="embeddings/oleObject550.bin"/><Relationship Id="rId627" Type="http://schemas.openxmlformats.org/officeDocument/2006/relationships/oleObject" Target="embeddings/oleObject606.bin"/><Relationship Id="rId669" Type="http://schemas.openxmlformats.org/officeDocument/2006/relationships/oleObject" Target="embeddings/oleObject648.bin"/><Relationship Id="rId834" Type="http://schemas.openxmlformats.org/officeDocument/2006/relationships/oleObject" Target="embeddings/oleObject813.bin"/><Relationship Id="rId876" Type="http://schemas.openxmlformats.org/officeDocument/2006/relationships/oleObject" Target="embeddings/oleObject855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203.bin"/><Relationship Id="rId266" Type="http://schemas.openxmlformats.org/officeDocument/2006/relationships/oleObject" Target="embeddings/oleObject245.bin"/><Relationship Id="rId431" Type="http://schemas.openxmlformats.org/officeDocument/2006/relationships/oleObject" Target="embeddings/oleObject410.bin"/><Relationship Id="rId473" Type="http://schemas.openxmlformats.org/officeDocument/2006/relationships/oleObject" Target="embeddings/oleObject452.bin"/><Relationship Id="rId529" Type="http://schemas.openxmlformats.org/officeDocument/2006/relationships/oleObject" Target="embeddings/oleObject508.bin"/><Relationship Id="rId680" Type="http://schemas.openxmlformats.org/officeDocument/2006/relationships/oleObject" Target="embeddings/oleObject659.bin"/><Relationship Id="rId736" Type="http://schemas.openxmlformats.org/officeDocument/2006/relationships/oleObject" Target="embeddings/oleObject715.bin"/><Relationship Id="rId901" Type="http://schemas.openxmlformats.org/officeDocument/2006/relationships/oleObject" Target="embeddings/oleObject880.bin"/><Relationship Id="rId1061" Type="http://schemas.openxmlformats.org/officeDocument/2006/relationships/oleObject" Target="embeddings/oleObject1040.bin"/><Relationship Id="rId1117" Type="http://schemas.openxmlformats.org/officeDocument/2006/relationships/oleObject" Target="embeddings/oleObject1096.bin"/><Relationship Id="rId1159" Type="http://schemas.openxmlformats.org/officeDocument/2006/relationships/oleObject" Target="embeddings/oleObject1138.bin"/><Relationship Id="rId30" Type="http://schemas.openxmlformats.org/officeDocument/2006/relationships/image" Target="media/image15.png"/><Relationship Id="rId126" Type="http://schemas.openxmlformats.org/officeDocument/2006/relationships/oleObject" Target="embeddings/oleObject105.bin"/><Relationship Id="rId168" Type="http://schemas.openxmlformats.org/officeDocument/2006/relationships/oleObject" Target="embeddings/oleObject147.bin"/><Relationship Id="rId333" Type="http://schemas.openxmlformats.org/officeDocument/2006/relationships/oleObject" Target="embeddings/oleObject312.bin"/><Relationship Id="rId540" Type="http://schemas.openxmlformats.org/officeDocument/2006/relationships/oleObject" Target="embeddings/oleObject519.bin"/><Relationship Id="rId778" Type="http://schemas.openxmlformats.org/officeDocument/2006/relationships/oleObject" Target="embeddings/oleObject757.bin"/><Relationship Id="rId943" Type="http://schemas.openxmlformats.org/officeDocument/2006/relationships/oleObject" Target="embeddings/oleObject922.bin"/><Relationship Id="rId985" Type="http://schemas.openxmlformats.org/officeDocument/2006/relationships/oleObject" Target="embeddings/oleObject964.bin"/><Relationship Id="rId1019" Type="http://schemas.openxmlformats.org/officeDocument/2006/relationships/oleObject" Target="embeddings/oleObject998.bin"/><Relationship Id="rId1170" Type="http://schemas.openxmlformats.org/officeDocument/2006/relationships/oleObject" Target="embeddings/oleObject1149.bin"/><Relationship Id="rId72" Type="http://schemas.openxmlformats.org/officeDocument/2006/relationships/oleObject" Target="embeddings/oleObject51.bin"/><Relationship Id="rId375" Type="http://schemas.openxmlformats.org/officeDocument/2006/relationships/oleObject" Target="embeddings/oleObject354.bin"/><Relationship Id="rId582" Type="http://schemas.openxmlformats.org/officeDocument/2006/relationships/oleObject" Target="embeddings/oleObject561.bin"/><Relationship Id="rId638" Type="http://schemas.openxmlformats.org/officeDocument/2006/relationships/oleObject" Target="embeddings/oleObject617.bin"/><Relationship Id="rId803" Type="http://schemas.openxmlformats.org/officeDocument/2006/relationships/oleObject" Target="embeddings/oleObject782.bin"/><Relationship Id="rId845" Type="http://schemas.openxmlformats.org/officeDocument/2006/relationships/oleObject" Target="embeddings/oleObject824.bin"/><Relationship Id="rId1030" Type="http://schemas.openxmlformats.org/officeDocument/2006/relationships/oleObject" Target="embeddings/oleObject1009.bin"/><Relationship Id="rId1226" Type="http://schemas.openxmlformats.org/officeDocument/2006/relationships/oleObject" Target="embeddings/oleObject1205.bin"/><Relationship Id="rId3" Type="http://schemas.openxmlformats.org/officeDocument/2006/relationships/settings" Target="settings.xml"/><Relationship Id="rId235" Type="http://schemas.openxmlformats.org/officeDocument/2006/relationships/oleObject" Target="embeddings/oleObject214.bin"/><Relationship Id="rId277" Type="http://schemas.openxmlformats.org/officeDocument/2006/relationships/oleObject" Target="embeddings/oleObject256.bin"/><Relationship Id="rId400" Type="http://schemas.openxmlformats.org/officeDocument/2006/relationships/oleObject" Target="embeddings/oleObject379.bin"/><Relationship Id="rId442" Type="http://schemas.openxmlformats.org/officeDocument/2006/relationships/oleObject" Target="embeddings/oleObject421.bin"/><Relationship Id="rId484" Type="http://schemas.openxmlformats.org/officeDocument/2006/relationships/oleObject" Target="embeddings/oleObject463.bin"/><Relationship Id="rId705" Type="http://schemas.openxmlformats.org/officeDocument/2006/relationships/oleObject" Target="embeddings/oleObject684.bin"/><Relationship Id="rId887" Type="http://schemas.openxmlformats.org/officeDocument/2006/relationships/oleObject" Target="embeddings/oleObject866.bin"/><Relationship Id="rId1072" Type="http://schemas.openxmlformats.org/officeDocument/2006/relationships/oleObject" Target="embeddings/oleObject1051.bin"/><Relationship Id="rId1128" Type="http://schemas.openxmlformats.org/officeDocument/2006/relationships/oleObject" Target="embeddings/oleObject1107.bin"/><Relationship Id="rId137" Type="http://schemas.openxmlformats.org/officeDocument/2006/relationships/oleObject" Target="embeddings/oleObject116.bin"/><Relationship Id="rId302" Type="http://schemas.openxmlformats.org/officeDocument/2006/relationships/oleObject" Target="embeddings/oleObject281.bin"/><Relationship Id="rId344" Type="http://schemas.openxmlformats.org/officeDocument/2006/relationships/oleObject" Target="embeddings/oleObject323.bin"/><Relationship Id="rId691" Type="http://schemas.openxmlformats.org/officeDocument/2006/relationships/oleObject" Target="embeddings/oleObject670.bin"/><Relationship Id="rId747" Type="http://schemas.openxmlformats.org/officeDocument/2006/relationships/oleObject" Target="embeddings/oleObject726.bin"/><Relationship Id="rId789" Type="http://schemas.openxmlformats.org/officeDocument/2006/relationships/oleObject" Target="embeddings/oleObject768.bin"/><Relationship Id="rId912" Type="http://schemas.openxmlformats.org/officeDocument/2006/relationships/oleObject" Target="embeddings/oleObject891.bin"/><Relationship Id="rId954" Type="http://schemas.openxmlformats.org/officeDocument/2006/relationships/oleObject" Target="embeddings/oleObject933.bin"/><Relationship Id="rId996" Type="http://schemas.openxmlformats.org/officeDocument/2006/relationships/oleObject" Target="embeddings/oleObject975.bin"/><Relationship Id="rId41" Type="http://schemas.openxmlformats.org/officeDocument/2006/relationships/oleObject" Target="embeddings/oleObject20.bin"/><Relationship Id="rId83" Type="http://schemas.openxmlformats.org/officeDocument/2006/relationships/oleObject" Target="embeddings/oleObject62.bin"/><Relationship Id="rId179" Type="http://schemas.openxmlformats.org/officeDocument/2006/relationships/oleObject" Target="embeddings/oleObject158.bin"/><Relationship Id="rId386" Type="http://schemas.openxmlformats.org/officeDocument/2006/relationships/oleObject" Target="embeddings/oleObject365.bin"/><Relationship Id="rId551" Type="http://schemas.openxmlformats.org/officeDocument/2006/relationships/oleObject" Target="embeddings/oleObject530.bin"/><Relationship Id="rId593" Type="http://schemas.openxmlformats.org/officeDocument/2006/relationships/oleObject" Target="embeddings/oleObject572.bin"/><Relationship Id="rId607" Type="http://schemas.openxmlformats.org/officeDocument/2006/relationships/oleObject" Target="embeddings/oleObject586.bin"/><Relationship Id="rId649" Type="http://schemas.openxmlformats.org/officeDocument/2006/relationships/oleObject" Target="embeddings/oleObject628.bin"/><Relationship Id="rId814" Type="http://schemas.openxmlformats.org/officeDocument/2006/relationships/oleObject" Target="embeddings/oleObject793.bin"/><Relationship Id="rId856" Type="http://schemas.openxmlformats.org/officeDocument/2006/relationships/oleObject" Target="embeddings/oleObject835.bin"/><Relationship Id="rId1181" Type="http://schemas.openxmlformats.org/officeDocument/2006/relationships/oleObject" Target="embeddings/oleObject1160.bin"/><Relationship Id="rId1237" Type="http://schemas.openxmlformats.org/officeDocument/2006/relationships/theme" Target="theme/theme1.xml"/><Relationship Id="rId190" Type="http://schemas.openxmlformats.org/officeDocument/2006/relationships/oleObject" Target="embeddings/oleObject169.bin"/><Relationship Id="rId204" Type="http://schemas.openxmlformats.org/officeDocument/2006/relationships/oleObject" Target="embeddings/oleObject183.bin"/><Relationship Id="rId246" Type="http://schemas.openxmlformats.org/officeDocument/2006/relationships/oleObject" Target="embeddings/oleObject225.bin"/><Relationship Id="rId288" Type="http://schemas.openxmlformats.org/officeDocument/2006/relationships/oleObject" Target="embeddings/oleObject267.bin"/><Relationship Id="rId411" Type="http://schemas.openxmlformats.org/officeDocument/2006/relationships/oleObject" Target="embeddings/oleObject390.bin"/><Relationship Id="rId453" Type="http://schemas.openxmlformats.org/officeDocument/2006/relationships/oleObject" Target="embeddings/oleObject432.bin"/><Relationship Id="rId509" Type="http://schemas.openxmlformats.org/officeDocument/2006/relationships/oleObject" Target="embeddings/oleObject488.bin"/><Relationship Id="rId660" Type="http://schemas.openxmlformats.org/officeDocument/2006/relationships/oleObject" Target="embeddings/oleObject639.bin"/><Relationship Id="rId898" Type="http://schemas.openxmlformats.org/officeDocument/2006/relationships/oleObject" Target="embeddings/oleObject877.bin"/><Relationship Id="rId1041" Type="http://schemas.openxmlformats.org/officeDocument/2006/relationships/oleObject" Target="embeddings/oleObject1020.bin"/><Relationship Id="rId1083" Type="http://schemas.openxmlformats.org/officeDocument/2006/relationships/oleObject" Target="embeddings/oleObject1062.bin"/><Relationship Id="rId1139" Type="http://schemas.openxmlformats.org/officeDocument/2006/relationships/oleObject" Target="embeddings/oleObject1118.bin"/><Relationship Id="rId106" Type="http://schemas.openxmlformats.org/officeDocument/2006/relationships/oleObject" Target="embeddings/oleObject85.bin"/><Relationship Id="rId313" Type="http://schemas.openxmlformats.org/officeDocument/2006/relationships/oleObject" Target="embeddings/oleObject292.bin"/><Relationship Id="rId495" Type="http://schemas.openxmlformats.org/officeDocument/2006/relationships/oleObject" Target="embeddings/oleObject474.bin"/><Relationship Id="rId716" Type="http://schemas.openxmlformats.org/officeDocument/2006/relationships/oleObject" Target="embeddings/oleObject695.bin"/><Relationship Id="rId758" Type="http://schemas.openxmlformats.org/officeDocument/2006/relationships/oleObject" Target="embeddings/oleObject737.bin"/><Relationship Id="rId923" Type="http://schemas.openxmlformats.org/officeDocument/2006/relationships/oleObject" Target="embeddings/oleObject902.bin"/><Relationship Id="rId965" Type="http://schemas.openxmlformats.org/officeDocument/2006/relationships/oleObject" Target="embeddings/oleObject944.bin"/><Relationship Id="rId1150" Type="http://schemas.openxmlformats.org/officeDocument/2006/relationships/oleObject" Target="embeddings/oleObject1129.bin"/><Relationship Id="rId10" Type="http://schemas.openxmlformats.org/officeDocument/2006/relationships/image" Target="media/image5.png"/><Relationship Id="rId52" Type="http://schemas.openxmlformats.org/officeDocument/2006/relationships/oleObject" Target="embeddings/oleObject31.bin"/><Relationship Id="rId94" Type="http://schemas.openxmlformats.org/officeDocument/2006/relationships/oleObject" Target="embeddings/oleObject73.bin"/><Relationship Id="rId148" Type="http://schemas.openxmlformats.org/officeDocument/2006/relationships/oleObject" Target="embeddings/oleObject127.bin"/><Relationship Id="rId355" Type="http://schemas.openxmlformats.org/officeDocument/2006/relationships/oleObject" Target="embeddings/oleObject334.bin"/><Relationship Id="rId397" Type="http://schemas.openxmlformats.org/officeDocument/2006/relationships/oleObject" Target="embeddings/oleObject376.bin"/><Relationship Id="rId520" Type="http://schemas.openxmlformats.org/officeDocument/2006/relationships/oleObject" Target="embeddings/oleObject499.bin"/><Relationship Id="rId562" Type="http://schemas.openxmlformats.org/officeDocument/2006/relationships/oleObject" Target="embeddings/oleObject541.bin"/><Relationship Id="rId618" Type="http://schemas.openxmlformats.org/officeDocument/2006/relationships/oleObject" Target="embeddings/oleObject597.bin"/><Relationship Id="rId825" Type="http://schemas.openxmlformats.org/officeDocument/2006/relationships/oleObject" Target="embeddings/oleObject804.bin"/><Relationship Id="rId1192" Type="http://schemas.openxmlformats.org/officeDocument/2006/relationships/oleObject" Target="embeddings/oleObject1171.bin"/><Relationship Id="rId1206" Type="http://schemas.openxmlformats.org/officeDocument/2006/relationships/oleObject" Target="embeddings/oleObject1185.bin"/><Relationship Id="rId215" Type="http://schemas.openxmlformats.org/officeDocument/2006/relationships/oleObject" Target="embeddings/oleObject194.bin"/><Relationship Id="rId257" Type="http://schemas.openxmlformats.org/officeDocument/2006/relationships/oleObject" Target="embeddings/oleObject236.bin"/><Relationship Id="rId422" Type="http://schemas.openxmlformats.org/officeDocument/2006/relationships/oleObject" Target="embeddings/oleObject401.bin"/><Relationship Id="rId464" Type="http://schemas.openxmlformats.org/officeDocument/2006/relationships/oleObject" Target="embeddings/oleObject443.bin"/><Relationship Id="rId867" Type="http://schemas.openxmlformats.org/officeDocument/2006/relationships/oleObject" Target="embeddings/oleObject846.bin"/><Relationship Id="rId1010" Type="http://schemas.openxmlformats.org/officeDocument/2006/relationships/oleObject" Target="embeddings/oleObject989.bin"/><Relationship Id="rId1052" Type="http://schemas.openxmlformats.org/officeDocument/2006/relationships/oleObject" Target="embeddings/oleObject1031.bin"/><Relationship Id="rId1094" Type="http://schemas.openxmlformats.org/officeDocument/2006/relationships/oleObject" Target="embeddings/oleObject1073.bin"/><Relationship Id="rId1108" Type="http://schemas.openxmlformats.org/officeDocument/2006/relationships/oleObject" Target="embeddings/oleObject1087.bin"/><Relationship Id="rId299" Type="http://schemas.openxmlformats.org/officeDocument/2006/relationships/oleObject" Target="embeddings/oleObject278.bin"/><Relationship Id="rId727" Type="http://schemas.openxmlformats.org/officeDocument/2006/relationships/oleObject" Target="embeddings/oleObject706.bin"/><Relationship Id="rId934" Type="http://schemas.openxmlformats.org/officeDocument/2006/relationships/oleObject" Target="embeddings/oleObject913.bin"/><Relationship Id="rId63" Type="http://schemas.openxmlformats.org/officeDocument/2006/relationships/oleObject" Target="embeddings/oleObject42.bin"/><Relationship Id="rId159" Type="http://schemas.openxmlformats.org/officeDocument/2006/relationships/oleObject" Target="embeddings/oleObject138.bin"/><Relationship Id="rId366" Type="http://schemas.openxmlformats.org/officeDocument/2006/relationships/oleObject" Target="embeddings/oleObject345.bin"/><Relationship Id="rId573" Type="http://schemas.openxmlformats.org/officeDocument/2006/relationships/oleObject" Target="embeddings/oleObject552.bin"/><Relationship Id="rId780" Type="http://schemas.openxmlformats.org/officeDocument/2006/relationships/oleObject" Target="embeddings/oleObject759.bin"/><Relationship Id="rId1217" Type="http://schemas.openxmlformats.org/officeDocument/2006/relationships/oleObject" Target="embeddings/oleObject1196.bin"/><Relationship Id="rId226" Type="http://schemas.openxmlformats.org/officeDocument/2006/relationships/oleObject" Target="embeddings/oleObject205.bin"/><Relationship Id="rId433" Type="http://schemas.openxmlformats.org/officeDocument/2006/relationships/oleObject" Target="embeddings/oleObject412.bin"/><Relationship Id="rId878" Type="http://schemas.openxmlformats.org/officeDocument/2006/relationships/oleObject" Target="embeddings/oleObject857.bin"/><Relationship Id="rId1063" Type="http://schemas.openxmlformats.org/officeDocument/2006/relationships/oleObject" Target="embeddings/oleObject1042.bin"/><Relationship Id="rId640" Type="http://schemas.openxmlformats.org/officeDocument/2006/relationships/oleObject" Target="embeddings/oleObject619.bin"/><Relationship Id="rId738" Type="http://schemas.openxmlformats.org/officeDocument/2006/relationships/oleObject" Target="embeddings/oleObject717.bin"/><Relationship Id="rId945" Type="http://schemas.openxmlformats.org/officeDocument/2006/relationships/oleObject" Target="embeddings/oleObject924.bin"/><Relationship Id="rId74" Type="http://schemas.openxmlformats.org/officeDocument/2006/relationships/oleObject" Target="embeddings/oleObject53.bin"/><Relationship Id="rId377" Type="http://schemas.openxmlformats.org/officeDocument/2006/relationships/oleObject" Target="embeddings/oleObject356.bin"/><Relationship Id="rId500" Type="http://schemas.openxmlformats.org/officeDocument/2006/relationships/oleObject" Target="embeddings/oleObject479.bin"/><Relationship Id="rId584" Type="http://schemas.openxmlformats.org/officeDocument/2006/relationships/oleObject" Target="embeddings/oleObject563.bin"/><Relationship Id="rId805" Type="http://schemas.openxmlformats.org/officeDocument/2006/relationships/oleObject" Target="embeddings/oleObject784.bin"/><Relationship Id="rId1130" Type="http://schemas.openxmlformats.org/officeDocument/2006/relationships/oleObject" Target="embeddings/oleObject1109.bin"/><Relationship Id="rId1228" Type="http://schemas.openxmlformats.org/officeDocument/2006/relationships/oleObject" Target="embeddings/oleObject1207.bin"/><Relationship Id="rId5" Type="http://schemas.openxmlformats.org/officeDocument/2006/relationships/image" Target="media/image1.png"/><Relationship Id="rId237" Type="http://schemas.openxmlformats.org/officeDocument/2006/relationships/oleObject" Target="embeddings/oleObject216.bin"/><Relationship Id="rId791" Type="http://schemas.openxmlformats.org/officeDocument/2006/relationships/oleObject" Target="embeddings/oleObject770.bin"/><Relationship Id="rId889" Type="http://schemas.openxmlformats.org/officeDocument/2006/relationships/oleObject" Target="embeddings/oleObject868.bin"/><Relationship Id="rId1074" Type="http://schemas.openxmlformats.org/officeDocument/2006/relationships/oleObject" Target="embeddings/oleObject1053.bin"/><Relationship Id="rId444" Type="http://schemas.openxmlformats.org/officeDocument/2006/relationships/oleObject" Target="embeddings/oleObject423.bin"/><Relationship Id="rId651" Type="http://schemas.openxmlformats.org/officeDocument/2006/relationships/oleObject" Target="embeddings/oleObject630.bin"/><Relationship Id="rId749" Type="http://schemas.openxmlformats.org/officeDocument/2006/relationships/oleObject" Target="embeddings/oleObject728.bin"/><Relationship Id="rId290" Type="http://schemas.openxmlformats.org/officeDocument/2006/relationships/oleObject" Target="embeddings/oleObject269.bin"/><Relationship Id="rId304" Type="http://schemas.openxmlformats.org/officeDocument/2006/relationships/oleObject" Target="embeddings/oleObject283.bin"/><Relationship Id="rId388" Type="http://schemas.openxmlformats.org/officeDocument/2006/relationships/oleObject" Target="embeddings/oleObject367.bin"/><Relationship Id="rId511" Type="http://schemas.openxmlformats.org/officeDocument/2006/relationships/oleObject" Target="embeddings/oleObject490.bin"/><Relationship Id="rId609" Type="http://schemas.openxmlformats.org/officeDocument/2006/relationships/oleObject" Target="embeddings/oleObject588.bin"/><Relationship Id="rId956" Type="http://schemas.openxmlformats.org/officeDocument/2006/relationships/oleObject" Target="embeddings/oleObject935.bin"/><Relationship Id="rId1141" Type="http://schemas.openxmlformats.org/officeDocument/2006/relationships/oleObject" Target="embeddings/oleObject1120.bin"/><Relationship Id="rId85" Type="http://schemas.openxmlformats.org/officeDocument/2006/relationships/oleObject" Target="embeddings/oleObject64.bin"/><Relationship Id="rId150" Type="http://schemas.openxmlformats.org/officeDocument/2006/relationships/oleObject" Target="embeddings/oleObject129.bin"/><Relationship Id="rId595" Type="http://schemas.openxmlformats.org/officeDocument/2006/relationships/oleObject" Target="embeddings/oleObject574.bin"/><Relationship Id="rId816" Type="http://schemas.openxmlformats.org/officeDocument/2006/relationships/oleObject" Target="embeddings/oleObject795.bin"/><Relationship Id="rId1001" Type="http://schemas.openxmlformats.org/officeDocument/2006/relationships/oleObject" Target="embeddings/oleObject980.bin"/><Relationship Id="rId248" Type="http://schemas.openxmlformats.org/officeDocument/2006/relationships/oleObject" Target="embeddings/oleObject227.bin"/><Relationship Id="rId455" Type="http://schemas.openxmlformats.org/officeDocument/2006/relationships/oleObject" Target="embeddings/oleObject434.bin"/><Relationship Id="rId662" Type="http://schemas.openxmlformats.org/officeDocument/2006/relationships/oleObject" Target="embeddings/oleObject641.bin"/><Relationship Id="rId1085" Type="http://schemas.openxmlformats.org/officeDocument/2006/relationships/oleObject" Target="embeddings/oleObject1064.bin"/><Relationship Id="rId12" Type="http://schemas.openxmlformats.org/officeDocument/2006/relationships/image" Target="media/image7.png"/><Relationship Id="rId108" Type="http://schemas.openxmlformats.org/officeDocument/2006/relationships/oleObject" Target="embeddings/oleObject87.bin"/><Relationship Id="rId315" Type="http://schemas.openxmlformats.org/officeDocument/2006/relationships/oleObject" Target="embeddings/oleObject294.bin"/><Relationship Id="rId522" Type="http://schemas.openxmlformats.org/officeDocument/2006/relationships/oleObject" Target="embeddings/oleObject501.bin"/><Relationship Id="rId967" Type="http://schemas.openxmlformats.org/officeDocument/2006/relationships/oleObject" Target="embeddings/oleObject946.bin"/><Relationship Id="rId1152" Type="http://schemas.openxmlformats.org/officeDocument/2006/relationships/oleObject" Target="embeddings/oleObject1131.bin"/><Relationship Id="rId96" Type="http://schemas.openxmlformats.org/officeDocument/2006/relationships/oleObject" Target="embeddings/oleObject75.bin"/><Relationship Id="rId161" Type="http://schemas.openxmlformats.org/officeDocument/2006/relationships/oleObject" Target="embeddings/oleObject140.bin"/><Relationship Id="rId399" Type="http://schemas.openxmlformats.org/officeDocument/2006/relationships/oleObject" Target="embeddings/oleObject378.bin"/><Relationship Id="rId827" Type="http://schemas.openxmlformats.org/officeDocument/2006/relationships/oleObject" Target="embeddings/oleObject806.bin"/><Relationship Id="rId1012" Type="http://schemas.openxmlformats.org/officeDocument/2006/relationships/oleObject" Target="embeddings/oleObject991.bin"/><Relationship Id="rId259" Type="http://schemas.openxmlformats.org/officeDocument/2006/relationships/oleObject" Target="embeddings/oleObject238.bin"/><Relationship Id="rId466" Type="http://schemas.openxmlformats.org/officeDocument/2006/relationships/oleObject" Target="embeddings/oleObject445.bin"/><Relationship Id="rId673" Type="http://schemas.openxmlformats.org/officeDocument/2006/relationships/oleObject" Target="embeddings/oleObject652.bin"/><Relationship Id="rId880" Type="http://schemas.openxmlformats.org/officeDocument/2006/relationships/oleObject" Target="embeddings/oleObject859.bin"/><Relationship Id="rId1096" Type="http://schemas.openxmlformats.org/officeDocument/2006/relationships/oleObject" Target="embeddings/oleObject1075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98.bin"/><Relationship Id="rId326" Type="http://schemas.openxmlformats.org/officeDocument/2006/relationships/oleObject" Target="embeddings/oleObject305.bin"/><Relationship Id="rId533" Type="http://schemas.openxmlformats.org/officeDocument/2006/relationships/oleObject" Target="embeddings/oleObject512.bin"/><Relationship Id="rId978" Type="http://schemas.openxmlformats.org/officeDocument/2006/relationships/oleObject" Target="embeddings/oleObject957.bin"/><Relationship Id="rId1163" Type="http://schemas.openxmlformats.org/officeDocument/2006/relationships/oleObject" Target="embeddings/oleObject1142.bin"/><Relationship Id="rId740" Type="http://schemas.openxmlformats.org/officeDocument/2006/relationships/oleObject" Target="embeddings/oleObject719.bin"/><Relationship Id="rId838" Type="http://schemas.openxmlformats.org/officeDocument/2006/relationships/oleObject" Target="embeddings/oleObject817.bin"/><Relationship Id="rId1023" Type="http://schemas.openxmlformats.org/officeDocument/2006/relationships/oleObject" Target="embeddings/oleObject1002.bin"/><Relationship Id="rId172" Type="http://schemas.openxmlformats.org/officeDocument/2006/relationships/oleObject" Target="embeddings/oleObject151.bin"/><Relationship Id="rId477" Type="http://schemas.openxmlformats.org/officeDocument/2006/relationships/oleObject" Target="embeddings/oleObject456.bin"/><Relationship Id="rId600" Type="http://schemas.openxmlformats.org/officeDocument/2006/relationships/oleObject" Target="embeddings/oleObject579.bin"/><Relationship Id="rId684" Type="http://schemas.openxmlformats.org/officeDocument/2006/relationships/oleObject" Target="embeddings/oleObject663.bin"/><Relationship Id="rId1230" Type="http://schemas.openxmlformats.org/officeDocument/2006/relationships/oleObject" Target="embeddings/oleObject1209.bin"/><Relationship Id="rId337" Type="http://schemas.openxmlformats.org/officeDocument/2006/relationships/oleObject" Target="embeddings/oleObject316.bin"/><Relationship Id="rId891" Type="http://schemas.openxmlformats.org/officeDocument/2006/relationships/oleObject" Target="embeddings/oleObject870.bin"/><Relationship Id="rId905" Type="http://schemas.openxmlformats.org/officeDocument/2006/relationships/oleObject" Target="embeddings/oleObject884.bin"/><Relationship Id="rId989" Type="http://schemas.openxmlformats.org/officeDocument/2006/relationships/oleObject" Target="embeddings/oleObject968.bin"/><Relationship Id="rId34" Type="http://schemas.openxmlformats.org/officeDocument/2006/relationships/image" Target="media/image17.png"/><Relationship Id="rId544" Type="http://schemas.openxmlformats.org/officeDocument/2006/relationships/oleObject" Target="embeddings/oleObject523.bin"/><Relationship Id="rId751" Type="http://schemas.openxmlformats.org/officeDocument/2006/relationships/oleObject" Target="embeddings/oleObject730.bin"/><Relationship Id="rId849" Type="http://schemas.openxmlformats.org/officeDocument/2006/relationships/oleObject" Target="embeddings/oleObject828.bin"/><Relationship Id="rId1174" Type="http://schemas.openxmlformats.org/officeDocument/2006/relationships/oleObject" Target="embeddings/oleObject1153.bin"/><Relationship Id="rId183" Type="http://schemas.openxmlformats.org/officeDocument/2006/relationships/oleObject" Target="embeddings/oleObject162.bin"/><Relationship Id="rId390" Type="http://schemas.openxmlformats.org/officeDocument/2006/relationships/oleObject" Target="embeddings/oleObject369.bin"/><Relationship Id="rId404" Type="http://schemas.openxmlformats.org/officeDocument/2006/relationships/oleObject" Target="embeddings/oleObject383.bin"/><Relationship Id="rId611" Type="http://schemas.openxmlformats.org/officeDocument/2006/relationships/oleObject" Target="embeddings/oleObject590.bin"/><Relationship Id="rId1034" Type="http://schemas.openxmlformats.org/officeDocument/2006/relationships/oleObject" Target="embeddings/oleObject1013.bin"/><Relationship Id="rId250" Type="http://schemas.openxmlformats.org/officeDocument/2006/relationships/oleObject" Target="embeddings/oleObject229.bin"/><Relationship Id="rId488" Type="http://schemas.openxmlformats.org/officeDocument/2006/relationships/oleObject" Target="embeddings/oleObject467.bin"/><Relationship Id="rId695" Type="http://schemas.openxmlformats.org/officeDocument/2006/relationships/oleObject" Target="embeddings/oleObject674.bin"/><Relationship Id="rId709" Type="http://schemas.openxmlformats.org/officeDocument/2006/relationships/oleObject" Target="embeddings/oleObject688.bin"/><Relationship Id="rId916" Type="http://schemas.openxmlformats.org/officeDocument/2006/relationships/oleObject" Target="embeddings/oleObject895.bin"/><Relationship Id="rId1101" Type="http://schemas.openxmlformats.org/officeDocument/2006/relationships/oleObject" Target="embeddings/oleObject1080.bin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89.bin"/><Relationship Id="rId348" Type="http://schemas.openxmlformats.org/officeDocument/2006/relationships/oleObject" Target="embeddings/oleObject327.bin"/><Relationship Id="rId555" Type="http://schemas.openxmlformats.org/officeDocument/2006/relationships/oleObject" Target="embeddings/oleObject534.bin"/><Relationship Id="rId762" Type="http://schemas.openxmlformats.org/officeDocument/2006/relationships/oleObject" Target="embeddings/oleObject741.bin"/><Relationship Id="rId1185" Type="http://schemas.openxmlformats.org/officeDocument/2006/relationships/oleObject" Target="embeddings/oleObject1164.bin"/><Relationship Id="rId194" Type="http://schemas.openxmlformats.org/officeDocument/2006/relationships/oleObject" Target="embeddings/oleObject173.bin"/><Relationship Id="rId208" Type="http://schemas.openxmlformats.org/officeDocument/2006/relationships/oleObject" Target="embeddings/oleObject187.bin"/><Relationship Id="rId415" Type="http://schemas.openxmlformats.org/officeDocument/2006/relationships/oleObject" Target="embeddings/oleObject394.bin"/><Relationship Id="rId622" Type="http://schemas.openxmlformats.org/officeDocument/2006/relationships/oleObject" Target="embeddings/oleObject601.bin"/><Relationship Id="rId1045" Type="http://schemas.openxmlformats.org/officeDocument/2006/relationships/oleObject" Target="embeddings/oleObject1024.bin"/><Relationship Id="rId261" Type="http://schemas.openxmlformats.org/officeDocument/2006/relationships/oleObject" Target="embeddings/oleObject240.bin"/><Relationship Id="rId499" Type="http://schemas.openxmlformats.org/officeDocument/2006/relationships/oleObject" Target="embeddings/oleObject478.bin"/><Relationship Id="rId927" Type="http://schemas.openxmlformats.org/officeDocument/2006/relationships/oleObject" Target="embeddings/oleObject906.bin"/><Relationship Id="rId1112" Type="http://schemas.openxmlformats.org/officeDocument/2006/relationships/oleObject" Target="embeddings/oleObject1091.bin"/><Relationship Id="rId56" Type="http://schemas.openxmlformats.org/officeDocument/2006/relationships/oleObject" Target="embeddings/oleObject35.bin"/><Relationship Id="rId359" Type="http://schemas.openxmlformats.org/officeDocument/2006/relationships/oleObject" Target="embeddings/oleObject338.bin"/><Relationship Id="rId566" Type="http://schemas.openxmlformats.org/officeDocument/2006/relationships/oleObject" Target="embeddings/oleObject545.bin"/><Relationship Id="rId773" Type="http://schemas.openxmlformats.org/officeDocument/2006/relationships/oleObject" Target="embeddings/oleObject752.bin"/><Relationship Id="rId1196" Type="http://schemas.openxmlformats.org/officeDocument/2006/relationships/oleObject" Target="embeddings/oleObject1175.bin"/><Relationship Id="rId121" Type="http://schemas.openxmlformats.org/officeDocument/2006/relationships/oleObject" Target="embeddings/oleObject100.bin"/><Relationship Id="rId219" Type="http://schemas.openxmlformats.org/officeDocument/2006/relationships/oleObject" Target="embeddings/oleObject198.bin"/><Relationship Id="rId426" Type="http://schemas.openxmlformats.org/officeDocument/2006/relationships/oleObject" Target="embeddings/oleObject405.bin"/><Relationship Id="rId633" Type="http://schemas.openxmlformats.org/officeDocument/2006/relationships/oleObject" Target="embeddings/oleObject612.bin"/><Relationship Id="rId980" Type="http://schemas.openxmlformats.org/officeDocument/2006/relationships/oleObject" Target="embeddings/oleObject959.bin"/><Relationship Id="rId1056" Type="http://schemas.openxmlformats.org/officeDocument/2006/relationships/oleObject" Target="embeddings/oleObject1035.bin"/><Relationship Id="rId840" Type="http://schemas.openxmlformats.org/officeDocument/2006/relationships/oleObject" Target="embeddings/oleObject819.bin"/><Relationship Id="rId938" Type="http://schemas.openxmlformats.org/officeDocument/2006/relationships/oleObject" Target="embeddings/oleObject917.bin"/><Relationship Id="rId67" Type="http://schemas.openxmlformats.org/officeDocument/2006/relationships/oleObject" Target="embeddings/oleObject46.bin"/><Relationship Id="rId272" Type="http://schemas.openxmlformats.org/officeDocument/2006/relationships/oleObject" Target="embeddings/oleObject251.bin"/><Relationship Id="rId577" Type="http://schemas.openxmlformats.org/officeDocument/2006/relationships/oleObject" Target="embeddings/oleObject556.bin"/><Relationship Id="rId700" Type="http://schemas.openxmlformats.org/officeDocument/2006/relationships/oleObject" Target="embeddings/oleObject679.bin"/><Relationship Id="rId1123" Type="http://schemas.openxmlformats.org/officeDocument/2006/relationships/oleObject" Target="embeddings/oleObject1102.bin"/><Relationship Id="rId132" Type="http://schemas.openxmlformats.org/officeDocument/2006/relationships/oleObject" Target="embeddings/oleObject111.bin"/><Relationship Id="rId784" Type="http://schemas.openxmlformats.org/officeDocument/2006/relationships/oleObject" Target="embeddings/oleObject763.bin"/><Relationship Id="rId991" Type="http://schemas.openxmlformats.org/officeDocument/2006/relationships/oleObject" Target="embeddings/oleObject970.bin"/><Relationship Id="rId1067" Type="http://schemas.openxmlformats.org/officeDocument/2006/relationships/oleObject" Target="embeddings/oleObject1046.bin"/><Relationship Id="rId437" Type="http://schemas.openxmlformats.org/officeDocument/2006/relationships/oleObject" Target="embeddings/oleObject416.bin"/><Relationship Id="rId644" Type="http://schemas.openxmlformats.org/officeDocument/2006/relationships/oleObject" Target="embeddings/oleObject623.bin"/><Relationship Id="rId851" Type="http://schemas.openxmlformats.org/officeDocument/2006/relationships/oleObject" Target="embeddings/oleObject830.bin"/><Relationship Id="rId283" Type="http://schemas.openxmlformats.org/officeDocument/2006/relationships/oleObject" Target="embeddings/oleObject262.bin"/><Relationship Id="rId490" Type="http://schemas.openxmlformats.org/officeDocument/2006/relationships/oleObject" Target="embeddings/oleObject469.bin"/><Relationship Id="rId504" Type="http://schemas.openxmlformats.org/officeDocument/2006/relationships/oleObject" Target="embeddings/oleObject483.bin"/><Relationship Id="rId711" Type="http://schemas.openxmlformats.org/officeDocument/2006/relationships/oleObject" Target="embeddings/oleObject690.bin"/><Relationship Id="rId949" Type="http://schemas.openxmlformats.org/officeDocument/2006/relationships/oleObject" Target="embeddings/oleObject928.bin"/><Relationship Id="rId1134" Type="http://schemas.openxmlformats.org/officeDocument/2006/relationships/oleObject" Target="embeddings/oleObject1113.bin"/><Relationship Id="rId78" Type="http://schemas.openxmlformats.org/officeDocument/2006/relationships/oleObject" Target="embeddings/oleObject57.bin"/><Relationship Id="rId143" Type="http://schemas.openxmlformats.org/officeDocument/2006/relationships/oleObject" Target="embeddings/oleObject122.bin"/><Relationship Id="rId350" Type="http://schemas.openxmlformats.org/officeDocument/2006/relationships/oleObject" Target="embeddings/oleObject329.bin"/><Relationship Id="rId588" Type="http://schemas.openxmlformats.org/officeDocument/2006/relationships/oleObject" Target="embeddings/oleObject567.bin"/><Relationship Id="rId795" Type="http://schemas.openxmlformats.org/officeDocument/2006/relationships/oleObject" Target="embeddings/oleObject774.bin"/><Relationship Id="rId809" Type="http://schemas.openxmlformats.org/officeDocument/2006/relationships/oleObject" Target="embeddings/oleObject788.bin"/><Relationship Id="rId1201" Type="http://schemas.openxmlformats.org/officeDocument/2006/relationships/oleObject" Target="embeddings/oleObject1180.bin"/><Relationship Id="rId9" Type="http://schemas.openxmlformats.org/officeDocument/2006/relationships/image" Target="media/image4.png"/><Relationship Id="rId210" Type="http://schemas.openxmlformats.org/officeDocument/2006/relationships/oleObject" Target="embeddings/oleObject189.bin"/><Relationship Id="rId448" Type="http://schemas.openxmlformats.org/officeDocument/2006/relationships/oleObject" Target="embeddings/oleObject427.bin"/><Relationship Id="rId655" Type="http://schemas.openxmlformats.org/officeDocument/2006/relationships/oleObject" Target="embeddings/oleObject634.bin"/><Relationship Id="rId862" Type="http://schemas.openxmlformats.org/officeDocument/2006/relationships/oleObject" Target="embeddings/oleObject841.bin"/><Relationship Id="rId1078" Type="http://schemas.openxmlformats.org/officeDocument/2006/relationships/oleObject" Target="embeddings/oleObject1057.bin"/><Relationship Id="rId294" Type="http://schemas.openxmlformats.org/officeDocument/2006/relationships/oleObject" Target="embeddings/oleObject273.bin"/><Relationship Id="rId308" Type="http://schemas.openxmlformats.org/officeDocument/2006/relationships/oleObject" Target="embeddings/oleObject287.bin"/><Relationship Id="rId515" Type="http://schemas.openxmlformats.org/officeDocument/2006/relationships/oleObject" Target="embeddings/oleObject494.bin"/><Relationship Id="rId722" Type="http://schemas.openxmlformats.org/officeDocument/2006/relationships/oleObject" Target="embeddings/oleObject701.bin"/><Relationship Id="rId1145" Type="http://schemas.openxmlformats.org/officeDocument/2006/relationships/oleObject" Target="embeddings/oleObject1124.bin"/><Relationship Id="rId89" Type="http://schemas.openxmlformats.org/officeDocument/2006/relationships/oleObject" Target="embeddings/oleObject68.bin"/><Relationship Id="rId154" Type="http://schemas.openxmlformats.org/officeDocument/2006/relationships/oleObject" Target="embeddings/oleObject133.bin"/><Relationship Id="rId361" Type="http://schemas.openxmlformats.org/officeDocument/2006/relationships/oleObject" Target="embeddings/oleObject340.bin"/><Relationship Id="rId599" Type="http://schemas.openxmlformats.org/officeDocument/2006/relationships/oleObject" Target="embeddings/oleObject578.bin"/><Relationship Id="rId1005" Type="http://schemas.openxmlformats.org/officeDocument/2006/relationships/oleObject" Target="embeddings/oleObject984.bin"/><Relationship Id="rId1212" Type="http://schemas.openxmlformats.org/officeDocument/2006/relationships/oleObject" Target="embeddings/oleObject1191.bin"/><Relationship Id="rId459" Type="http://schemas.openxmlformats.org/officeDocument/2006/relationships/oleObject" Target="embeddings/oleObject438.bin"/><Relationship Id="rId666" Type="http://schemas.openxmlformats.org/officeDocument/2006/relationships/oleObject" Target="embeddings/oleObject645.bin"/><Relationship Id="rId873" Type="http://schemas.openxmlformats.org/officeDocument/2006/relationships/oleObject" Target="embeddings/oleObject852.bin"/><Relationship Id="rId1089" Type="http://schemas.openxmlformats.org/officeDocument/2006/relationships/oleObject" Target="embeddings/oleObject1068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200.bin"/><Relationship Id="rId319" Type="http://schemas.openxmlformats.org/officeDocument/2006/relationships/oleObject" Target="embeddings/oleObject298.bin"/><Relationship Id="rId526" Type="http://schemas.openxmlformats.org/officeDocument/2006/relationships/oleObject" Target="embeddings/oleObject505.bin"/><Relationship Id="rId1156" Type="http://schemas.openxmlformats.org/officeDocument/2006/relationships/oleObject" Target="embeddings/oleObject1135.bin"/><Relationship Id="rId733" Type="http://schemas.openxmlformats.org/officeDocument/2006/relationships/oleObject" Target="embeddings/oleObject712.bin"/><Relationship Id="rId940" Type="http://schemas.openxmlformats.org/officeDocument/2006/relationships/oleObject" Target="embeddings/oleObject919.bin"/><Relationship Id="rId1016" Type="http://schemas.openxmlformats.org/officeDocument/2006/relationships/oleObject" Target="embeddings/oleObject995.bin"/><Relationship Id="rId165" Type="http://schemas.openxmlformats.org/officeDocument/2006/relationships/oleObject" Target="embeddings/oleObject144.bin"/><Relationship Id="rId372" Type="http://schemas.openxmlformats.org/officeDocument/2006/relationships/oleObject" Target="embeddings/oleObject351.bin"/><Relationship Id="rId677" Type="http://schemas.openxmlformats.org/officeDocument/2006/relationships/oleObject" Target="embeddings/oleObject656.bin"/><Relationship Id="rId800" Type="http://schemas.openxmlformats.org/officeDocument/2006/relationships/oleObject" Target="embeddings/oleObject779.bin"/><Relationship Id="rId1223" Type="http://schemas.openxmlformats.org/officeDocument/2006/relationships/oleObject" Target="embeddings/oleObject1202.bin"/><Relationship Id="rId232" Type="http://schemas.openxmlformats.org/officeDocument/2006/relationships/oleObject" Target="embeddings/oleObject211.bin"/><Relationship Id="rId884" Type="http://schemas.openxmlformats.org/officeDocument/2006/relationships/oleObject" Target="embeddings/oleObject863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516.bin"/><Relationship Id="rId744" Type="http://schemas.openxmlformats.org/officeDocument/2006/relationships/oleObject" Target="embeddings/oleObject723.bin"/><Relationship Id="rId951" Type="http://schemas.openxmlformats.org/officeDocument/2006/relationships/oleObject" Target="embeddings/oleObject930.bin"/><Relationship Id="rId1167" Type="http://schemas.openxmlformats.org/officeDocument/2006/relationships/oleObject" Target="embeddings/oleObject1146.bin"/><Relationship Id="rId80" Type="http://schemas.openxmlformats.org/officeDocument/2006/relationships/oleObject" Target="embeddings/oleObject59.bin"/><Relationship Id="rId176" Type="http://schemas.openxmlformats.org/officeDocument/2006/relationships/oleObject" Target="embeddings/oleObject155.bin"/><Relationship Id="rId383" Type="http://schemas.openxmlformats.org/officeDocument/2006/relationships/oleObject" Target="embeddings/oleObject362.bin"/><Relationship Id="rId590" Type="http://schemas.openxmlformats.org/officeDocument/2006/relationships/oleObject" Target="embeddings/oleObject569.bin"/><Relationship Id="rId604" Type="http://schemas.openxmlformats.org/officeDocument/2006/relationships/oleObject" Target="embeddings/oleObject583.bin"/><Relationship Id="rId811" Type="http://schemas.openxmlformats.org/officeDocument/2006/relationships/oleObject" Target="embeddings/oleObject790.bin"/><Relationship Id="rId1027" Type="http://schemas.openxmlformats.org/officeDocument/2006/relationships/oleObject" Target="embeddings/oleObject1006.bin"/><Relationship Id="rId1234" Type="http://schemas.openxmlformats.org/officeDocument/2006/relationships/oleObject" Target="embeddings/oleObject1213.bin"/><Relationship Id="rId243" Type="http://schemas.openxmlformats.org/officeDocument/2006/relationships/oleObject" Target="embeddings/oleObject222.bin"/><Relationship Id="rId450" Type="http://schemas.openxmlformats.org/officeDocument/2006/relationships/oleObject" Target="embeddings/oleObject429.bin"/><Relationship Id="rId688" Type="http://schemas.openxmlformats.org/officeDocument/2006/relationships/oleObject" Target="embeddings/oleObject667.bin"/><Relationship Id="rId895" Type="http://schemas.openxmlformats.org/officeDocument/2006/relationships/oleObject" Target="embeddings/oleObject874.bin"/><Relationship Id="rId909" Type="http://schemas.openxmlformats.org/officeDocument/2006/relationships/oleObject" Target="embeddings/oleObject888.bin"/><Relationship Id="rId1080" Type="http://schemas.openxmlformats.org/officeDocument/2006/relationships/oleObject" Target="embeddings/oleObject1059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82.bin"/><Relationship Id="rId310" Type="http://schemas.openxmlformats.org/officeDocument/2006/relationships/oleObject" Target="embeddings/oleObject289.bin"/><Relationship Id="rId548" Type="http://schemas.openxmlformats.org/officeDocument/2006/relationships/oleObject" Target="embeddings/oleObject527.bin"/><Relationship Id="rId755" Type="http://schemas.openxmlformats.org/officeDocument/2006/relationships/oleObject" Target="embeddings/oleObject734.bin"/><Relationship Id="rId962" Type="http://schemas.openxmlformats.org/officeDocument/2006/relationships/oleObject" Target="embeddings/oleObject941.bin"/><Relationship Id="rId1178" Type="http://schemas.openxmlformats.org/officeDocument/2006/relationships/oleObject" Target="embeddings/oleObject1157.bin"/><Relationship Id="rId91" Type="http://schemas.openxmlformats.org/officeDocument/2006/relationships/oleObject" Target="embeddings/oleObject70.bin"/><Relationship Id="rId187" Type="http://schemas.openxmlformats.org/officeDocument/2006/relationships/oleObject" Target="embeddings/oleObject166.bin"/><Relationship Id="rId394" Type="http://schemas.openxmlformats.org/officeDocument/2006/relationships/oleObject" Target="embeddings/oleObject373.bin"/><Relationship Id="rId408" Type="http://schemas.openxmlformats.org/officeDocument/2006/relationships/oleObject" Target="embeddings/oleObject387.bin"/><Relationship Id="rId615" Type="http://schemas.openxmlformats.org/officeDocument/2006/relationships/oleObject" Target="embeddings/oleObject594.bin"/><Relationship Id="rId822" Type="http://schemas.openxmlformats.org/officeDocument/2006/relationships/oleObject" Target="embeddings/oleObject801.bin"/><Relationship Id="rId1038" Type="http://schemas.openxmlformats.org/officeDocument/2006/relationships/oleObject" Target="embeddings/oleObject1017.bin"/><Relationship Id="rId254" Type="http://schemas.openxmlformats.org/officeDocument/2006/relationships/oleObject" Target="embeddings/oleObject233.bin"/><Relationship Id="rId699" Type="http://schemas.openxmlformats.org/officeDocument/2006/relationships/oleObject" Target="embeddings/oleObject678.bin"/><Relationship Id="rId1091" Type="http://schemas.openxmlformats.org/officeDocument/2006/relationships/oleObject" Target="embeddings/oleObject1070.bin"/><Relationship Id="rId1105" Type="http://schemas.openxmlformats.org/officeDocument/2006/relationships/oleObject" Target="embeddings/oleObject1084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93.bin"/><Relationship Id="rId461" Type="http://schemas.openxmlformats.org/officeDocument/2006/relationships/oleObject" Target="embeddings/oleObject440.bin"/><Relationship Id="rId559" Type="http://schemas.openxmlformats.org/officeDocument/2006/relationships/oleObject" Target="embeddings/oleObject538.bin"/><Relationship Id="rId766" Type="http://schemas.openxmlformats.org/officeDocument/2006/relationships/oleObject" Target="embeddings/oleObject745.bin"/><Relationship Id="rId1189" Type="http://schemas.openxmlformats.org/officeDocument/2006/relationships/oleObject" Target="embeddings/oleObject1168.bin"/><Relationship Id="rId198" Type="http://schemas.openxmlformats.org/officeDocument/2006/relationships/oleObject" Target="embeddings/oleObject177.bin"/><Relationship Id="rId321" Type="http://schemas.openxmlformats.org/officeDocument/2006/relationships/oleObject" Target="embeddings/oleObject300.bin"/><Relationship Id="rId419" Type="http://schemas.openxmlformats.org/officeDocument/2006/relationships/oleObject" Target="embeddings/oleObject398.bin"/><Relationship Id="rId626" Type="http://schemas.openxmlformats.org/officeDocument/2006/relationships/oleObject" Target="embeddings/oleObject605.bin"/><Relationship Id="rId973" Type="http://schemas.openxmlformats.org/officeDocument/2006/relationships/oleObject" Target="embeddings/oleObject952.bin"/><Relationship Id="rId1049" Type="http://schemas.openxmlformats.org/officeDocument/2006/relationships/oleObject" Target="embeddings/oleObject1028.bin"/><Relationship Id="rId833" Type="http://schemas.openxmlformats.org/officeDocument/2006/relationships/oleObject" Target="embeddings/oleObject812.bin"/><Relationship Id="rId1116" Type="http://schemas.openxmlformats.org/officeDocument/2006/relationships/oleObject" Target="embeddings/oleObject1095.bin"/><Relationship Id="rId265" Type="http://schemas.openxmlformats.org/officeDocument/2006/relationships/oleObject" Target="embeddings/oleObject244.bin"/><Relationship Id="rId472" Type="http://schemas.openxmlformats.org/officeDocument/2006/relationships/oleObject" Target="embeddings/oleObject451.bin"/><Relationship Id="rId900" Type="http://schemas.openxmlformats.org/officeDocument/2006/relationships/oleObject" Target="embeddings/oleObject879.bin"/><Relationship Id="rId125" Type="http://schemas.openxmlformats.org/officeDocument/2006/relationships/oleObject" Target="embeddings/oleObject104.bin"/><Relationship Id="rId332" Type="http://schemas.openxmlformats.org/officeDocument/2006/relationships/oleObject" Target="embeddings/oleObject311.bin"/><Relationship Id="rId777" Type="http://schemas.openxmlformats.org/officeDocument/2006/relationships/oleObject" Target="embeddings/oleObject756.bin"/><Relationship Id="rId984" Type="http://schemas.openxmlformats.org/officeDocument/2006/relationships/oleObject" Target="embeddings/oleObject963.bin"/><Relationship Id="rId637" Type="http://schemas.openxmlformats.org/officeDocument/2006/relationships/oleObject" Target="embeddings/oleObject616.bin"/><Relationship Id="rId844" Type="http://schemas.openxmlformats.org/officeDocument/2006/relationships/oleObject" Target="embeddings/oleObject823.bin"/><Relationship Id="rId276" Type="http://schemas.openxmlformats.org/officeDocument/2006/relationships/oleObject" Target="embeddings/oleObject255.bin"/><Relationship Id="rId483" Type="http://schemas.openxmlformats.org/officeDocument/2006/relationships/oleObject" Target="embeddings/oleObject462.bin"/><Relationship Id="rId690" Type="http://schemas.openxmlformats.org/officeDocument/2006/relationships/oleObject" Target="embeddings/oleObject669.bin"/><Relationship Id="rId704" Type="http://schemas.openxmlformats.org/officeDocument/2006/relationships/oleObject" Target="embeddings/oleObject683.bin"/><Relationship Id="rId911" Type="http://schemas.openxmlformats.org/officeDocument/2006/relationships/oleObject" Target="embeddings/oleObject890.bin"/><Relationship Id="rId1127" Type="http://schemas.openxmlformats.org/officeDocument/2006/relationships/oleObject" Target="embeddings/oleObject1106.bin"/><Relationship Id="rId40" Type="http://schemas.openxmlformats.org/officeDocument/2006/relationships/oleObject" Target="embeddings/oleObject19.bin"/><Relationship Id="rId136" Type="http://schemas.openxmlformats.org/officeDocument/2006/relationships/oleObject" Target="embeddings/oleObject115.bin"/><Relationship Id="rId343" Type="http://schemas.openxmlformats.org/officeDocument/2006/relationships/oleObject" Target="embeddings/oleObject322.bin"/><Relationship Id="rId550" Type="http://schemas.openxmlformats.org/officeDocument/2006/relationships/oleObject" Target="embeddings/oleObject529.bin"/><Relationship Id="rId788" Type="http://schemas.openxmlformats.org/officeDocument/2006/relationships/oleObject" Target="embeddings/oleObject767.bin"/><Relationship Id="rId995" Type="http://schemas.openxmlformats.org/officeDocument/2006/relationships/oleObject" Target="embeddings/oleObject974.bin"/><Relationship Id="rId1180" Type="http://schemas.openxmlformats.org/officeDocument/2006/relationships/oleObject" Target="embeddings/oleObject1159.bin"/><Relationship Id="rId203" Type="http://schemas.openxmlformats.org/officeDocument/2006/relationships/oleObject" Target="embeddings/oleObject182.bin"/><Relationship Id="rId648" Type="http://schemas.openxmlformats.org/officeDocument/2006/relationships/oleObject" Target="embeddings/oleObject627.bin"/><Relationship Id="rId855" Type="http://schemas.openxmlformats.org/officeDocument/2006/relationships/oleObject" Target="embeddings/oleObject834.bin"/><Relationship Id="rId1040" Type="http://schemas.openxmlformats.org/officeDocument/2006/relationships/oleObject" Target="embeddings/oleObject1019.bin"/><Relationship Id="rId287" Type="http://schemas.openxmlformats.org/officeDocument/2006/relationships/oleObject" Target="embeddings/oleObject266.bin"/><Relationship Id="rId410" Type="http://schemas.openxmlformats.org/officeDocument/2006/relationships/oleObject" Target="embeddings/oleObject389.bin"/><Relationship Id="rId494" Type="http://schemas.openxmlformats.org/officeDocument/2006/relationships/oleObject" Target="embeddings/oleObject473.bin"/><Relationship Id="rId508" Type="http://schemas.openxmlformats.org/officeDocument/2006/relationships/oleObject" Target="embeddings/oleObject487.bin"/><Relationship Id="rId715" Type="http://schemas.openxmlformats.org/officeDocument/2006/relationships/oleObject" Target="embeddings/oleObject694.bin"/><Relationship Id="rId922" Type="http://schemas.openxmlformats.org/officeDocument/2006/relationships/oleObject" Target="embeddings/oleObject901.bin"/><Relationship Id="rId1138" Type="http://schemas.openxmlformats.org/officeDocument/2006/relationships/oleObject" Target="embeddings/oleObject1117.bin"/><Relationship Id="rId147" Type="http://schemas.openxmlformats.org/officeDocument/2006/relationships/oleObject" Target="embeddings/oleObject126.bin"/><Relationship Id="rId354" Type="http://schemas.openxmlformats.org/officeDocument/2006/relationships/oleObject" Target="embeddings/oleObject333.bin"/><Relationship Id="rId799" Type="http://schemas.openxmlformats.org/officeDocument/2006/relationships/oleObject" Target="embeddings/oleObject778.bin"/><Relationship Id="rId1191" Type="http://schemas.openxmlformats.org/officeDocument/2006/relationships/oleObject" Target="embeddings/oleObject1170.bin"/><Relationship Id="rId1205" Type="http://schemas.openxmlformats.org/officeDocument/2006/relationships/oleObject" Target="embeddings/oleObject1184.bin"/><Relationship Id="rId51" Type="http://schemas.openxmlformats.org/officeDocument/2006/relationships/oleObject" Target="embeddings/oleObject30.bin"/><Relationship Id="rId561" Type="http://schemas.openxmlformats.org/officeDocument/2006/relationships/oleObject" Target="embeddings/oleObject540.bin"/><Relationship Id="rId659" Type="http://schemas.openxmlformats.org/officeDocument/2006/relationships/oleObject" Target="embeddings/oleObject638.bin"/><Relationship Id="rId866" Type="http://schemas.openxmlformats.org/officeDocument/2006/relationships/oleObject" Target="embeddings/oleObject845.bin"/><Relationship Id="rId214" Type="http://schemas.openxmlformats.org/officeDocument/2006/relationships/oleObject" Target="embeddings/oleObject193.bin"/><Relationship Id="rId298" Type="http://schemas.openxmlformats.org/officeDocument/2006/relationships/oleObject" Target="embeddings/oleObject277.bin"/><Relationship Id="rId421" Type="http://schemas.openxmlformats.org/officeDocument/2006/relationships/oleObject" Target="embeddings/oleObject400.bin"/><Relationship Id="rId519" Type="http://schemas.openxmlformats.org/officeDocument/2006/relationships/oleObject" Target="embeddings/oleObject498.bin"/><Relationship Id="rId1051" Type="http://schemas.openxmlformats.org/officeDocument/2006/relationships/oleObject" Target="embeddings/oleObject1030.bin"/><Relationship Id="rId1149" Type="http://schemas.openxmlformats.org/officeDocument/2006/relationships/oleObject" Target="embeddings/oleObject1128.bin"/><Relationship Id="rId158" Type="http://schemas.openxmlformats.org/officeDocument/2006/relationships/oleObject" Target="embeddings/oleObject137.bin"/><Relationship Id="rId726" Type="http://schemas.openxmlformats.org/officeDocument/2006/relationships/oleObject" Target="embeddings/oleObject705.bin"/><Relationship Id="rId933" Type="http://schemas.openxmlformats.org/officeDocument/2006/relationships/oleObject" Target="embeddings/oleObject912.bin"/><Relationship Id="rId1009" Type="http://schemas.openxmlformats.org/officeDocument/2006/relationships/oleObject" Target="embeddings/oleObject988.bin"/><Relationship Id="rId62" Type="http://schemas.openxmlformats.org/officeDocument/2006/relationships/oleObject" Target="embeddings/oleObject41.bin"/><Relationship Id="rId365" Type="http://schemas.openxmlformats.org/officeDocument/2006/relationships/oleObject" Target="embeddings/oleObject344.bin"/><Relationship Id="rId572" Type="http://schemas.openxmlformats.org/officeDocument/2006/relationships/oleObject" Target="embeddings/oleObject551.bin"/><Relationship Id="rId1216" Type="http://schemas.openxmlformats.org/officeDocument/2006/relationships/oleObject" Target="embeddings/oleObject1195.bin"/><Relationship Id="rId225" Type="http://schemas.openxmlformats.org/officeDocument/2006/relationships/oleObject" Target="embeddings/oleObject204.bin"/><Relationship Id="rId432" Type="http://schemas.openxmlformats.org/officeDocument/2006/relationships/oleObject" Target="embeddings/oleObject411.bin"/><Relationship Id="rId877" Type="http://schemas.openxmlformats.org/officeDocument/2006/relationships/oleObject" Target="embeddings/oleObject856.bin"/><Relationship Id="rId1062" Type="http://schemas.openxmlformats.org/officeDocument/2006/relationships/oleObject" Target="embeddings/oleObject1041.bin"/><Relationship Id="rId737" Type="http://schemas.openxmlformats.org/officeDocument/2006/relationships/oleObject" Target="embeddings/oleObject716.bin"/><Relationship Id="rId944" Type="http://schemas.openxmlformats.org/officeDocument/2006/relationships/oleObject" Target="embeddings/oleObject923.bin"/><Relationship Id="rId73" Type="http://schemas.openxmlformats.org/officeDocument/2006/relationships/oleObject" Target="embeddings/oleObject52.bin"/><Relationship Id="rId169" Type="http://schemas.openxmlformats.org/officeDocument/2006/relationships/oleObject" Target="embeddings/oleObject148.bin"/><Relationship Id="rId376" Type="http://schemas.openxmlformats.org/officeDocument/2006/relationships/oleObject" Target="embeddings/oleObject355.bin"/><Relationship Id="rId583" Type="http://schemas.openxmlformats.org/officeDocument/2006/relationships/oleObject" Target="embeddings/oleObject562.bin"/><Relationship Id="rId790" Type="http://schemas.openxmlformats.org/officeDocument/2006/relationships/oleObject" Target="embeddings/oleObject769.bin"/><Relationship Id="rId804" Type="http://schemas.openxmlformats.org/officeDocument/2006/relationships/oleObject" Target="embeddings/oleObject783.bin"/><Relationship Id="rId1227" Type="http://schemas.openxmlformats.org/officeDocument/2006/relationships/oleObject" Target="embeddings/oleObject120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215.bin"/><Relationship Id="rId443" Type="http://schemas.openxmlformats.org/officeDocument/2006/relationships/oleObject" Target="embeddings/oleObject422.bin"/><Relationship Id="rId650" Type="http://schemas.openxmlformats.org/officeDocument/2006/relationships/oleObject" Target="embeddings/oleObject629.bin"/><Relationship Id="rId888" Type="http://schemas.openxmlformats.org/officeDocument/2006/relationships/oleObject" Target="embeddings/oleObject867.bin"/><Relationship Id="rId1073" Type="http://schemas.openxmlformats.org/officeDocument/2006/relationships/oleObject" Target="embeddings/oleObject1052.bin"/><Relationship Id="rId303" Type="http://schemas.openxmlformats.org/officeDocument/2006/relationships/oleObject" Target="embeddings/oleObject282.bin"/><Relationship Id="rId748" Type="http://schemas.openxmlformats.org/officeDocument/2006/relationships/oleObject" Target="embeddings/oleObject727.bin"/><Relationship Id="rId955" Type="http://schemas.openxmlformats.org/officeDocument/2006/relationships/oleObject" Target="embeddings/oleObject934.bin"/><Relationship Id="rId1140" Type="http://schemas.openxmlformats.org/officeDocument/2006/relationships/oleObject" Target="embeddings/oleObject1119.bin"/><Relationship Id="rId84" Type="http://schemas.openxmlformats.org/officeDocument/2006/relationships/oleObject" Target="embeddings/oleObject63.bin"/><Relationship Id="rId387" Type="http://schemas.openxmlformats.org/officeDocument/2006/relationships/oleObject" Target="embeddings/oleObject366.bin"/><Relationship Id="rId510" Type="http://schemas.openxmlformats.org/officeDocument/2006/relationships/oleObject" Target="embeddings/oleObject489.bin"/><Relationship Id="rId594" Type="http://schemas.openxmlformats.org/officeDocument/2006/relationships/oleObject" Target="embeddings/oleObject573.bin"/><Relationship Id="rId608" Type="http://schemas.openxmlformats.org/officeDocument/2006/relationships/oleObject" Target="embeddings/oleObject587.bin"/><Relationship Id="rId815" Type="http://schemas.openxmlformats.org/officeDocument/2006/relationships/oleObject" Target="embeddings/oleObject794.bin"/><Relationship Id="rId247" Type="http://schemas.openxmlformats.org/officeDocument/2006/relationships/oleObject" Target="embeddings/oleObject226.bin"/><Relationship Id="rId899" Type="http://schemas.openxmlformats.org/officeDocument/2006/relationships/oleObject" Target="embeddings/oleObject878.bin"/><Relationship Id="rId1000" Type="http://schemas.openxmlformats.org/officeDocument/2006/relationships/oleObject" Target="embeddings/oleObject979.bin"/><Relationship Id="rId1084" Type="http://schemas.openxmlformats.org/officeDocument/2006/relationships/oleObject" Target="embeddings/oleObject1063.bin"/><Relationship Id="rId107" Type="http://schemas.openxmlformats.org/officeDocument/2006/relationships/oleObject" Target="embeddings/oleObject86.bin"/><Relationship Id="rId454" Type="http://schemas.openxmlformats.org/officeDocument/2006/relationships/oleObject" Target="embeddings/oleObject433.bin"/><Relationship Id="rId661" Type="http://schemas.openxmlformats.org/officeDocument/2006/relationships/oleObject" Target="embeddings/oleObject640.bin"/><Relationship Id="rId759" Type="http://schemas.openxmlformats.org/officeDocument/2006/relationships/oleObject" Target="embeddings/oleObject738.bin"/><Relationship Id="rId966" Type="http://schemas.openxmlformats.org/officeDocument/2006/relationships/oleObject" Target="embeddings/oleObject945.bin"/><Relationship Id="rId11" Type="http://schemas.openxmlformats.org/officeDocument/2006/relationships/image" Target="media/image6.png"/><Relationship Id="rId314" Type="http://schemas.openxmlformats.org/officeDocument/2006/relationships/oleObject" Target="embeddings/oleObject293.bin"/><Relationship Id="rId398" Type="http://schemas.openxmlformats.org/officeDocument/2006/relationships/oleObject" Target="embeddings/oleObject377.bin"/><Relationship Id="rId521" Type="http://schemas.openxmlformats.org/officeDocument/2006/relationships/oleObject" Target="embeddings/oleObject500.bin"/><Relationship Id="rId619" Type="http://schemas.openxmlformats.org/officeDocument/2006/relationships/oleObject" Target="embeddings/oleObject598.bin"/><Relationship Id="rId1151" Type="http://schemas.openxmlformats.org/officeDocument/2006/relationships/oleObject" Target="embeddings/oleObject1130.bin"/><Relationship Id="rId95" Type="http://schemas.openxmlformats.org/officeDocument/2006/relationships/oleObject" Target="embeddings/oleObject74.bin"/><Relationship Id="rId160" Type="http://schemas.openxmlformats.org/officeDocument/2006/relationships/oleObject" Target="embeddings/oleObject139.bin"/><Relationship Id="rId826" Type="http://schemas.openxmlformats.org/officeDocument/2006/relationships/oleObject" Target="embeddings/oleObject805.bin"/><Relationship Id="rId1011" Type="http://schemas.openxmlformats.org/officeDocument/2006/relationships/oleObject" Target="embeddings/oleObject990.bin"/><Relationship Id="rId1109" Type="http://schemas.openxmlformats.org/officeDocument/2006/relationships/oleObject" Target="embeddings/oleObject1088.bin"/><Relationship Id="rId258" Type="http://schemas.openxmlformats.org/officeDocument/2006/relationships/oleObject" Target="embeddings/oleObject237.bin"/><Relationship Id="rId465" Type="http://schemas.openxmlformats.org/officeDocument/2006/relationships/oleObject" Target="embeddings/oleObject444.bin"/><Relationship Id="rId672" Type="http://schemas.openxmlformats.org/officeDocument/2006/relationships/oleObject" Target="embeddings/oleObject651.bin"/><Relationship Id="rId1095" Type="http://schemas.openxmlformats.org/officeDocument/2006/relationships/oleObject" Target="embeddings/oleObject1074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97.bin"/><Relationship Id="rId325" Type="http://schemas.openxmlformats.org/officeDocument/2006/relationships/oleObject" Target="embeddings/oleObject304.bin"/><Relationship Id="rId532" Type="http://schemas.openxmlformats.org/officeDocument/2006/relationships/oleObject" Target="embeddings/oleObject511.bin"/><Relationship Id="rId977" Type="http://schemas.openxmlformats.org/officeDocument/2006/relationships/oleObject" Target="embeddings/oleObject956.bin"/><Relationship Id="rId1162" Type="http://schemas.openxmlformats.org/officeDocument/2006/relationships/oleObject" Target="embeddings/oleObject1141.bin"/><Relationship Id="rId171" Type="http://schemas.openxmlformats.org/officeDocument/2006/relationships/oleObject" Target="embeddings/oleObject150.bin"/><Relationship Id="rId837" Type="http://schemas.openxmlformats.org/officeDocument/2006/relationships/oleObject" Target="embeddings/oleObject816.bin"/><Relationship Id="rId1022" Type="http://schemas.openxmlformats.org/officeDocument/2006/relationships/oleObject" Target="embeddings/oleObject1001.bin"/><Relationship Id="rId269" Type="http://schemas.openxmlformats.org/officeDocument/2006/relationships/oleObject" Target="embeddings/oleObject248.bin"/><Relationship Id="rId476" Type="http://schemas.openxmlformats.org/officeDocument/2006/relationships/oleObject" Target="embeddings/oleObject455.bin"/><Relationship Id="rId683" Type="http://schemas.openxmlformats.org/officeDocument/2006/relationships/oleObject" Target="embeddings/oleObject662.bin"/><Relationship Id="rId890" Type="http://schemas.openxmlformats.org/officeDocument/2006/relationships/oleObject" Target="embeddings/oleObject869.bin"/><Relationship Id="rId904" Type="http://schemas.openxmlformats.org/officeDocument/2006/relationships/oleObject" Target="embeddings/oleObject883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108.bin"/><Relationship Id="rId336" Type="http://schemas.openxmlformats.org/officeDocument/2006/relationships/oleObject" Target="embeddings/oleObject315.bin"/><Relationship Id="rId543" Type="http://schemas.openxmlformats.org/officeDocument/2006/relationships/oleObject" Target="embeddings/oleObject522.bin"/><Relationship Id="rId988" Type="http://schemas.openxmlformats.org/officeDocument/2006/relationships/oleObject" Target="embeddings/oleObject967.bin"/><Relationship Id="rId1173" Type="http://schemas.openxmlformats.org/officeDocument/2006/relationships/oleObject" Target="embeddings/oleObject1152.bin"/><Relationship Id="rId182" Type="http://schemas.openxmlformats.org/officeDocument/2006/relationships/oleObject" Target="embeddings/oleObject161.bin"/><Relationship Id="rId403" Type="http://schemas.openxmlformats.org/officeDocument/2006/relationships/oleObject" Target="embeddings/oleObject382.bin"/><Relationship Id="rId750" Type="http://schemas.openxmlformats.org/officeDocument/2006/relationships/oleObject" Target="embeddings/oleObject729.bin"/><Relationship Id="rId848" Type="http://schemas.openxmlformats.org/officeDocument/2006/relationships/oleObject" Target="embeddings/oleObject827.bin"/><Relationship Id="rId1033" Type="http://schemas.openxmlformats.org/officeDocument/2006/relationships/oleObject" Target="embeddings/oleObject1012.bin"/><Relationship Id="rId487" Type="http://schemas.openxmlformats.org/officeDocument/2006/relationships/oleObject" Target="embeddings/oleObject466.bin"/><Relationship Id="rId610" Type="http://schemas.openxmlformats.org/officeDocument/2006/relationships/oleObject" Target="embeddings/oleObject589.bin"/><Relationship Id="rId694" Type="http://schemas.openxmlformats.org/officeDocument/2006/relationships/oleObject" Target="embeddings/oleObject673.bin"/><Relationship Id="rId708" Type="http://schemas.openxmlformats.org/officeDocument/2006/relationships/oleObject" Target="embeddings/oleObject687.bin"/><Relationship Id="rId915" Type="http://schemas.openxmlformats.org/officeDocument/2006/relationships/oleObject" Target="embeddings/oleObject894.bin"/><Relationship Id="rId347" Type="http://schemas.openxmlformats.org/officeDocument/2006/relationships/oleObject" Target="embeddings/oleObject326.bin"/><Relationship Id="rId999" Type="http://schemas.openxmlformats.org/officeDocument/2006/relationships/oleObject" Target="embeddings/oleObject978.bin"/><Relationship Id="rId1100" Type="http://schemas.openxmlformats.org/officeDocument/2006/relationships/oleObject" Target="embeddings/oleObject1079.bin"/><Relationship Id="rId1184" Type="http://schemas.openxmlformats.org/officeDocument/2006/relationships/oleObject" Target="embeddings/oleObject1163.bin"/><Relationship Id="rId44" Type="http://schemas.openxmlformats.org/officeDocument/2006/relationships/oleObject" Target="embeddings/oleObject23.bin"/><Relationship Id="rId554" Type="http://schemas.openxmlformats.org/officeDocument/2006/relationships/oleObject" Target="embeddings/oleObject533.bin"/><Relationship Id="rId761" Type="http://schemas.openxmlformats.org/officeDocument/2006/relationships/oleObject" Target="embeddings/oleObject740.bin"/><Relationship Id="rId859" Type="http://schemas.openxmlformats.org/officeDocument/2006/relationships/oleObject" Target="embeddings/oleObject83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</TotalTime>
  <Pages>12</Pages>
  <Words>26524</Words>
  <Characters>15120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userznu</dc:creator>
  <cp:keywords/>
  <dc:description/>
  <cp:lastModifiedBy>Максим</cp:lastModifiedBy>
  <cp:revision>25</cp:revision>
  <dcterms:created xsi:type="dcterms:W3CDTF">2023-01-11T07:17:00Z</dcterms:created>
  <dcterms:modified xsi:type="dcterms:W3CDTF">2023-04-08T11:14:00Z</dcterms:modified>
</cp:coreProperties>
</file>