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95B" w:rsidRDefault="0091295B" w:rsidP="00B60837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156A2F">
        <w:rPr>
          <w:rFonts w:ascii="Times New Roman" w:hAnsi="Times New Roman"/>
          <w:sz w:val="28"/>
          <w:szCs w:val="28"/>
          <w:lang w:val="uk-UA"/>
        </w:rPr>
        <w:t>Інтернет-ресурси з арт-терапії</w:t>
      </w: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1  .</w:t>
      </w:r>
      <w:hyperlink r:id="rId5">
        <w:r>
          <w:rPr>
            <w:rFonts w:ascii="Times New Roman" w:hAnsi="Times New Roman" w:cs="Times New Roman"/>
            <w:color w:val="2A5885"/>
            <w:sz w:val="28"/>
            <w:szCs w:val="28"/>
            <w:highlight w:val="white"/>
            <w:u w:val="single"/>
          </w:rPr>
          <w:t>http://art-psychology.ru/about.html</w:t>
        </w:r>
      </w:hyperlink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7C30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6.png" o:spid="_x0000_i1025" type="#_x0000_t75" style="width:508.5pt;height:292.5pt;visibility:visible">
            <v:imagedata r:id="rId6" o:title=""/>
          </v:shape>
        </w:pict>
      </w: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Автор сайту - Крисанова Світлана, арт-психолог, дитячий психолог.</w:t>
      </w: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Дуже креативний сайт, де ви зможете дізнатися багато корисної інформації про арт-терапію для дітей і дорослих: теорія і практика. Арт-терапевтичні вправи, методи та засоби, рисункові тести.</w:t>
      </w: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Девіз сайту говорить сам за себе: "Все можна вирішити!"</w:t>
      </w: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2. </w:t>
      </w:r>
      <w:hyperlink r:id="rId7">
        <w:r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http://artlig.com/ob-art-terapii</w:t>
        </w:r>
      </w:hyperlink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517C30">
        <w:rPr>
          <w:rFonts w:ascii="Times New Roman" w:hAnsi="Times New Roman" w:cs="Times New Roman"/>
          <w:noProof/>
          <w:color w:val="222222"/>
          <w:sz w:val="28"/>
          <w:szCs w:val="28"/>
        </w:rPr>
        <w:pict>
          <v:shape id="image17.png" o:spid="_x0000_i1026" type="#_x0000_t75" style="width:388.5pt;height:238.5pt;visibility:visible">
            <v:imagedata r:id="rId8" o:title=""/>
          </v:shape>
        </w:pict>
      </w: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цьому сайті ви сможте знайти повну інформацію щодо багатьох напрямках в арт терапії, просто натиснувши на розділ "про арт терапію".</w:t>
      </w: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hyperlink r:id="rId9">
        <w:r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http://www.arttherapyblog.com</w:t>
        </w:r>
      </w:hyperlink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7C30">
        <w:rPr>
          <w:rFonts w:ascii="Times New Roman" w:hAnsi="Times New Roman" w:cs="Times New Roman"/>
          <w:noProof/>
          <w:sz w:val="28"/>
          <w:szCs w:val="28"/>
        </w:rPr>
        <w:pict>
          <v:shape id="image14.png" o:spid="_x0000_i1027" type="#_x0000_t75" style="width:459.75pt;height:267.75pt;visibility:visible">
            <v:imagedata r:id="rId10" o:title=""/>
          </v:shape>
        </w:pict>
      </w: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Цей сайт розрахований на людей, які володіють англійською мовою, тут багато новітньої інформації в області арт терапії.</w:t>
      </w: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 зможете дізнатися про кар'єру, освіту, діяльність та нові ідеї, а також удосконалити свій англійський.</w:t>
      </w: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hyperlink r:id="rId11">
        <w:r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https://vemakids.com.ua/ua/blog/metodyky</w:t>
        </w:r>
      </w:hyperlink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7C30">
        <w:rPr>
          <w:rFonts w:ascii="Times New Roman" w:hAnsi="Times New Roman" w:cs="Times New Roman"/>
          <w:noProof/>
          <w:sz w:val="28"/>
          <w:szCs w:val="28"/>
        </w:rPr>
        <w:pict>
          <v:shape id="image11.png" o:spid="_x0000_i1028" type="#_x0000_t75" style="width:422.25pt;height:241.5pt;visibility:visible">
            <v:imagedata r:id="rId12" o:title=""/>
          </v:shape>
        </w:pict>
      </w:r>
    </w:p>
    <w:p w:rsidR="0091295B" w:rsidRPr="00C715C0" w:rsidRDefault="0091295B" w:rsidP="00C715C0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15C0">
        <w:rPr>
          <w:rFonts w:ascii="Times New Roman" w:hAnsi="Times New Roman" w:cs="Times New Roman"/>
          <w:sz w:val="24"/>
          <w:szCs w:val="24"/>
        </w:rPr>
        <w:t>Сайт розрахований на арт-терапію з дітками. Ви можете ознайомитися з терапіями які дозволяють в багатьох випадках надійно позбутися стресів, нервозів, а також головних болів, безсонниці та інших проявів визваних стресом. Методи стимуляції мозку та багато іншого.</w:t>
      </w: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hyperlink r:id="rId13">
        <w:r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http://art-therapy.me/materialy/metodiki/</w:t>
        </w:r>
      </w:hyperlink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7C30">
        <w:rPr>
          <w:rFonts w:ascii="Times New Roman" w:hAnsi="Times New Roman" w:cs="Times New Roman"/>
          <w:noProof/>
          <w:sz w:val="28"/>
          <w:szCs w:val="28"/>
        </w:rPr>
        <w:pict>
          <v:shape id="image13.png" o:spid="_x0000_i1029" type="#_x0000_t75" style="width:446.25pt;height:258.75pt;visibility:visible">
            <v:imagedata r:id="rId14" o:title=""/>
          </v:shape>
        </w:pict>
      </w:r>
    </w:p>
    <w:p w:rsidR="0091295B" w:rsidRDefault="0091295B" w:rsidP="00C715C0">
      <w:pPr>
        <w:pStyle w:val="normal0"/>
        <w:spacing w:line="36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Тести, безліч методик, вправи - це все ви зможете знайти на сайті арт-терапія, просто натиснувши у верхньому правому кутку на потрібну вам категорію!</w:t>
      </w:r>
    </w:p>
    <w:p w:rsidR="0091295B" w:rsidRDefault="0091295B" w:rsidP="00C715C0">
      <w:pPr>
        <w:pStyle w:val="normal0"/>
        <w:spacing w:line="36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6. </w:t>
      </w:r>
      <w:hyperlink r:id="rId15">
        <w:r>
          <w:rPr>
            <w:color w:val="1155CC"/>
            <w:sz w:val="24"/>
            <w:szCs w:val="24"/>
            <w:u w:val="single"/>
          </w:rPr>
          <w:t>https://www.youtube.com/channel/UCP-TG3vC8J1Jm_VRuX0AFOQ/videos</w:t>
        </w:r>
      </w:hyperlink>
    </w:p>
    <w:p w:rsidR="0091295B" w:rsidRDefault="0091295B" w:rsidP="00C715C0">
      <w:pPr>
        <w:pStyle w:val="normal0"/>
        <w:spacing w:line="360" w:lineRule="auto"/>
        <w:rPr>
          <w:color w:val="222222"/>
          <w:sz w:val="24"/>
          <w:szCs w:val="24"/>
        </w:rPr>
      </w:pPr>
      <w:r w:rsidRPr="00517C30">
        <w:rPr>
          <w:noProof/>
          <w:color w:val="222222"/>
          <w:sz w:val="24"/>
          <w:szCs w:val="24"/>
        </w:rPr>
        <w:pict>
          <v:shape id="image8.png" o:spid="_x0000_i1030" type="#_x0000_t75" style="width:505.5pt;height:246pt;visibility:visible">
            <v:imagedata r:id="rId16" o:title=""/>
          </v:shape>
        </w:pict>
      </w: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295B" w:rsidRPr="00C715C0" w:rsidRDefault="0091295B" w:rsidP="00C715C0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15C0">
        <w:rPr>
          <w:rFonts w:ascii="Times New Roman" w:hAnsi="Times New Roman" w:cs="Times New Roman"/>
          <w:sz w:val="24"/>
          <w:szCs w:val="24"/>
        </w:rPr>
        <w:t>Якщо вам не не дуже хочеться читати, ви можете просто перейти по посиланню на Ютюб канал і наочно побачити як відбувається сам процес, послухати відгуки участіков і звичайно ж на цьому каналі є вебінари на необхідні теми. Ви дізнаєтеся багато нового і цікавого!</w:t>
      </w: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hyperlink r:id="rId17">
        <w:r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http://www.florinarta.ru</w:t>
        </w:r>
      </w:hyperlink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image15.png" o:spid="_x0000_s1026" type="#_x0000_t75" style="position:absolute;margin-left:-.3pt;margin-top:0;width:378.75pt;height:255pt;z-index:-251658240;visibility:visible">
            <v:imagedata r:id="rId18" o:title=""/>
          </v:shape>
        </w:pict>
      </w: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:rsidR="0091295B" w:rsidRPr="00C715C0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715C0">
        <w:rPr>
          <w:rFonts w:ascii="Times New Roman" w:hAnsi="Times New Roman" w:cs="Times New Roman"/>
          <w:color w:val="222222"/>
          <w:sz w:val="24"/>
          <w:szCs w:val="24"/>
        </w:rPr>
        <w:t>ФлорінАрта - це творчий проект, створений насамперед для батьків, які піклуються про всебічний і гармонійний розвиток своїх дітей.</w:t>
      </w:r>
    </w:p>
    <w:p w:rsidR="0091295B" w:rsidRPr="00C715C0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715C0">
        <w:rPr>
          <w:rFonts w:ascii="Times New Roman" w:hAnsi="Times New Roman" w:cs="Times New Roman"/>
          <w:color w:val="222222"/>
          <w:sz w:val="24"/>
          <w:szCs w:val="24"/>
        </w:rPr>
        <w:t>В основі проекту лежить арт-терапія - вид психотерапії, заснований на мистецтві і творчості.</w:t>
      </w:r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9. </w:t>
      </w:r>
      <w:hyperlink r:id="rId19">
        <w:r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https://magazinespdf.ru/all/artterapiya/</w:t>
        </w:r>
      </w:hyperlink>
    </w:p>
    <w:p w:rsidR="0091295B" w:rsidRDefault="0091295B" w:rsidP="00C715C0">
      <w:pPr>
        <w:pStyle w:val="normal0"/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517C30">
        <w:rPr>
          <w:rFonts w:ascii="Times New Roman" w:hAnsi="Times New Roman" w:cs="Times New Roman"/>
          <w:noProof/>
          <w:color w:val="222222"/>
          <w:sz w:val="28"/>
          <w:szCs w:val="28"/>
        </w:rPr>
        <w:pict>
          <v:shape id="image18.png" o:spid="_x0000_i1031" type="#_x0000_t75" style="width:505.5pt;height:233.25pt;visibility:visible">
            <v:imagedata r:id="rId20" o:title=""/>
          </v:shape>
        </w:pict>
      </w:r>
    </w:p>
    <w:p w:rsidR="0091295B" w:rsidRPr="0036486C" w:rsidRDefault="0091295B" w:rsidP="0036486C">
      <w:pPr>
        <w:pStyle w:val="normal0"/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6486C">
        <w:rPr>
          <w:rFonts w:ascii="Times New Roman" w:hAnsi="Times New Roman" w:cs="Times New Roman"/>
          <w:color w:val="222222"/>
          <w:sz w:val="24"/>
          <w:szCs w:val="24"/>
        </w:rPr>
        <w:t>Цей інтернет ресурс на журнал "Арт-терапія". Це енциклопедична колекція по розфарбовування. Кожен випуск колекції містить добірку малюнків для розфарбовування зі спеціально підібраними темами.</w:t>
      </w:r>
    </w:p>
    <w:p w:rsidR="0091295B" w:rsidRPr="0036486C" w:rsidRDefault="0091295B" w:rsidP="0036486C">
      <w:pPr>
        <w:pStyle w:val="normal0"/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6486C">
        <w:rPr>
          <w:rFonts w:ascii="Times New Roman" w:hAnsi="Times New Roman" w:cs="Times New Roman"/>
          <w:color w:val="222222"/>
          <w:sz w:val="24"/>
          <w:szCs w:val="24"/>
        </w:rPr>
        <w:t>На сайті є 37 випусків журналу їх можна скачати.</w:t>
      </w:r>
    </w:p>
    <w:p w:rsidR="0091295B" w:rsidRDefault="0091295B" w:rsidP="00C715C0">
      <w:pPr>
        <w:pStyle w:val="normal0"/>
        <w:spacing w:line="360" w:lineRule="auto"/>
        <w:rPr>
          <w:color w:val="222222"/>
          <w:sz w:val="24"/>
          <w:szCs w:val="24"/>
        </w:rPr>
      </w:pPr>
    </w:p>
    <w:p w:rsidR="0091295B" w:rsidRDefault="0091295B" w:rsidP="00C715C0">
      <w:pPr>
        <w:pStyle w:val="normal0"/>
        <w:spacing w:line="360" w:lineRule="auto"/>
        <w:rPr>
          <w:color w:val="222222"/>
          <w:sz w:val="24"/>
          <w:szCs w:val="24"/>
        </w:rPr>
      </w:pPr>
      <w:r w:rsidRPr="00517C30">
        <w:rPr>
          <w:noProof/>
          <w:color w:val="222222"/>
          <w:sz w:val="24"/>
          <w:szCs w:val="24"/>
        </w:rPr>
        <w:pict>
          <v:shape id="image12.png" o:spid="_x0000_i1032" type="#_x0000_t75" style="width:253.5pt;height:331.5pt;visibility:visible">
            <v:imagedata r:id="rId21" o:title=""/>
          </v:shape>
        </w:pict>
      </w:r>
    </w:p>
    <w:p w:rsidR="0091295B" w:rsidRPr="00156A2F" w:rsidRDefault="0091295B" w:rsidP="00B60837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1295B" w:rsidRPr="0036486C" w:rsidRDefault="0091295B" w:rsidP="00B60837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  <w:lang w:val="uk-UA"/>
        </w:rPr>
      </w:pPr>
      <w:hyperlink r:id="rId22" w:history="1">
        <w:r w:rsidRPr="00156A2F">
          <w:rPr>
            <w:rStyle w:val="Hyperlink"/>
            <w:rFonts w:ascii="Times New Roman" w:hAnsi="Times New Roman"/>
            <w:sz w:val="28"/>
            <w:szCs w:val="28"/>
            <w:lang w:val="uk-UA"/>
          </w:rPr>
          <w:t>http://cxid-art.org.ua</w:t>
        </w:r>
      </w:hyperlink>
      <w:r w:rsidRPr="00156A2F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6486C">
        <w:rPr>
          <w:rFonts w:ascii="Times New Roman" w:hAnsi="Times New Roman"/>
          <w:sz w:val="26"/>
          <w:szCs w:val="26"/>
          <w:lang w:val="uk-UA"/>
        </w:rPr>
        <w:t>Східно-українська асоціація з арт-терапії. На сайті розміщені статі, відео, книги, інформація про навчальні програми з арт-терапії.</w:t>
      </w:r>
    </w:p>
    <w:p w:rsidR="0091295B" w:rsidRPr="0036486C" w:rsidRDefault="0091295B" w:rsidP="00D058AC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  <w:lang w:val="uk-UA"/>
        </w:rPr>
      </w:pPr>
      <w:hyperlink r:id="rId23" w:history="1">
        <w:r w:rsidRPr="0036486C">
          <w:rPr>
            <w:rStyle w:val="Hyperlink"/>
            <w:rFonts w:ascii="Times New Roman" w:hAnsi="Times New Roman"/>
            <w:sz w:val="26"/>
            <w:szCs w:val="26"/>
            <w:lang w:val="uk-UA"/>
          </w:rPr>
          <w:t>http://psi-art.rv.ua</w:t>
        </w:r>
      </w:hyperlink>
      <w:r w:rsidRPr="0036486C">
        <w:rPr>
          <w:rFonts w:ascii="Times New Roman" w:hAnsi="Times New Roman"/>
          <w:sz w:val="26"/>
          <w:szCs w:val="26"/>
          <w:lang w:val="uk-UA"/>
        </w:rPr>
        <w:t xml:space="preserve"> – Західно-українська асоціація арт-терапевтів та арт-психологів. На сайті розміщені статі, бібліотека та галерея арт-товарів. </w:t>
      </w:r>
    </w:p>
    <w:p w:rsidR="0091295B" w:rsidRPr="0036486C" w:rsidRDefault="0091295B" w:rsidP="00156A2F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/>
          <w:bCs/>
          <w:sz w:val="26"/>
          <w:szCs w:val="26"/>
          <w:lang w:val="uk-UA"/>
        </w:rPr>
      </w:pPr>
      <w:hyperlink r:id="rId24" w:history="1">
        <w:r w:rsidRPr="0036486C">
          <w:rPr>
            <w:rStyle w:val="Hyperlink"/>
            <w:rFonts w:ascii="Times New Roman" w:hAnsi="Times New Roman"/>
            <w:sz w:val="26"/>
            <w:szCs w:val="26"/>
            <w:lang w:val="uk-UA"/>
          </w:rPr>
          <w:t>http://art-therapy.org.ua</w:t>
        </w:r>
      </w:hyperlink>
      <w:r w:rsidRPr="0036486C">
        <w:rPr>
          <w:rFonts w:ascii="Times New Roman" w:hAnsi="Times New Roman"/>
          <w:sz w:val="26"/>
          <w:szCs w:val="26"/>
          <w:lang w:val="uk-UA"/>
        </w:rPr>
        <w:t xml:space="preserve"> - </w:t>
      </w:r>
      <w:r w:rsidRPr="0036486C">
        <w:rPr>
          <w:rFonts w:ascii="Times New Roman" w:hAnsi="Times New Roman"/>
          <w:bCs/>
          <w:sz w:val="26"/>
          <w:szCs w:val="26"/>
          <w:lang w:val="uk-UA"/>
        </w:rPr>
        <w:t xml:space="preserve">Офіційний сайт української арт-терапевтичної асоціації. </w:t>
      </w:r>
      <w:r w:rsidRPr="0036486C">
        <w:rPr>
          <w:rFonts w:ascii="Times New Roman" w:hAnsi="Times New Roman"/>
          <w:bCs/>
          <w:sz w:val="26"/>
          <w:szCs w:val="26"/>
        </w:rPr>
        <w:t>На сайті ви можете ознайомитись з арт-терапевтичними програмами. В розділі Бібліотека</w:t>
      </w:r>
      <w:r w:rsidRPr="0036486C">
        <w:rPr>
          <w:rFonts w:ascii="Times New Roman" w:hAnsi="Times New Roman"/>
          <w:b/>
          <w:bCs/>
          <w:sz w:val="26"/>
          <w:szCs w:val="26"/>
        </w:rPr>
        <w:t> </w:t>
      </w:r>
      <w:r w:rsidRPr="0036486C">
        <w:rPr>
          <w:rFonts w:ascii="Times New Roman" w:hAnsi="Times New Roman"/>
          <w:bCs/>
          <w:sz w:val="26"/>
          <w:szCs w:val="26"/>
          <w:lang w:val="uk-UA"/>
        </w:rPr>
        <w:t>в</w:t>
      </w:r>
      <w:r w:rsidRPr="0036486C">
        <w:rPr>
          <w:rFonts w:ascii="Times New Roman" w:hAnsi="Times New Roman"/>
          <w:bCs/>
          <w:sz w:val="26"/>
          <w:szCs w:val="26"/>
        </w:rPr>
        <w:t>и можете знайти матеріали з арт-терапії та цікаві статті. Також доступна історія арт-терапевтичних майстерень. </w:t>
      </w:r>
    </w:p>
    <w:p w:rsidR="0091295B" w:rsidRPr="0036486C" w:rsidRDefault="0091295B" w:rsidP="006A1992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  <w:lang w:val="uk-UA"/>
        </w:rPr>
      </w:pPr>
      <w:hyperlink r:id="rId25" w:history="1">
        <w:r w:rsidRPr="0036486C">
          <w:rPr>
            <w:rStyle w:val="Hyperlink"/>
            <w:rFonts w:ascii="Times New Roman" w:hAnsi="Times New Roman"/>
            <w:sz w:val="26"/>
            <w:szCs w:val="26"/>
            <w:lang w:val="uk-UA"/>
          </w:rPr>
          <w:t>http://rusata.ru</w:t>
        </w:r>
      </w:hyperlink>
      <w:r w:rsidRPr="0036486C">
        <w:rPr>
          <w:rFonts w:ascii="Times New Roman" w:hAnsi="Times New Roman"/>
          <w:sz w:val="26"/>
          <w:szCs w:val="26"/>
          <w:lang w:val="uk-UA"/>
        </w:rPr>
        <w:t xml:space="preserve"> – Російська арт-терапевтична асоціація. Сайт представляє російську арт-терапію. На сайті розміщені статі, методичні вказівки, відео, навчальні програми. Також на сайті можна знайти Міжнародний журнал «Цілюще мистецтво».</w:t>
      </w:r>
    </w:p>
    <w:p w:rsidR="0091295B" w:rsidRPr="0036486C" w:rsidRDefault="0091295B" w:rsidP="0012759E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  <w:lang w:val="uk-UA"/>
        </w:rPr>
      </w:pPr>
      <w:hyperlink r:id="rId26" w:history="1">
        <w:r w:rsidRPr="0036486C">
          <w:rPr>
            <w:rStyle w:val="Hyperlink"/>
            <w:rFonts w:ascii="Times New Roman" w:hAnsi="Times New Roman"/>
            <w:sz w:val="26"/>
            <w:szCs w:val="26"/>
            <w:lang w:val="uk-UA"/>
          </w:rPr>
          <w:t>http://artlig.com/o-lige</w:t>
        </w:r>
      </w:hyperlink>
      <w:r w:rsidRPr="0036486C">
        <w:rPr>
          <w:rFonts w:ascii="Times New Roman" w:hAnsi="Times New Roman"/>
          <w:sz w:val="26"/>
          <w:szCs w:val="26"/>
          <w:lang w:val="uk-UA"/>
        </w:rPr>
        <w:t xml:space="preserve"> - Професійна Арт-терапевтична ліга. На сайті розміщена інформація про майстер-класи з арт-терапії. </w:t>
      </w:r>
    </w:p>
    <w:p w:rsidR="0091295B" w:rsidRPr="0036486C" w:rsidRDefault="0091295B" w:rsidP="00C351E8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  <w:lang w:val="uk-UA"/>
        </w:rPr>
      </w:pPr>
      <w:hyperlink r:id="rId27" w:history="1">
        <w:r w:rsidRPr="0036486C">
          <w:rPr>
            <w:rStyle w:val="Hyperlink"/>
            <w:rFonts w:ascii="Times New Roman" w:hAnsi="Times New Roman"/>
            <w:sz w:val="26"/>
            <w:szCs w:val="26"/>
            <w:lang w:val="uk-UA"/>
          </w:rPr>
          <w:t>http://tararina.com</w:t>
        </w:r>
      </w:hyperlink>
      <w:r w:rsidRPr="0036486C">
        <w:rPr>
          <w:rFonts w:ascii="Times New Roman" w:hAnsi="Times New Roman"/>
          <w:sz w:val="26"/>
          <w:szCs w:val="26"/>
          <w:lang w:val="uk-UA"/>
        </w:rPr>
        <w:t xml:space="preserve"> – Сайт арт-терапевта та тренера Олени Тарариної. На сайті можна ознайомитися з навчальними програмами. Знайти навчальні відео, статі та книги з арт-терапії. </w:t>
      </w:r>
    </w:p>
    <w:p w:rsidR="0091295B" w:rsidRPr="0036486C" w:rsidRDefault="0091295B" w:rsidP="00156A2F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  <w:lang w:val="uk-UA"/>
        </w:rPr>
      </w:pPr>
      <w:hyperlink r:id="rId28" w:history="1">
        <w:r w:rsidRPr="0036486C">
          <w:rPr>
            <w:rStyle w:val="Hyperlink"/>
            <w:rFonts w:ascii="Times New Roman" w:hAnsi="Times New Roman"/>
            <w:sz w:val="26"/>
            <w:szCs w:val="26"/>
            <w:lang w:val="uk-UA"/>
          </w:rPr>
          <w:t>http://skazkibasni.com/skazkoterapiya-chitaem-detyam-terapevticheskie-skazki</w:t>
        </w:r>
      </w:hyperlink>
      <w:r w:rsidRPr="0036486C">
        <w:rPr>
          <w:rFonts w:ascii="Times New Roman" w:hAnsi="Times New Roman"/>
          <w:sz w:val="26"/>
          <w:szCs w:val="26"/>
          <w:lang w:val="uk-UA"/>
        </w:rPr>
        <w:t xml:space="preserve"> - Електрона бібліотека дитячої літератури. На сайті можна знайти терапевтичні казки для дітей. </w:t>
      </w:r>
    </w:p>
    <w:p w:rsidR="0091295B" w:rsidRPr="0036486C" w:rsidRDefault="0091295B" w:rsidP="0012759E">
      <w:pPr>
        <w:pStyle w:val="ListParagraph"/>
        <w:numPr>
          <w:ilvl w:val="0"/>
          <w:numId w:val="1"/>
        </w:numPr>
        <w:rPr>
          <w:rFonts w:ascii="Times New Roman" w:hAnsi="Times New Roman"/>
          <w:sz w:val="26"/>
          <w:szCs w:val="26"/>
          <w:lang w:val="uk-UA"/>
        </w:rPr>
      </w:pPr>
      <w:hyperlink r:id="rId29" w:history="1">
        <w:r w:rsidRPr="0036486C">
          <w:rPr>
            <w:rStyle w:val="Hyperlink"/>
            <w:rFonts w:ascii="Times New Roman" w:hAnsi="Times New Roman"/>
            <w:sz w:val="26"/>
            <w:szCs w:val="26"/>
            <w:lang w:val="uk-UA"/>
          </w:rPr>
          <w:t>http://www.maskotherapy.ru</w:t>
        </w:r>
      </w:hyperlink>
      <w:r w:rsidRPr="0036486C">
        <w:rPr>
          <w:rFonts w:ascii="Times New Roman" w:hAnsi="Times New Roman"/>
          <w:sz w:val="26"/>
          <w:szCs w:val="26"/>
          <w:lang w:val="uk-UA"/>
        </w:rPr>
        <w:t xml:space="preserve"> – Центр маскотерапії, психотерапії та самопізнання  " Моє Обличчя".</w:t>
      </w:r>
      <w:r w:rsidRPr="0036486C">
        <w:rPr>
          <w:sz w:val="26"/>
          <w:szCs w:val="26"/>
        </w:rPr>
        <w:t xml:space="preserve"> </w:t>
      </w:r>
      <w:r w:rsidRPr="0036486C">
        <w:rPr>
          <w:rFonts w:ascii="Times New Roman" w:hAnsi="Times New Roman"/>
          <w:sz w:val="26"/>
          <w:szCs w:val="26"/>
          <w:lang w:val="uk-UA"/>
        </w:rPr>
        <w:t xml:space="preserve">На сайті розміщені статі та історії з практики. </w:t>
      </w:r>
    </w:p>
    <w:p w:rsidR="0091295B" w:rsidRPr="0036486C" w:rsidRDefault="0091295B" w:rsidP="00915E2A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  <w:lang w:val="uk-UA"/>
        </w:rPr>
      </w:pPr>
      <w:hyperlink r:id="rId30" w:history="1">
        <w:r w:rsidRPr="0036486C">
          <w:rPr>
            <w:rStyle w:val="Hyperlink"/>
            <w:rFonts w:ascii="Times New Roman" w:hAnsi="Times New Roman"/>
            <w:sz w:val="26"/>
            <w:szCs w:val="26"/>
            <w:lang w:val="uk-UA"/>
          </w:rPr>
          <w:t>https://www.glinoterapiya.com</w:t>
        </w:r>
      </w:hyperlink>
      <w:r w:rsidRPr="0036486C">
        <w:rPr>
          <w:rFonts w:ascii="Times New Roman" w:hAnsi="Times New Roman"/>
          <w:sz w:val="26"/>
          <w:szCs w:val="26"/>
          <w:lang w:val="uk-UA"/>
        </w:rPr>
        <w:t xml:space="preserve"> – Глинотерапія. На сайті зібрані книги та статі з глинотерапії, а також інформація про навчальні програми.  </w:t>
      </w:r>
    </w:p>
    <w:p w:rsidR="0091295B" w:rsidRPr="0036486C" w:rsidRDefault="0091295B" w:rsidP="00C351E8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  <w:lang w:val="uk-UA"/>
        </w:rPr>
      </w:pPr>
      <w:r w:rsidRPr="0036486C">
        <w:rPr>
          <w:rFonts w:ascii="Times New Roman" w:hAnsi="Times New Roman"/>
          <w:sz w:val="26"/>
          <w:szCs w:val="26"/>
          <w:lang w:val="uk-UA"/>
        </w:rPr>
        <w:t xml:space="preserve"> </w:t>
      </w:r>
      <w:hyperlink r:id="rId31" w:history="1">
        <w:r w:rsidRPr="0036486C">
          <w:rPr>
            <w:rStyle w:val="Hyperlink"/>
            <w:rFonts w:ascii="Times New Roman" w:hAnsi="Times New Roman"/>
            <w:sz w:val="26"/>
            <w:szCs w:val="26"/>
            <w:lang w:val="uk-UA"/>
          </w:rPr>
          <w:t>http://coachunion.org.ua</w:t>
        </w:r>
      </w:hyperlink>
      <w:r w:rsidRPr="0036486C">
        <w:rPr>
          <w:rFonts w:ascii="Times New Roman" w:hAnsi="Times New Roman"/>
          <w:sz w:val="26"/>
          <w:szCs w:val="26"/>
          <w:lang w:val="uk-UA"/>
        </w:rPr>
        <w:t xml:space="preserve"> – Асоціативні карти  у коучингу, психотерапії та консультуванні. На сайті розміщені тексти та матеріали з використання метафоричних карт. Також на сайті можна заказати метафоричні карти у розділі Магазин. </w:t>
      </w:r>
    </w:p>
    <w:p w:rsidR="0091295B" w:rsidRPr="0036486C" w:rsidRDefault="0091295B" w:rsidP="00230E88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  <w:lang w:val="uk-UA"/>
        </w:rPr>
      </w:pPr>
      <w:r w:rsidRPr="0036486C">
        <w:rPr>
          <w:rFonts w:ascii="Times New Roman" w:hAnsi="Times New Roman"/>
          <w:sz w:val="26"/>
          <w:szCs w:val="26"/>
          <w:lang w:val="uk-UA"/>
        </w:rPr>
        <w:t xml:space="preserve"> </w:t>
      </w:r>
      <w:hyperlink r:id="rId32" w:history="1">
        <w:r w:rsidRPr="0036486C">
          <w:rPr>
            <w:rStyle w:val="Hyperlink"/>
            <w:rFonts w:ascii="Times New Roman" w:hAnsi="Times New Roman"/>
            <w:sz w:val="26"/>
            <w:szCs w:val="26"/>
            <w:lang w:val="uk-UA"/>
          </w:rPr>
          <w:t>http://kinoterapia.info</w:t>
        </w:r>
      </w:hyperlink>
      <w:r w:rsidRPr="0036486C">
        <w:rPr>
          <w:rFonts w:ascii="Times New Roman" w:hAnsi="Times New Roman"/>
          <w:sz w:val="26"/>
          <w:szCs w:val="26"/>
          <w:lang w:val="uk-UA"/>
        </w:rPr>
        <w:t xml:space="preserve"> – Кінотерапія і кінотренинг. На сайті можна ознайомитися з лекціями з кінотерапії. В розділі Список фільмів розміщені фільми в різних категоріях. </w:t>
      </w:r>
    </w:p>
    <w:p w:rsidR="0091295B" w:rsidRPr="0036486C" w:rsidRDefault="0091295B" w:rsidP="00230E88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  <w:lang w:val="uk-UA"/>
        </w:rPr>
      </w:pPr>
      <w:r w:rsidRPr="0036486C">
        <w:rPr>
          <w:rFonts w:ascii="Times New Roman" w:hAnsi="Times New Roman"/>
          <w:sz w:val="26"/>
          <w:szCs w:val="26"/>
          <w:lang w:val="uk-UA"/>
        </w:rPr>
        <w:t xml:space="preserve"> </w:t>
      </w:r>
      <w:hyperlink r:id="rId33" w:history="1">
        <w:r w:rsidRPr="0036486C">
          <w:rPr>
            <w:rStyle w:val="Hyperlink"/>
            <w:rFonts w:ascii="Times New Roman" w:hAnsi="Times New Roman"/>
            <w:sz w:val="26"/>
            <w:szCs w:val="26"/>
            <w:lang w:val="uk-UA"/>
          </w:rPr>
          <w:t>http://sandtherapy.org/юнгианская-песочная-терапия/</w:t>
        </w:r>
      </w:hyperlink>
      <w:r w:rsidRPr="0036486C">
        <w:rPr>
          <w:rFonts w:ascii="Times New Roman" w:hAnsi="Times New Roman"/>
          <w:sz w:val="26"/>
          <w:szCs w:val="26"/>
          <w:lang w:val="uk-UA"/>
        </w:rPr>
        <w:t xml:space="preserve"> - Сайт Російської гілки Міжнародної асоціації юнгіанської пісочної терапії. На сайті розміщені статі та інформація про навчальні програми. </w:t>
      </w:r>
    </w:p>
    <w:p w:rsidR="0091295B" w:rsidRPr="0036486C" w:rsidRDefault="0091295B" w:rsidP="00D8051B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  <w:lang w:val="uk-UA"/>
        </w:rPr>
      </w:pPr>
      <w:r w:rsidRPr="0036486C">
        <w:rPr>
          <w:rFonts w:ascii="Times New Roman" w:hAnsi="Times New Roman"/>
          <w:sz w:val="26"/>
          <w:szCs w:val="26"/>
          <w:lang w:val="uk-UA"/>
        </w:rPr>
        <w:t xml:space="preserve"> </w:t>
      </w:r>
      <w:hyperlink r:id="rId34" w:history="1">
        <w:r w:rsidRPr="0036486C">
          <w:rPr>
            <w:rStyle w:val="Hyperlink"/>
            <w:rFonts w:ascii="Times New Roman" w:hAnsi="Times New Roman"/>
            <w:sz w:val="26"/>
            <w:szCs w:val="26"/>
            <w:lang w:val="uk-UA"/>
          </w:rPr>
          <w:t>http://100pdf.net/zhurnaly-po-rukodeliju/art-terapiya/</w:t>
        </w:r>
      </w:hyperlink>
      <w:r w:rsidRPr="0036486C">
        <w:rPr>
          <w:rFonts w:ascii="Times New Roman" w:hAnsi="Times New Roman"/>
          <w:sz w:val="26"/>
          <w:szCs w:val="26"/>
          <w:lang w:val="uk-UA"/>
        </w:rPr>
        <w:t xml:space="preserve"> - Електроні журнали та книги. На сайті можна знайти випуски журналу «Арт-терапія». </w:t>
      </w:r>
    </w:p>
    <w:p w:rsidR="0091295B" w:rsidRPr="0036486C" w:rsidRDefault="0091295B" w:rsidP="00D8051B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  <w:lang w:val="uk-UA"/>
        </w:rPr>
      </w:pPr>
      <w:r w:rsidRPr="0036486C">
        <w:rPr>
          <w:rFonts w:ascii="Times New Roman" w:hAnsi="Times New Roman"/>
          <w:sz w:val="26"/>
          <w:szCs w:val="26"/>
          <w:lang w:val="uk-UA"/>
        </w:rPr>
        <w:t xml:space="preserve"> </w:t>
      </w:r>
      <w:hyperlink r:id="rId35" w:history="1">
        <w:r w:rsidRPr="0036486C">
          <w:rPr>
            <w:rStyle w:val="Hyperlink"/>
            <w:rFonts w:ascii="Times New Roman" w:hAnsi="Times New Roman"/>
            <w:sz w:val="26"/>
            <w:szCs w:val="26"/>
            <w:lang w:val="uk-UA"/>
          </w:rPr>
          <w:t>http://www.lanberg.ru</w:t>
        </w:r>
      </w:hyperlink>
      <w:r w:rsidRPr="0036486C">
        <w:rPr>
          <w:rFonts w:ascii="Times New Roman" w:hAnsi="Times New Roman"/>
          <w:sz w:val="26"/>
          <w:szCs w:val="26"/>
          <w:lang w:val="uk-UA"/>
        </w:rPr>
        <w:t xml:space="preserve"> – портал психологічних услуг. В розділі Арт-терапевтичний клуб можна знайти книги, статі та інформацію про навчальні програми.  </w:t>
      </w:r>
    </w:p>
    <w:p w:rsidR="0091295B" w:rsidRPr="0036486C" w:rsidRDefault="0091295B" w:rsidP="00E44980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  <w:lang w:val="uk-UA"/>
        </w:rPr>
      </w:pPr>
      <w:r w:rsidRPr="0036486C">
        <w:rPr>
          <w:rFonts w:ascii="Times New Roman" w:hAnsi="Times New Roman"/>
          <w:sz w:val="26"/>
          <w:szCs w:val="26"/>
          <w:lang w:val="uk-UA"/>
        </w:rPr>
        <w:t xml:space="preserve"> </w:t>
      </w:r>
      <w:hyperlink r:id="rId36" w:history="1">
        <w:r w:rsidRPr="0036486C">
          <w:rPr>
            <w:rStyle w:val="Hyperlink"/>
            <w:rFonts w:ascii="Times New Roman" w:hAnsi="Times New Roman"/>
            <w:sz w:val="26"/>
            <w:szCs w:val="26"/>
            <w:lang w:val="uk-UA"/>
          </w:rPr>
          <w:t>http://art-psychology.ru</w:t>
        </w:r>
      </w:hyperlink>
      <w:r w:rsidRPr="0036486C">
        <w:rPr>
          <w:rFonts w:ascii="Times New Roman" w:hAnsi="Times New Roman"/>
          <w:sz w:val="26"/>
          <w:szCs w:val="26"/>
          <w:lang w:val="uk-UA"/>
        </w:rPr>
        <w:t xml:space="preserve"> – Арт-терапія в психології. На сайті розміщена інформація про використання арт-терапії в роботі з дітьми. </w:t>
      </w:r>
    </w:p>
    <w:p w:rsidR="0091295B" w:rsidRPr="0036486C" w:rsidRDefault="0091295B" w:rsidP="00C33E68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  <w:lang w:val="uk-UA"/>
        </w:rPr>
      </w:pPr>
      <w:hyperlink r:id="rId37" w:history="1">
        <w:r w:rsidRPr="0036486C">
          <w:rPr>
            <w:rStyle w:val="Hyperlink"/>
            <w:rFonts w:ascii="Times New Roman" w:hAnsi="Times New Roman"/>
            <w:sz w:val="26"/>
            <w:szCs w:val="26"/>
            <w:lang w:val="uk-UA"/>
          </w:rPr>
          <w:t>http://art-therapy.me/art-terapiya/</w:t>
        </w:r>
      </w:hyperlink>
      <w:r w:rsidRPr="0036486C">
        <w:rPr>
          <w:rFonts w:ascii="Times New Roman" w:hAnsi="Times New Roman"/>
          <w:sz w:val="26"/>
          <w:szCs w:val="26"/>
          <w:lang w:val="uk-UA"/>
        </w:rPr>
        <w:t xml:space="preserve"> - Арт-терапія. На сайті можна знайти методики та вправи з арт-терапії. </w:t>
      </w:r>
    </w:p>
    <w:p w:rsidR="0091295B" w:rsidRPr="0036486C" w:rsidRDefault="0091295B" w:rsidP="00D058AC">
      <w:pPr>
        <w:pStyle w:val="ListParagraph"/>
        <w:ind w:left="502"/>
        <w:jc w:val="both"/>
        <w:rPr>
          <w:rFonts w:ascii="Times New Roman" w:hAnsi="Times New Roman"/>
          <w:sz w:val="26"/>
          <w:szCs w:val="26"/>
          <w:lang w:val="uk-UA"/>
        </w:rPr>
      </w:pPr>
      <w:bookmarkStart w:id="0" w:name="_GoBack"/>
      <w:bookmarkEnd w:id="0"/>
    </w:p>
    <w:sectPr w:rsidR="0091295B" w:rsidRPr="0036486C" w:rsidSect="004C0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A46BCC"/>
    <w:multiLevelType w:val="hybridMultilevel"/>
    <w:tmpl w:val="0C464FA4"/>
    <w:lvl w:ilvl="0" w:tplc="CFCA02EC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729D"/>
    <w:rsid w:val="0012759E"/>
    <w:rsid w:val="00156A2F"/>
    <w:rsid w:val="0020203F"/>
    <w:rsid w:val="00230E88"/>
    <w:rsid w:val="00257B9D"/>
    <w:rsid w:val="0036486C"/>
    <w:rsid w:val="004C0386"/>
    <w:rsid w:val="004D3A99"/>
    <w:rsid w:val="00517C30"/>
    <w:rsid w:val="0067729D"/>
    <w:rsid w:val="006A1992"/>
    <w:rsid w:val="00841179"/>
    <w:rsid w:val="0091295B"/>
    <w:rsid w:val="00915E2A"/>
    <w:rsid w:val="009C0EDE"/>
    <w:rsid w:val="00A479C9"/>
    <w:rsid w:val="00B2131F"/>
    <w:rsid w:val="00B60837"/>
    <w:rsid w:val="00BE4C50"/>
    <w:rsid w:val="00C33E68"/>
    <w:rsid w:val="00C351E8"/>
    <w:rsid w:val="00C715C0"/>
    <w:rsid w:val="00D058AC"/>
    <w:rsid w:val="00D40897"/>
    <w:rsid w:val="00D45237"/>
    <w:rsid w:val="00D8051B"/>
    <w:rsid w:val="00E11A98"/>
    <w:rsid w:val="00E44980"/>
    <w:rsid w:val="00F458EE"/>
    <w:rsid w:val="00F82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386"/>
    <w:pPr>
      <w:spacing w:after="160" w:line="259" w:lineRule="auto"/>
    </w:pPr>
    <w:rPr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56A2F"/>
    <w:pPr>
      <w:keepNext/>
      <w:keepLines/>
      <w:spacing w:before="40" w:after="0"/>
      <w:outlineLvl w:val="4"/>
    </w:pPr>
    <w:rPr>
      <w:rFonts w:ascii="Calibri Light" w:eastAsia="Times New Roman" w:hAnsi="Calibri Light"/>
      <w:color w:val="2F549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156A2F"/>
    <w:rPr>
      <w:rFonts w:ascii="Calibri Light" w:hAnsi="Calibri Light" w:cs="Times New Roman"/>
      <w:color w:val="2F5496"/>
    </w:rPr>
  </w:style>
  <w:style w:type="paragraph" w:styleId="ListParagraph">
    <w:name w:val="List Paragraph"/>
    <w:basedOn w:val="Normal"/>
    <w:uiPriority w:val="99"/>
    <w:qFormat/>
    <w:rsid w:val="00B60837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B60837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B60837"/>
    <w:rPr>
      <w:rFonts w:cs="Times New Roman"/>
      <w:color w:val="808080"/>
      <w:shd w:val="clear" w:color="auto" w:fill="E6E6E6"/>
    </w:rPr>
  </w:style>
  <w:style w:type="paragraph" w:customStyle="1" w:styleId="normal0">
    <w:name w:val="normal"/>
    <w:uiPriority w:val="99"/>
    <w:rsid w:val="00C715C0"/>
    <w:pPr>
      <w:spacing w:line="276" w:lineRule="auto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70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art-therapy.me/materialy/metodiki/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artlig.com/o-lige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yperlink" Target="http://100pdf.net/zhurnaly-po-rukodeliju/art-terapiya/" TargetMode="External"/><Relationship Id="rId7" Type="http://schemas.openxmlformats.org/officeDocument/2006/relationships/hyperlink" Target="http://artlig.com/ob-art-terapii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florinarta.ru" TargetMode="External"/><Relationship Id="rId25" Type="http://schemas.openxmlformats.org/officeDocument/2006/relationships/hyperlink" Target="http://rusata.ru" TargetMode="External"/><Relationship Id="rId33" Type="http://schemas.openxmlformats.org/officeDocument/2006/relationships/hyperlink" Target="http://sandtherapy.org/&#1102;&#1085;&#1075;&#1080;&#1072;&#1085;&#1089;&#1082;&#1072;&#1103;-&#1087;&#1077;&#1089;&#1086;&#1095;&#1085;&#1072;&#1103;-&#1090;&#1077;&#1088;&#1072;&#1087;&#1080;&#1103;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ww.maskotherapy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vemakids.com.ua/ua/blog/metodyky" TargetMode="External"/><Relationship Id="rId24" Type="http://schemas.openxmlformats.org/officeDocument/2006/relationships/hyperlink" Target="http://art-therapy.org.ua" TargetMode="External"/><Relationship Id="rId32" Type="http://schemas.openxmlformats.org/officeDocument/2006/relationships/hyperlink" Target="http://kinoterapia.info" TargetMode="External"/><Relationship Id="rId37" Type="http://schemas.openxmlformats.org/officeDocument/2006/relationships/hyperlink" Target="http://art-therapy.me/art-terapiya/" TargetMode="External"/><Relationship Id="rId5" Type="http://schemas.openxmlformats.org/officeDocument/2006/relationships/hyperlink" Target="https://vk.com/away.php?to=http%3A%2F%2Fart-psychology.ru%2Fabout.html&amp;cc_key=" TargetMode="External"/><Relationship Id="rId15" Type="http://schemas.openxmlformats.org/officeDocument/2006/relationships/hyperlink" Target="https://www.youtube.com/channel/UCP-TG3vC8J1Jm_VRuX0AFOQ/videos" TargetMode="External"/><Relationship Id="rId23" Type="http://schemas.openxmlformats.org/officeDocument/2006/relationships/hyperlink" Target="http://psi-art.rv.ua" TargetMode="External"/><Relationship Id="rId28" Type="http://schemas.openxmlformats.org/officeDocument/2006/relationships/hyperlink" Target="http://skazkibasni.com/skazkoterapiya-chitaem-detyam-terapevticheskie-skazki" TargetMode="External"/><Relationship Id="rId36" Type="http://schemas.openxmlformats.org/officeDocument/2006/relationships/hyperlink" Target="http://art-psychology.ru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magazinespdf.ru/all/artterapiya/" TargetMode="External"/><Relationship Id="rId31" Type="http://schemas.openxmlformats.org/officeDocument/2006/relationships/hyperlink" Target="http://coachunion.org.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rttherapyblog.co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cxid-art.org.ua" TargetMode="External"/><Relationship Id="rId27" Type="http://schemas.openxmlformats.org/officeDocument/2006/relationships/hyperlink" Target="http://tararina.com" TargetMode="External"/><Relationship Id="rId30" Type="http://schemas.openxmlformats.org/officeDocument/2006/relationships/hyperlink" Target="https://www.glinoterapiya.com" TargetMode="External"/><Relationship Id="rId35" Type="http://schemas.openxmlformats.org/officeDocument/2006/relationships/hyperlink" Target="http://www.lanberg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6</Pages>
  <Words>922</Words>
  <Characters>5262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Інтернет-ресурси з арт-терапії</dc:title>
  <dc:subject/>
  <dc:creator>Нелли Воробьева</dc:creator>
  <cp:keywords/>
  <dc:description/>
  <cp:lastModifiedBy>user</cp:lastModifiedBy>
  <cp:revision>4</cp:revision>
  <dcterms:created xsi:type="dcterms:W3CDTF">2018-02-08T08:03:00Z</dcterms:created>
  <dcterms:modified xsi:type="dcterms:W3CDTF">2018-09-14T08:22:00Z</dcterms:modified>
</cp:coreProperties>
</file>